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58" w:type="pct"/>
        <w:jc w:val="center"/>
        <w:tblLayout w:type="fixed"/>
        <w:tblCellMar>
          <w:left w:w="115" w:type="dxa"/>
          <w:right w:w="115" w:type="dxa"/>
        </w:tblCellMar>
        <w:tblLook w:val="0600" w:firstRow="0" w:lastRow="0" w:firstColumn="0" w:lastColumn="0" w:noHBand="1" w:noVBand="1"/>
      </w:tblPr>
      <w:tblGrid>
        <w:gridCol w:w="4578"/>
        <w:gridCol w:w="521"/>
        <w:gridCol w:w="4552"/>
        <w:gridCol w:w="280"/>
        <w:gridCol w:w="4636"/>
      </w:tblGrid>
      <w:tr w:rsidR="009D1198" w:rsidRPr="007D76D9" w14:paraId="748EAC0F" w14:textId="77777777" w:rsidTr="00283EEA">
        <w:trPr>
          <w:trHeight w:val="989"/>
          <w:jc w:val="center"/>
        </w:trPr>
        <w:tc>
          <w:tcPr>
            <w:tcW w:w="4578" w:type="dxa"/>
            <w:vMerge w:val="restart"/>
          </w:tcPr>
          <w:p w14:paraId="287087C0" w14:textId="77777777" w:rsidR="009D1198" w:rsidRPr="00AB1F66" w:rsidRDefault="00F935BD" w:rsidP="0000140F">
            <w:pPr>
              <w:pStyle w:val="Heading1"/>
            </w:pPr>
            <w:bookmarkStart w:id="0" w:name="_Hlk514276837"/>
            <w:bookmarkStart w:id="1" w:name="_Hlk514713684"/>
            <w:r>
              <w:t xml:space="preserve">A Derry </w:t>
            </w:r>
            <w:proofErr w:type="gramStart"/>
            <w:r>
              <w:t>Welcome..</w:t>
            </w:r>
            <w:proofErr w:type="gramEnd"/>
          </w:p>
          <w:p w14:paraId="00149EE8" w14:textId="4DECDC73" w:rsidR="009D1198" w:rsidRDefault="00F935BD" w:rsidP="00F935BD">
            <w:pPr>
              <w:jc w:val="both"/>
            </w:pPr>
            <w:r>
              <w:t xml:space="preserve">The </w:t>
            </w:r>
            <w:proofErr w:type="spellStart"/>
            <w:r>
              <w:t>O’Neills</w:t>
            </w:r>
            <w:proofErr w:type="spellEnd"/>
            <w:r>
              <w:t xml:space="preserve"> Foyle Cup Tournament was launched in 1992 with just eight competing teams. To date, the tournament has grown into a six-day festival of football which caters fo</w:t>
            </w:r>
            <w:r w:rsidR="005B4D9C">
              <w:t xml:space="preserve">r </w:t>
            </w:r>
            <w:r>
              <w:t>entries from U8 to U19, with over 950 teams entering annually. The Foyle Cup Tournament has included Girls</w:t>
            </w:r>
            <w:r w:rsidR="005B4D9C">
              <w:t>’</w:t>
            </w:r>
            <w:r>
              <w:t xml:space="preserve"> competitions from U9 to U17. We also</w:t>
            </w:r>
            <w:r w:rsidR="005B4D9C">
              <w:t xml:space="preserve"> </w:t>
            </w:r>
            <w:r>
              <w:t>have a very popular Sports with Disability competition.</w:t>
            </w:r>
          </w:p>
          <w:bookmarkEnd w:id="0"/>
          <w:p w14:paraId="3220C8B4" w14:textId="77777777" w:rsidR="009D1198" w:rsidRPr="00F935BD" w:rsidRDefault="00F935BD" w:rsidP="0000140F">
            <w:pPr>
              <w:pStyle w:val="Heading1"/>
              <w:rPr>
                <w:rFonts w:ascii="Century Schoolbook" w:hAnsi="Century Schoolbook"/>
              </w:rPr>
            </w:pPr>
            <w:r w:rsidRPr="00F935BD">
              <w:rPr>
                <w:rFonts w:ascii="Century Schoolbook" w:hAnsi="Century Schoolbook"/>
              </w:rPr>
              <w:t>Tournament Format</w:t>
            </w:r>
          </w:p>
          <w:p w14:paraId="2EC0717E" w14:textId="4206940E" w:rsidR="009D1198" w:rsidRDefault="00F935BD" w:rsidP="00F935BD">
            <w:pPr>
              <w:jc w:val="both"/>
            </w:pPr>
            <w:r>
              <w:t xml:space="preserve">Teams are placed into geographically seeded groups and play a series of matches against each other in group stages. By the end of the group </w:t>
            </w:r>
            <w:proofErr w:type="spellStart"/>
            <w:proofErr w:type="gramStart"/>
            <w:r>
              <w:t>stage,teams</w:t>
            </w:r>
            <w:proofErr w:type="spellEnd"/>
            <w:proofErr w:type="gramEnd"/>
            <w:r>
              <w:t xml:space="preserve"> are separated into Cup competitions in line with their group standings. Meaning, the best performing clubs will compete for the ‘Foyle Cup’ and other teams are placed into </w:t>
            </w:r>
            <w:proofErr w:type="spellStart"/>
            <w:r>
              <w:t>subsidary</w:t>
            </w:r>
            <w:proofErr w:type="spellEnd"/>
            <w:r>
              <w:t xml:space="preserve"> competitions. In doing this, we aim to allow each team to get the same number of games and play at least one match per day for the entire week. Depending on the entry demand,</w:t>
            </w:r>
            <w:r w:rsidR="005B4D9C">
              <w:t xml:space="preserve"> </w:t>
            </w:r>
            <w:r>
              <w:t>it may be necessary for some age groups to play a second game on one of these days.</w:t>
            </w:r>
          </w:p>
          <w:p w14:paraId="27CEB68E" w14:textId="02D94D7F" w:rsidR="00F935BD" w:rsidRPr="007D76D9" w:rsidRDefault="00F935BD" w:rsidP="00D9737C">
            <w:pPr>
              <w:jc w:val="both"/>
            </w:pPr>
            <w:r>
              <w:t>Matches are spaced out across the day, allowing spectators to watch up to four games every day. The matches are played at over sixty superb venues in Derry, Strabane, Limavady, Dungiven, Coleraine and throughout counties Tyrone and Donegal. The finals are staged at the re</w:t>
            </w:r>
            <w:r w:rsidR="00E24A5A">
              <w:t>-</w:t>
            </w:r>
            <w:proofErr w:type="spellStart"/>
            <w:r>
              <w:t>nowned</w:t>
            </w:r>
            <w:proofErr w:type="spellEnd"/>
            <w:r>
              <w:t xml:space="preserve"> Ryan McBride Brandywell Stadium.</w:t>
            </w:r>
          </w:p>
        </w:tc>
        <w:tc>
          <w:tcPr>
            <w:tcW w:w="521" w:type="dxa"/>
            <w:vMerge w:val="restart"/>
          </w:tcPr>
          <w:p w14:paraId="403E3FE0" w14:textId="77777777" w:rsidR="009D1198" w:rsidRPr="007D76D9" w:rsidRDefault="009D1198" w:rsidP="007D76D9"/>
        </w:tc>
        <w:tc>
          <w:tcPr>
            <w:tcW w:w="4552" w:type="dxa"/>
            <w:vMerge w:val="restart"/>
            <w:vAlign w:val="center"/>
          </w:tcPr>
          <w:p w14:paraId="2F25497F" w14:textId="77777777" w:rsidR="00F935BD" w:rsidRPr="00AB1F66" w:rsidRDefault="00F935BD" w:rsidP="00F935BD">
            <w:pPr>
              <w:pStyle w:val="Heading1"/>
            </w:pPr>
            <w:r>
              <w:t>2025 Recap</w:t>
            </w:r>
          </w:p>
          <w:p w14:paraId="44814DCD" w14:textId="116ABF78" w:rsidR="009D1198" w:rsidRDefault="008C7B2B" w:rsidP="008C7B2B">
            <w:pPr>
              <w:jc w:val="both"/>
            </w:pPr>
            <w:r>
              <w:rPr>
                <w:lang w:val="en-GB" w:eastAsia="en-GB"/>
              </w:rPr>
              <w:drawing>
                <wp:anchor distT="0" distB="0" distL="114300" distR="114300" simplePos="0" relativeHeight="251658240" behindDoc="1" locked="0" layoutInCell="1" allowOverlap="1" wp14:anchorId="1E3837D3" wp14:editId="6DC24901">
                  <wp:simplePos x="0" y="0"/>
                  <wp:positionH relativeFrom="column">
                    <wp:posOffset>89535</wp:posOffset>
                  </wp:positionH>
                  <wp:positionV relativeFrom="paragraph">
                    <wp:posOffset>2081530</wp:posOffset>
                  </wp:positionV>
                  <wp:extent cx="2709545" cy="1998980"/>
                  <wp:effectExtent l="171450" t="152400" r="357505" b="363220"/>
                  <wp:wrapSquare wrapText="bothSides"/>
                  <wp:docPr id="59" name="Picture 59" descr="https://foylecup.com/wp-content/uploads/photo-gallery/2025/25-07-25-U-9s-final-3.jpg?bwg=1753467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foylecup.com/wp-content/uploads/photo-gallery/2025/25-07-25-U-9s-final-3.jpg?bwg=1753467700"/>
                          <pic:cNvPicPr>
                            <a:picLocks noChangeAspect="1" noChangeArrowheads="1"/>
                          </pic:cNvPicPr>
                        </pic:nvPicPr>
                        <pic:blipFill rotWithShape="1">
                          <a:blip r:embed="rId11" cstate="hqprint">
                            <a:extLst>
                              <a:ext uri="{28A0092B-C50C-407E-A947-70E740481C1C}">
                                <a14:useLocalDpi xmlns:a14="http://schemas.microsoft.com/office/drawing/2010/main" val="0"/>
                              </a:ext>
                            </a:extLst>
                          </a:blip>
                          <a:srcRect l="13454" r="4711" b="18371"/>
                          <a:stretch/>
                        </pic:blipFill>
                        <pic:spPr bwMode="auto">
                          <a:xfrm>
                            <a:off x="0" y="0"/>
                            <a:ext cx="2709545" cy="199898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The 2025 Foyle Cup had 950 entries across all age groups. Teams featuring in previous years include: Wolves, Sheffield United, Altrincham, Montpellier, Paris St Germain, Norwich City, Everton America (USA), Celtic FC, Partick This</w:t>
            </w:r>
            <w:r w:rsidR="00E24A5A">
              <w:t>t</w:t>
            </w:r>
            <w:r>
              <w:t xml:space="preserve">le, Kilmarnock, Hearts FC, Bayern Hamilton Academy, FP Suomi (Norway), </w:t>
            </w:r>
            <w:proofErr w:type="spellStart"/>
            <w:r>
              <w:t>Slata</w:t>
            </w:r>
            <w:proofErr w:type="spellEnd"/>
            <w:r>
              <w:t xml:space="preserve"> FD (Sweden), Dallas F.C. (USA) – to name a few! More professional clubs are </w:t>
            </w:r>
            <w:proofErr w:type="spellStart"/>
            <w:r>
              <w:t>recognising</w:t>
            </w:r>
            <w:proofErr w:type="spellEnd"/>
            <w:r>
              <w:t xml:space="preserve"> what the Foyle Cup has to offer and our participants are coming from all over the globe.</w:t>
            </w:r>
          </w:p>
          <w:p w14:paraId="2F9281F2" w14:textId="77777777" w:rsidR="00F935BD" w:rsidRDefault="008C7B2B" w:rsidP="008C7B2B">
            <w:pPr>
              <w:jc w:val="both"/>
            </w:pPr>
            <w:r>
              <w:t>In 2026, the Foyle Cup Tournament will run from Monday 20 July – Saturday 25 July 2026. The entry fee to the tournament is £175 per team and must accompany your entry form.</w:t>
            </w:r>
          </w:p>
          <w:p w14:paraId="228FFDE7" w14:textId="77777777" w:rsidR="008C7B2B" w:rsidRDefault="008C7B2B" w:rsidP="008C7B2B">
            <w:pPr>
              <w:jc w:val="both"/>
            </w:pPr>
            <w:r>
              <w:t xml:space="preserve">The Foyle Cup Tournament is administrated by an </w:t>
            </w:r>
            <w:proofErr w:type="spellStart"/>
            <w:r>
              <w:t>Organising</w:t>
            </w:r>
            <w:proofErr w:type="spellEnd"/>
            <w:r>
              <w:t xml:space="preserve"> Committee who are a team of volunteers from the Derry &amp; District Youth Football Association based in Derry.</w:t>
            </w:r>
          </w:p>
          <w:p w14:paraId="090C4A5B" w14:textId="77777777" w:rsidR="006F6183" w:rsidRDefault="00D50AFD" w:rsidP="006F6183">
            <w:pPr>
              <w:pStyle w:val="Heading1"/>
            </w:pPr>
            <w:r>
              <w:rPr>
                <w:lang w:val="en-GB" w:eastAsia="en-GB"/>
              </w:rPr>
              <w:lastRenderedPageBreak/>
              <mc:AlternateContent>
                <mc:Choice Requires="wps">
                  <w:drawing>
                    <wp:anchor distT="0" distB="0" distL="114300" distR="114300" simplePos="0" relativeHeight="251664384" behindDoc="0" locked="0" layoutInCell="1" allowOverlap="1" wp14:anchorId="5177A3C6" wp14:editId="75D2B8DF">
                      <wp:simplePos x="0" y="0"/>
                      <wp:positionH relativeFrom="column">
                        <wp:posOffset>3063240</wp:posOffset>
                      </wp:positionH>
                      <wp:positionV relativeFrom="paragraph">
                        <wp:posOffset>-33655</wp:posOffset>
                      </wp:positionV>
                      <wp:extent cx="2860040" cy="5124450"/>
                      <wp:effectExtent l="0" t="0" r="0" b="0"/>
                      <wp:wrapNone/>
                      <wp:docPr id="4" name="Text Box 4"/>
                      <wp:cNvGraphicFramePr/>
                      <a:graphic xmlns:a="http://schemas.openxmlformats.org/drawingml/2006/main">
                        <a:graphicData uri="http://schemas.microsoft.com/office/word/2010/wordprocessingShape">
                          <wps:wsp>
                            <wps:cNvSpPr txBox="1"/>
                            <wps:spPr>
                              <a:xfrm>
                                <a:off x="0" y="0"/>
                                <a:ext cx="2860040" cy="5124450"/>
                              </a:xfrm>
                              <a:prstGeom prst="rect">
                                <a:avLst/>
                              </a:prstGeom>
                              <a:solidFill>
                                <a:schemeClr val="lt1"/>
                              </a:solidFill>
                              <a:ln w="6350">
                                <a:noFill/>
                              </a:ln>
                            </wps:spPr>
                            <wps:txbx>
                              <w:txbxContent>
                                <w:p w14:paraId="182F7BE2" w14:textId="77777777" w:rsidR="00D50AFD" w:rsidRPr="00D50AFD" w:rsidRDefault="00D50AFD">
                                  <w:pPr>
                                    <w:rPr>
                                      <w:rFonts w:asciiTheme="majorHAnsi" w:hAnsiTheme="majorHAnsi"/>
                                      <w:b/>
                                      <w:color w:val="A5300F" w:themeColor="accent1"/>
                                      <w:sz w:val="32"/>
                                    </w:rPr>
                                  </w:pPr>
                                  <w:r w:rsidRPr="00D50AFD">
                                    <w:rPr>
                                      <w:rFonts w:asciiTheme="majorHAnsi" w:hAnsiTheme="majorHAnsi"/>
                                      <w:b/>
                                      <w:color w:val="A5300F" w:themeColor="accent1"/>
                                      <w:sz w:val="32"/>
                                    </w:rPr>
                                    <w:t>2025 Foyle Cup Winners</w:t>
                                  </w:r>
                                </w:p>
                                <w:p w14:paraId="70B05CAC" w14:textId="77777777" w:rsidR="00D50AFD" w:rsidRPr="00D50AFD" w:rsidRDefault="00D50AFD">
                                  <w:pPr>
                                    <w:rPr>
                                      <w:b/>
                                    </w:rPr>
                                  </w:pPr>
                                  <w:r w:rsidRPr="00D50AFD">
                                    <w:rPr>
                                      <w:b/>
                                    </w:rPr>
                                    <w:t>Boys Section</w:t>
                                  </w:r>
                                </w:p>
                                <w:p w14:paraId="38E02EF1" w14:textId="77777777" w:rsidR="00D50AFD" w:rsidRDefault="00D50AFD" w:rsidP="00D50AFD">
                                  <w:pPr>
                                    <w:pStyle w:val="ListParagraph"/>
                                    <w:numPr>
                                      <w:ilvl w:val="0"/>
                                      <w:numId w:val="10"/>
                                    </w:numPr>
                                  </w:pPr>
                                  <w:r>
                                    <w:t>U19 – Carndonagh FC</w:t>
                                  </w:r>
                                </w:p>
                                <w:p w14:paraId="0B75A227" w14:textId="77777777" w:rsidR="00D50AFD" w:rsidRDefault="00D50AFD" w:rsidP="00D50AFD">
                                  <w:pPr>
                                    <w:pStyle w:val="ListParagraph"/>
                                    <w:numPr>
                                      <w:ilvl w:val="0"/>
                                      <w:numId w:val="10"/>
                                    </w:numPr>
                                  </w:pPr>
                                  <w:r>
                                    <w:t>U17 – Derry City FC</w:t>
                                  </w:r>
                                </w:p>
                                <w:p w14:paraId="3ADA7A66" w14:textId="77777777" w:rsidR="00D50AFD" w:rsidRDefault="00D50AFD" w:rsidP="00D50AFD">
                                  <w:pPr>
                                    <w:pStyle w:val="ListParagraph"/>
                                    <w:numPr>
                                      <w:ilvl w:val="0"/>
                                      <w:numId w:val="10"/>
                                    </w:numPr>
                                  </w:pPr>
                                  <w:r>
                                    <w:t xml:space="preserve">U16 – Club </w:t>
                                  </w:r>
                                  <w:proofErr w:type="spellStart"/>
                                  <w:r>
                                    <w:t>Mercedarios</w:t>
                                  </w:r>
                                  <w:proofErr w:type="spellEnd"/>
                                  <w:r>
                                    <w:t xml:space="preserve"> (Spain)</w:t>
                                  </w:r>
                                </w:p>
                                <w:p w14:paraId="6A9678CA" w14:textId="77777777" w:rsidR="00D50AFD" w:rsidRDefault="00D50AFD" w:rsidP="00D50AFD">
                                  <w:pPr>
                                    <w:pStyle w:val="ListParagraph"/>
                                    <w:numPr>
                                      <w:ilvl w:val="0"/>
                                      <w:numId w:val="10"/>
                                    </w:numPr>
                                  </w:pPr>
                                  <w:r>
                                    <w:t>U15 – Aquinas FC</w:t>
                                  </w:r>
                                </w:p>
                                <w:p w14:paraId="29A4C024" w14:textId="77777777" w:rsidR="00D50AFD" w:rsidRDefault="00D50AFD" w:rsidP="00D50AFD">
                                  <w:pPr>
                                    <w:pStyle w:val="ListParagraph"/>
                                    <w:numPr>
                                      <w:ilvl w:val="0"/>
                                      <w:numId w:val="10"/>
                                    </w:numPr>
                                  </w:pPr>
                                  <w:r>
                                    <w:t>U14 – Partick Thistle FC</w:t>
                                  </w:r>
                                </w:p>
                                <w:p w14:paraId="306BE7FE" w14:textId="77777777" w:rsidR="00D50AFD" w:rsidRDefault="00D50AFD" w:rsidP="00D50AFD">
                                  <w:pPr>
                                    <w:pStyle w:val="ListParagraph"/>
                                    <w:numPr>
                                      <w:ilvl w:val="0"/>
                                      <w:numId w:val="10"/>
                                    </w:numPr>
                                  </w:pPr>
                                  <w:r>
                                    <w:t>U13 – Donegal Underage League</w:t>
                                  </w:r>
                                </w:p>
                                <w:p w14:paraId="36AFB69E" w14:textId="77777777" w:rsidR="00D50AFD" w:rsidRDefault="00D50AFD" w:rsidP="00D50AFD">
                                  <w:pPr>
                                    <w:pStyle w:val="ListParagraph"/>
                                    <w:numPr>
                                      <w:ilvl w:val="0"/>
                                      <w:numId w:val="10"/>
                                    </w:numPr>
                                  </w:pPr>
                                  <w:r>
                                    <w:t>U12 – Glenavon FC</w:t>
                                  </w:r>
                                </w:p>
                                <w:p w14:paraId="0DFD9FD9" w14:textId="77777777" w:rsidR="00D50AFD" w:rsidRDefault="00D50AFD" w:rsidP="00D50AFD">
                                  <w:pPr>
                                    <w:pStyle w:val="ListParagraph"/>
                                    <w:numPr>
                                      <w:ilvl w:val="0"/>
                                      <w:numId w:val="10"/>
                                    </w:numPr>
                                  </w:pPr>
                                  <w:r>
                                    <w:t>U12 (9v9) – Enniskillen Town</w:t>
                                  </w:r>
                                </w:p>
                                <w:p w14:paraId="55E9F024" w14:textId="77777777" w:rsidR="00D50AFD" w:rsidRDefault="00D50AFD" w:rsidP="00D50AFD">
                                  <w:pPr>
                                    <w:pStyle w:val="ListParagraph"/>
                                    <w:numPr>
                                      <w:ilvl w:val="0"/>
                                      <w:numId w:val="10"/>
                                    </w:numPr>
                                  </w:pPr>
                                  <w:r>
                                    <w:t>U11 – Ballinamallard United</w:t>
                                  </w:r>
                                </w:p>
                                <w:p w14:paraId="0AAE8AA5" w14:textId="77777777" w:rsidR="00D50AFD" w:rsidRDefault="00D50AFD" w:rsidP="00D50AFD">
                                  <w:pPr>
                                    <w:pStyle w:val="ListParagraph"/>
                                    <w:numPr>
                                      <w:ilvl w:val="0"/>
                                      <w:numId w:val="10"/>
                                    </w:numPr>
                                  </w:pPr>
                                  <w:r>
                                    <w:t>U10 – Core Soccer Academy</w:t>
                                  </w:r>
                                </w:p>
                                <w:p w14:paraId="65098F31" w14:textId="77777777" w:rsidR="00D50AFD" w:rsidRDefault="00D50AFD" w:rsidP="00D50AFD">
                                  <w:pPr>
                                    <w:pStyle w:val="ListParagraph"/>
                                    <w:numPr>
                                      <w:ilvl w:val="0"/>
                                      <w:numId w:val="10"/>
                                    </w:numPr>
                                  </w:pPr>
                                  <w:r>
                                    <w:t xml:space="preserve">U9 - </w:t>
                                  </w:r>
                                  <w:proofErr w:type="spellStart"/>
                                  <w:r>
                                    <w:t>Dungannon</w:t>
                                  </w:r>
                                  <w:proofErr w:type="spellEnd"/>
                                  <w:r>
                                    <w:t xml:space="preserve"> United</w:t>
                                  </w:r>
                                </w:p>
                                <w:p w14:paraId="3AC72DEE" w14:textId="77777777" w:rsidR="00D50AFD" w:rsidRDefault="00D50AFD" w:rsidP="00D50AFD">
                                  <w:pPr>
                                    <w:pStyle w:val="ListParagraph"/>
                                    <w:numPr>
                                      <w:ilvl w:val="0"/>
                                      <w:numId w:val="10"/>
                                    </w:numPr>
                                  </w:pPr>
                                  <w:r>
                                    <w:t xml:space="preserve">U8 – </w:t>
                                  </w:r>
                                  <w:proofErr w:type="spellStart"/>
                                  <w:r>
                                    <w:t>Dungannon</w:t>
                                  </w:r>
                                  <w:proofErr w:type="spellEnd"/>
                                  <w:r>
                                    <w:t xml:space="preserve"> United</w:t>
                                  </w:r>
                                </w:p>
                                <w:p w14:paraId="0639E938" w14:textId="77777777" w:rsidR="00D50AFD" w:rsidRPr="00D50AFD" w:rsidRDefault="00D50AFD" w:rsidP="00D50AFD">
                                  <w:pPr>
                                    <w:rPr>
                                      <w:b/>
                                    </w:rPr>
                                  </w:pPr>
                                  <w:r w:rsidRPr="00D50AFD">
                                    <w:rPr>
                                      <w:b/>
                                    </w:rPr>
                                    <w:t>Girls Section</w:t>
                                  </w:r>
                                </w:p>
                                <w:p w14:paraId="76B4B014" w14:textId="77777777" w:rsidR="00D50AFD" w:rsidRDefault="00D50AFD" w:rsidP="00D50AFD">
                                  <w:pPr>
                                    <w:pStyle w:val="ListParagraph"/>
                                    <w:numPr>
                                      <w:ilvl w:val="0"/>
                                      <w:numId w:val="11"/>
                                    </w:numPr>
                                  </w:pPr>
                                  <w:r>
                                    <w:t>U17 – Derry City Ladies</w:t>
                                  </w:r>
                                </w:p>
                                <w:p w14:paraId="0CD3EBF3" w14:textId="77777777" w:rsidR="00D50AFD" w:rsidRDefault="00D50AFD" w:rsidP="00D50AFD">
                                  <w:pPr>
                                    <w:pStyle w:val="ListParagraph"/>
                                    <w:numPr>
                                      <w:ilvl w:val="0"/>
                                      <w:numId w:val="11"/>
                                    </w:numPr>
                                  </w:pPr>
                                  <w:r>
                                    <w:t>U15 – Larne FC</w:t>
                                  </w:r>
                                </w:p>
                                <w:p w14:paraId="390F8658" w14:textId="77777777" w:rsidR="00D50AFD" w:rsidRDefault="00D50AFD" w:rsidP="00D50AFD">
                                  <w:pPr>
                                    <w:pStyle w:val="ListParagraph"/>
                                    <w:numPr>
                                      <w:ilvl w:val="0"/>
                                      <w:numId w:val="11"/>
                                    </w:numPr>
                                  </w:pPr>
                                  <w:r>
                                    <w:t>U14 – Sion Ladies Flames</w:t>
                                  </w:r>
                                </w:p>
                                <w:p w14:paraId="23A1B93C" w14:textId="77777777" w:rsidR="00D50AFD" w:rsidRDefault="00D50AFD" w:rsidP="00D50AFD">
                                  <w:pPr>
                                    <w:pStyle w:val="ListParagraph"/>
                                    <w:numPr>
                                      <w:ilvl w:val="0"/>
                                      <w:numId w:val="11"/>
                                    </w:numPr>
                                  </w:pPr>
                                  <w:r>
                                    <w:t xml:space="preserve">U13 – </w:t>
                                  </w:r>
                                  <w:proofErr w:type="spellStart"/>
                                  <w:r>
                                    <w:t>Lisbellaw</w:t>
                                  </w:r>
                                  <w:proofErr w:type="spellEnd"/>
                                  <w:r>
                                    <w:t xml:space="preserve"> United</w:t>
                                  </w:r>
                                </w:p>
                                <w:p w14:paraId="0E4BEF6B" w14:textId="77777777" w:rsidR="00D50AFD" w:rsidRDefault="00D50AFD" w:rsidP="00D50AFD">
                                  <w:pPr>
                                    <w:pStyle w:val="ListParagraph"/>
                                    <w:numPr>
                                      <w:ilvl w:val="0"/>
                                      <w:numId w:val="11"/>
                                    </w:numPr>
                                  </w:pPr>
                                  <w:r>
                                    <w:t>U12 – Donegal Ladies</w:t>
                                  </w:r>
                                </w:p>
                                <w:p w14:paraId="122C8D54" w14:textId="77777777" w:rsidR="00D50AFD" w:rsidRDefault="00D50AFD" w:rsidP="00D50AFD">
                                  <w:pPr>
                                    <w:pStyle w:val="ListParagraph"/>
                                    <w:numPr>
                                      <w:ilvl w:val="0"/>
                                      <w:numId w:val="11"/>
                                    </w:numPr>
                                  </w:pPr>
                                  <w:r>
                                    <w:t xml:space="preserve">U11 – </w:t>
                                  </w:r>
                                  <w:proofErr w:type="spellStart"/>
                                  <w:r>
                                    <w:t>Lisbellaw</w:t>
                                  </w:r>
                                  <w:proofErr w:type="spellEnd"/>
                                  <w:r>
                                    <w:t xml:space="preserve"> United</w:t>
                                  </w:r>
                                </w:p>
                                <w:p w14:paraId="52367E7F" w14:textId="77777777" w:rsidR="00D50AFD" w:rsidRDefault="00D50AFD" w:rsidP="00D50AFD">
                                  <w:pPr>
                                    <w:pStyle w:val="ListParagraph"/>
                                    <w:numPr>
                                      <w:ilvl w:val="0"/>
                                      <w:numId w:val="11"/>
                                    </w:numPr>
                                  </w:pPr>
                                  <w:r>
                                    <w:t>U10 – Linfield FC</w:t>
                                  </w:r>
                                </w:p>
                                <w:p w14:paraId="0F9FA3B5" w14:textId="77777777" w:rsidR="00D50AFD" w:rsidRDefault="00D50AFD" w:rsidP="00D50AFD">
                                  <w:pPr>
                                    <w:pStyle w:val="ListParagraph"/>
                                    <w:numPr>
                                      <w:ilvl w:val="0"/>
                                      <w:numId w:val="11"/>
                                    </w:numPr>
                                  </w:pPr>
                                  <w:r>
                                    <w:t>U9 – Linfield FC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177A3C6" id="_x0000_t202" coordsize="21600,21600" o:spt="202" path="m,l,21600r21600,l21600,xe">
                      <v:stroke joinstyle="miter"/>
                      <v:path gradientshapeok="t" o:connecttype="rect"/>
                    </v:shapetype>
                    <v:shape id="Text Box 4" o:spid="_x0000_s1026" type="#_x0000_t202" style="position:absolute;margin-left:241.2pt;margin-top:-2.65pt;width:225.2pt;height:40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" fillcolor="white [3201]" stroked="f" strokeweight=".5pt">
                      <v:textbox>
                        <w:txbxContent>
                          <w:p w14:paraId="182F7BE2" w14:textId="77777777" w:rsidR="00D50AFD" w:rsidRPr="00D50AFD" w:rsidRDefault="00D50AFD">
                            <w:pPr>
                              <w:rPr>
                                <w:rFonts w:asciiTheme="majorHAnsi" w:hAnsiTheme="majorHAnsi"/>
                                <w:b/>
                                <w:color w:val="A5300F" w:themeColor="accent1"/>
                                <w:sz w:val="32"/>
                              </w:rPr>
                            </w:pPr>
                            <w:r w:rsidRPr="00D50AFD">
                              <w:rPr>
                                <w:rFonts w:asciiTheme="majorHAnsi" w:hAnsiTheme="majorHAnsi"/>
                                <w:b/>
                                <w:color w:val="A5300F" w:themeColor="accent1"/>
                                <w:sz w:val="32"/>
                              </w:rPr>
                              <w:t>2025 Foyle Cup Winners</w:t>
                            </w:r>
                          </w:p>
                          <w:p w14:paraId="70B05CAC" w14:textId="77777777" w:rsidR="00D50AFD" w:rsidRPr="00D50AFD" w:rsidRDefault="00D50AFD">
                            <w:pPr>
                              <w:rPr>
                                <w:b/>
                              </w:rPr>
                            </w:pPr>
                            <w:r w:rsidRPr="00D50AFD">
                              <w:rPr>
                                <w:b/>
                              </w:rPr>
                              <w:t>Boys Section</w:t>
                            </w:r>
                          </w:p>
                          <w:p w14:paraId="38E02EF1" w14:textId="77777777" w:rsidR="00D50AFD" w:rsidRDefault="00D50AFD" w:rsidP="00D50AFD">
                            <w:pPr>
                              <w:pStyle w:val="ListParagraph"/>
                              <w:numPr>
                                <w:ilvl w:val="0"/>
                                <w:numId w:val="10"/>
                              </w:numPr>
                            </w:pPr>
                            <w:r>
                              <w:t>U19 – Carndonagh FC</w:t>
                            </w:r>
                          </w:p>
                          <w:p w14:paraId="0B75A227" w14:textId="77777777" w:rsidR="00D50AFD" w:rsidRDefault="00D50AFD" w:rsidP="00D50AFD">
                            <w:pPr>
                              <w:pStyle w:val="ListParagraph"/>
                              <w:numPr>
                                <w:ilvl w:val="0"/>
                                <w:numId w:val="10"/>
                              </w:numPr>
                            </w:pPr>
                            <w:r>
                              <w:t>U17 – Derry City FC</w:t>
                            </w:r>
                          </w:p>
                          <w:p w14:paraId="3ADA7A66" w14:textId="77777777" w:rsidR="00D50AFD" w:rsidRDefault="00D50AFD" w:rsidP="00D50AFD">
                            <w:pPr>
                              <w:pStyle w:val="ListParagraph"/>
                              <w:numPr>
                                <w:ilvl w:val="0"/>
                                <w:numId w:val="10"/>
                              </w:numPr>
                            </w:pPr>
                            <w:r>
                              <w:t xml:space="preserve">U16 – Club </w:t>
                            </w:r>
                            <w:proofErr w:type="spellStart"/>
                            <w:r>
                              <w:t>Mercedarios</w:t>
                            </w:r>
                            <w:proofErr w:type="spellEnd"/>
                            <w:r>
                              <w:t xml:space="preserve"> (Spain)</w:t>
                            </w:r>
                          </w:p>
                          <w:p w14:paraId="6A9678CA" w14:textId="77777777" w:rsidR="00D50AFD" w:rsidRDefault="00D50AFD" w:rsidP="00D50AFD">
                            <w:pPr>
                              <w:pStyle w:val="ListParagraph"/>
                              <w:numPr>
                                <w:ilvl w:val="0"/>
                                <w:numId w:val="10"/>
                              </w:numPr>
                            </w:pPr>
                            <w:r>
                              <w:t>U15 – Aquinas FC</w:t>
                            </w:r>
                          </w:p>
                          <w:p w14:paraId="29A4C024" w14:textId="77777777" w:rsidR="00D50AFD" w:rsidRDefault="00D50AFD" w:rsidP="00D50AFD">
                            <w:pPr>
                              <w:pStyle w:val="ListParagraph"/>
                              <w:numPr>
                                <w:ilvl w:val="0"/>
                                <w:numId w:val="10"/>
                              </w:numPr>
                            </w:pPr>
                            <w:r>
                              <w:t>U14 – Partick Thistle FC</w:t>
                            </w:r>
                          </w:p>
                          <w:p w14:paraId="306BE7FE" w14:textId="77777777" w:rsidR="00D50AFD" w:rsidRDefault="00D50AFD" w:rsidP="00D50AFD">
                            <w:pPr>
                              <w:pStyle w:val="ListParagraph"/>
                              <w:numPr>
                                <w:ilvl w:val="0"/>
                                <w:numId w:val="10"/>
                              </w:numPr>
                            </w:pPr>
                            <w:r>
                              <w:t>U13 – Donegal Underage League</w:t>
                            </w:r>
                          </w:p>
                          <w:p w14:paraId="36AFB69E" w14:textId="77777777" w:rsidR="00D50AFD" w:rsidRDefault="00D50AFD" w:rsidP="00D50AFD">
                            <w:pPr>
                              <w:pStyle w:val="ListParagraph"/>
                              <w:numPr>
                                <w:ilvl w:val="0"/>
                                <w:numId w:val="10"/>
                              </w:numPr>
                            </w:pPr>
                            <w:r>
                              <w:t>U12 – Glenavon FC</w:t>
                            </w:r>
                          </w:p>
                          <w:p w14:paraId="0DFD9FD9" w14:textId="77777777" w:rsidR="00D50AFD" w:rsidRDefault="00D50AFD" w:rsidP="00D50AFD">
                            <w:pPr>
                              <w:pStyle w:val="ListParagraph"/>
                              <w:numPr>
                                <w:ilvl w:val="0"/>
                                <w:numId w:val="10"/>
                              </w:numPr>
                            </w:pPr>
                            <w:r>
                              <w:t>U12 (9v9) – Enniskillen Town</w:t>
                            </w:r>
                          </w:p>
                          <w:p w14:paraId="55E9F024" w14:textId="77777777" w:rsidR="00D50AFD" w:rsidRDefault="00D50AFD" w:rsidP="00D50AFD">
                            <w:pPr>
                              <w:pStyle w:val="ListParagraph"/>
                              <w:numPr>
                                <w:ilvl w:val="0"/>
                                <w:numId w:val="10"/>
                              </w:numPr>
                            </w:pPr>
                            <w:r>
                              <w:t>U11 – Ballinamallard United</w:t>
                            </w:r>
                          </w:p>
                          <w:p w14:paraId="0AAE8AA5" w14:textId="77777777" w:rsidR="00D50AFD" w:rsidRDefault="00D50AFD" w:rsidP="00D50AFD">
                            <w:pPr>
                              <w:pStyle w:val="ListParagraph"/>
                              <w:numPr>
                                <w:ilvl w:val="0"/>
                                <w:numId w:val="10"/>
                              </w:numPr>
                            </w:pPr>
                            <w:r>
                              <w:t>U10 – Core Soccer Academy</w:t>
                            </w:r>
                          </w:p>
                          <w:p w14:paraId="65098F31" w14:textId="77777777" w:rsidR="00D50AFD" w:rsidRDefault="00D50AFD" w:rsidP="00D50AFD">
                            <w:pPr>
                              <w:pStyle w:val="ListParagraph"/>
                              <w:numPr>
                                <w:ilvl w:val="0"/>
                                <w:numId w:val="10"/>
                              </w:numPr>
                            </w:pPr>
                            <w:r>
                              <w:t xml:space="preserve">U9 - </w:t>
                            </w:r>
                            <w:proofErr w:type="spellStart"/>
                            <w:r>
                              <w:t>Dungannon</w:t>
                            </w:r>
                            <w:proofErr w:type="spellEnd"/>
                            <w:r>
                              <w:t xml:space="preserve"> United</w:t>
                            </w:r>
                          </w:p>
                          <w:p w14:paraId="3AC72DEE" w14:textId="77777777" w:rsidR="00D50AFD" w:rsidRDefault="00D50AFD" w:rsidP="00D50AFD">
                            <w:pPr>
                              <w:pStyle w:val="ListParagraph"/>
                              <w:numPr>
                                <w:ilvl w:val="0"/>
                                <w:numId w:val="10"/>
                              </w:numPr>
                            </w:pPr>
                            <w:r>
                              <w:t xml:space="preserve">U8 – </w:t>
                            </w:r>
                            <w:proofErr w:type="spellStart"/>
                            <w:r>
                              <w:t>Dungannon</w:t>
                            </w:r>
                            <w:proofErr w:type="spellEnd"/>
                            <w:r>
                              <w:t xml:space="preserve"> United</w:t>
                            </w:r>
                          </w:p>
                          <w:p w14:paraId="0639E938" w14:textId="77777777" w:rsidR="00D50AFD" w:rsidRPr="00D50AFD" w:rsidRDefault="00D50AFD" w:rsidP="00D50AFD">
                            <w:pPr>
                              <w:rPr>
                                <w:b/>
                              </w:rPr>
                            </w:pPr>
                            <w:r w:rsidRPr="00D50AFD">
                              <w:rPr>
                                <w:b/>
                              </w:rPr>
                              <w:t>Girls Section</w:t>
                            </w:r>
                          </w:p>
                          <w:p w14:paraId="76B4B014" w14:textId="77777777" w:rsidR="00D50AFD" w:rsidRDefault="00D50AFD" w:rsidP="00D50AFD">
                            <w:pPr>
                              <w:pStyle w:val="ListParagraph"/>
                              <w:numPr>
                                <w:ilvl w:val="0"/>
                                <w:numId w:val="11"/>
                              </w:numPr>
                            </w:pPr>
                            <w:r>
                              <w:t>U17 – Derry City Ladies</w:t>
                            </w:r>
                          </w:p>
                          <w:p w14:paraId="0CD3EBF3" w14:textId="77777777" w:rsidR="00D50AFD" w:rsidRDefault="00D50AFD" w:rsidP="00D50AFD">
                            <w:pPr>
                              <w:pStyle w:val="ListParagraph"/>
                              <w:numPr>
                                <w:ilvl w:val="0"/>
                                <w:numId w:val="11"/>
                              </w:numPr>
                            </w:pPr>
                            <w:r>
                              <w:t>U15 – Larne FC</w:t>
                            </w:r>
                          </w:p>
                          <w:p w14:paraId="390F8658" w14:textId="77777777" w:rsidR="00D50AFD" w:rsidRDefault="00D50AFD" w:rsidP="00D50AFD">
                            <w:pPr>
                              <w:pStyle w:val="ListParagraph"/>
                              <w:numPr>
                                <w:ilvl w:val="0"/>
                                <w:numId w:val="11"/>
                              </w:numPr>
                            </w:pPr>
                            <w:r>
                              <w:t>U14 – Sion Ladies Flames</w:t>
                            </w:r>
                          </w:p>
                          <w:p w14:paraId="23A1B93C" w14:textId="77777777" w:rsidR="00D50AFD" w:rsidRDefault="00D50AFD" w:rsidP="00D50AFD">
                            <w:pPr>
                              <w:pStyle w:val="ListParagraph"/>
                              <w:numPr>
                                <w:ilvl w:val="0"/>
                                <w:numId w:val="11"/>
                              </w:numPr>
                            </w:pPr>
                            <w:r>
                              <w:t xml:space="preserve">U13 – </w:t>
                            </w:r>
                            <w:proofErr w:type="spellStart"/>
                            <w:r>
                              <w:t>Lisbellaw</w:t>
                            </w:r>
                            <w:proofErr w:type="spellEnd"/>
                            <w:r>
                              <w:t xml:space="preserve"> United</w:t>
                            </w:r>
                          </w:p>
                          <w:p w14:paraId="0E4BEF6B" w14:textId="77777777" w:rsidR="00D50AFD" w:rsidRDefault="00D50AFD" w:rsidP="00D50AFD">
                            <w:pPr>
                              <w:pStyle w:val="ListParagraph"/>
                              <w:numPr>
                                <w:ilvl w:val="0"/>
                                <w:numId w:val="11"/>
                              </w:numPr>
                            </w:pPr>
                            <w:r>
                              <w:t>U12 – Donegal Ladies</w:t>
                            </w:r>
                          </w:p>
                          <w:p w14:paraId="122C8D54" w14:textId="77777777" w:rsidR="00D50AFD" w:rsidRDefault="00D50AFD" w:rsidP="00D50AFD">
                            <w:pPr>
                              <w:pStyle w:val="ListParagraph"/>
                              <w:numPr>
                                <w:ilvl w:val="0"/>
                                <w:numId w:val="11"/>
                              </w:numPr>
                            </w:pPr>
                            <w:r>
                              <w:t xml:space="preserve">U11 – </w:t>
                            </w:r>
                            <w:proofErr w:type="spellStart"/>
                            <w:r>
                              <w:t>Lisbellaw</w:t>
                            </w:r>
                            <w:proofErr w:type="spellEnd"/>
                            <w:r>
                              <w:t xml:space="preserve"> United</w:t>
                            </w:r>
                          </w:p>
                          <w:p w14:paraId="52367E7F" w14:textId="77777777" w:rsidR="00D50AFD" w:rsidRDefault="00D50AFD" w:rsidP="00D50AFD">
                            <w:pPr>
                              <w:pStyle w:val="ListParagraph"/>
                              <w:numPr>
                                <w:ilvl w:val="0"/>
                                <w:numId w:val="11"/>
                              </w:numPr>
                            </w:pPr>
                            <w:r>
                              <w:t>U10 – Linfield FC</w:t>
                            </w:r>
                          </w:p>
                          <w:p w14:paraId="0F9FA3B5" w14:textId="77777777" w:rsidR="00D50AFD" w:rsidRDefault="00D50AFD" w:rsidP="00D50AFD">
                            <w:pPr>
                              <w:pStyle w:val="ListParagraph"/>
                              <w:numPr>
                                <w:ilvl w:val="0"/>
                                <w:numId w:val="11"/>
                              </w:numPr>
                            </w:pPr>
                            <w:r>
                              <w:t>U9 – Linfield FC</w:t>
                            </w:r>
                          </w:p>
                        </w:txbxContent>
                      </v:textbox>
                    </v:shape>
                  </w:pict>
                </mc:Fallback>
              </mc:AlternateContent>
            </w:r>
            <w:r>
              <w:rPr>
                <w:lang w:val="en-GB" w:eastAsia="en-GB"/>
              </w:rPr>
              <mc:AlternateContent>
                <mc:Choice Requires="wps">
                  <w:drawing>
                    <wp:anchor distT="0" distB="0" distL="114300" distR="114300" simplePos="0" relativeHeight="251663360" behindDoc="0" locked="0" layoutInCell="1" allowOverlap="1" wp14:anchorId="300B29F7" wp14:editId="3755B263">
                      <wp:simplePos x="0" y="0"/>
                      <wp:positionH relativeFrom="column">
                        <wp:posOffset>-2891155</wp:posOffset>
                      </wp:positionH>
                      <wp:positionV relativeFrom="paragraph">
                        <wp:posOffset>19685</wp:posOffset>
                      </wp:positionV>
                      <wp:extent cx="2668270" cy="5146040"/>
                      <wp:effectExtent l="0" t="0" r="0" b="0"/>
                      <wp:wrapNone/>
                      <wp:docPr id="3" name="Text Box 3"/>
                      <wp:cNvGraphicFramePr/>
                      <a:graphic xmlns:a="http://schemas.openxmlformats.org/drawingml/2006/main">
                        <a:graphicData uri="http://schemas.microsoft.com/office/word/2010/wordprocessingShape">
                          <wps:wsp>
                            <wps:cNvSpPr txBox="1"/>
                            <wps:spPr>
                              <a:xfrm>
                                <a:off x="0" y="0"/>
                                <a:ext cx="2668270" cy="5146040"/>
                              </a:xfrm>
                              <a:prstGeom prst="rect">
                                <a:avLst/>
                              </a:prstGeom>
                              <a:solidFill>
                                <a:schemeClr val="lt1"/>
                              </a:solidFill>
                              <a:ln w="6350">
                                <a:noFill/>
                              </a:ln>
                            </wps:spPr>
                            <wps:txbx>
                              <w:txbxContent>
                                <w:p w14:paraId="210B6E66" w14:textId="77777777" w:rsidR="00D50AFD" w:rsidRPr="00D50AFD" w:rsidRDefault="00D50AFD">
                                  <w:pPr>
                                    <w:rPr>
                                      <w:rFonts w:asciiTheme="majorHAnsi" w:hAnsiTheme="majorHAnsi"/>
                                      <w:b/>
                                      <w:color w:val="A5300F" w:themeColor="accent1"/>
                                      <w:sz w:val="32"/>
                                    </w:rPr>
                                  </w:pPr>
                                  <w:r w:rsidRPr="00D50AFD">
                                    <w:rPr>
                                      <w:rFonts w:asciiTheme="majorHAnsi" w:hAnsiTheme="majorHAnsi"/>
                                      <w:b/>
                                      <w:color w:val="A5300F" w:themeColor="accent1"/>
                                      <w:sz w:val="32"/>
                                    </w:rPr>
                                    <w:t>Accommodation</w:t>
                                  </w:r>
                                </w:p>
                                <w:p w14:paraId="4E96F7ED" w14:textId="77777777" w:rsidR="00D50AFD" w:rsidRDefault="00D50AFD">
                                  <w:r>
                                    <w:t>We encourage most teams to arrange their own accommodation however we are here to assist where necessary. The Tournament has negotiated great rates with local hotels (3* and 4*). Details of hotel email addresses can be forwarded on enquiry.</w:t>
                                  </w:r>
                                </w:p>
                                <w:p w14:paraId="10B213C5" w14:textId="77777777" w:rsidR="00D50AFD" w:rsidRDefault="00D50AFD">
                                  <w:r>
                                    <w:t>Teams wishing to stay at the Ulster University Student Accommodation should contact us for more details.</w:t>
                                  </w:r>
                                </w:p>
                                <w:p w14:paraId="1AAD29C9" w14:textId="77777777" w:rsidR="00D50AFD" w:rsidRDefault="00D50AFD">
                                  <w:r>
                                    <w:t>We hope to have 500 beds available at their Magee Campus in Derry and a further 300 available in Coleraine.</w:t>
                                  </w:r>
                                </w:p>
                                <w:p w14:paraId="0028C6DC" w14:textId="77777777" w:rsidR="00D50AFD" w:rsidRPr="00D50AFD" w:rsidRDefault="00D50AFD">
                                  <w:pPr>
                                    <w:rPr>
                                      <w:b/>
                                    </w:rPr>
                                  </w:pPr>
                                  <w:r w:rsidRPr="00D50AFD">
                                    <w:rPr>
                                      <w:b/>
                                    </w:rPr>
                                    <w:t>Prices</w:t>
                                  </w:r>
                                </w:p>
                                <w:p w14:paraId="37619A4C" w14:textId="00947BAC" w:rsidR="00D50AFD" w:rsidRDefault="00D50AFD" w:rsidP="00D50AFD">
                                  <w:pPr>
                                    <w:pStyle w:val="ListParagraph"/>
                                    <w:numPr>
                                      <w:ilvl w:val="0"/>
                                      <w:numId w:val="9"/>
                                    </w:numPr>
                                    <w:jc w:val="both"/>
                                  </w:pPr>
                                  <w:r>
                                    <w:t>Hotels (3*/4*): per person, sharing per night – from £7</w:t>
                                  </w:r>
                                  <w:r w:rsidR="005B4D9C">
                                    <w:t>5</w:t>
                                  </w:r>
                                  <w:r>
                                    <w:t xml:space="preserve"> includes bed, breakfast plus evening meal.</w:t>
                                  </w:r>
                                </w:p>
                                <w:p w14:paraId="36692E2D" w14:textId="77777777" w:rsidR="00D50AFD" w:rsidRDefault="00D50AFD" w:rsidP="00D50AFD">
                                  <w:pPr>
                                    <w:pStyle w:val="ListParagraph"/>
                                    <w:numPr>
                                      <w:ilvl w:val="0"/>
                                      <w:numId w:val="9"/>
                                    </w:numPr>
                                    <w:jc w:val="both"/>
                                  </w:pPr>
                                  <w:r>
                                    <w:t>University: per person, per night in a single room – bed, breakfast and evening meal from £60 – meals provided at local Martha’s Vineyard restaurant.</w:t>
                                  </w:r>
                                </w:p>
                                <w:p w14:paraId="7C1D5108" w14:textId="77777777" w:rsidR="00D50AFD" w:rsidRPr="00D50AFD" w:rsidRDefault="00D50AFD" w:rsidP="00D50AFD">
                                  <w:pPr>
                                    <w:jc w:val="both"/>
                                    <w:rPr>
                                      <w:i/>
                                    </w:rPr>
                                  </w:pPr>
                                  <w:r w:rsidRPr="00D50AFD">
                                    <w:rPr>
                                      <w:i/>
                                    </w:rPr>
                                    <w:t>All prices are in £ sterling and are provisional subject to final quotation from venues.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0B29F7" id="Text Box 3" o:spid="_x0000_s1027" type="#_x0000_t202" style="position:absolute;margin-left:-227.65pt;margin-top:1.55pt;width:210.1pt;height:405.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" fillcolor="white [3201]" stroked="f" strokeweight=".5pt">
                      <v:textbox>
                        <w:txbxContent>
                          <w:p w14:paraId="210B6E66" w14:textId="77777777" w:rsidR="00D50AFD" w:rsidRPr="00D50AFD" w:rsidRDefault="00D50AFD">
                            <w:pPr>
                              <w:rPr>
                                <w:rFonts w:asciiTheme="majorHAnsi" w:hAnsiTheme="majorHAnsi"/>
                                <w:b/>
                                <w:color w:val="A5300F" w:themeColor="accent1"/>
                                <w:sz w:val="32"/>
                              </w:rPr>
                            </w:pPr>
                            <w:r w:rsidRPr="00D50AFD">
                              <w:rPr>
                                <w:rFonts w:asciiTheme="majorHAnsi" w:hAnsiTheme="majorHAnsi"/>
                                <w:b/>
                                <w:color w:val="A5300F" w:themeColor="accent1"/>
                                <w:sz w:val="32"/>
                              </w:rPr>
                              <w:t>Accommodation</w:t>
                            </w:r>
                          </w:p>
                          <w:p w14:paraId="4E96F7ED" w14:textId="77777777" w:rsidR="00D50AFD" w:rsidRDefault="00D50AFD">
                            <w:r>
                              <w:t>We encourage most teams to arrange their own accommodation however we are here to assist where necessary. The Tournament has negotiated great rates with local hotels (3* and 4*). Details of hotel email addresses can be forwarded on enquiry.</w:t>
                            </w:r>
                          </w:p>
                          <w:p w14:paraId="10B213C5" w14:textId="77777777" w:rsidR="00D50AFD" w:rsidRDefault="00D50AFD">
                            <w:r>
                              <w:t>Teams wishing to stay at the Ulster University Student Accommodation should contact us for more details.</w:t>
                            </w:r>
                          </w:p>
                          <w:p w14:paraId="1AAD29C9" w14:textId="77777777" w:rsidR="00D50AFD" w:rsidRDefault="00D50AFD">
                            <w:r>
                              <w:t>We hope to have 500 beds available at their Magee Campus in Derry and a further 300 available in Coleraine.</w:t>
                            </w:r>
                          </w:p>
                          <w:p w14:paraId="0028C6DC" w14:textId="77777777" w:rsidR="00D50AFD" w:rsidRPr="00D50AFD" w:rsidRDefault="00D50AFD">
                            <w:pPr>
                              <w:rPr>
                                <w:b/>
                              </w:rPr>
                            </w:pPr>
                            <w:r w:rsidRPr="00D50AFD">
                              <w:rPr>
                                <w:b/>
                              </w:rPr>
                              <w:t>Prices</w:t>
                            </w:r>
                          </w:p>
                          <w:p w14:paraId="37619A4C" w14:textId="00947BAC" w:rsidR="00D50AFD" w:rsidRDefault="00D50AFD" w:rsidP="00D50AFD">
                            <w:pPr>
                              <w:pStyle w:val="ListParagraph"/>
                              <w:numPr>
                                <w:ilvl w:val="0"/>
                                <w:numId w:val="9"/>
                              </w:numPr>
                              <w:jc w:val="both"/>
                            </w:pPr>
                            <w:r>
                              <w:t>Hotels (3*/4*): per person, sharing per night – from £7</w:t>
                            </w:r>
                            <w:r w:rsidR="005B4D9C">
                              <w:t>5</w:t>
                            </w:r>
                            <w:r>
                              <w:t xml:space="preserve"> includes bed, breakfast plus evening meal.</w:t>
                            </w:r>
                          </w:p>
                          <w:p w14:paraId="36692E2D" w14:textId="77777777" w:rsidR="00D50AFD" w:rsidRDefault="00D50AFD" w:rsidP="00D50AFD">
                            <w:pPr>
                              <w:pStyle w:val="ListParagraph"/>
                              <w:numPr>
                                <w:ilvl w:val="0"/>
                                <w:numId w:val="9"/>
                              </w:numPr>
                              <w:jc w:val="both"/>
                            </w:pPr>
                            <w:r>
                              <w:t>University: per person, per night in a single room – bed, breakfast and evening meal from £60 – meals provided at local Martha’s Vineyard restaurant.</w:t>
                            </w:r>
                          </w:p>
                          <w:p w14:paraId="7C1D5108" w14:textId="77777777" w:rsidR="00D50AFD" w:rsidRPr="00D50AFD" w:rsidRDefault="00D50AFD" w:rsidP="00D50AFD">
                            <w:pPr>
                              <w:jc w:val="both"/>
                              <w:rPr>
                                <w:i/>
                              </w:rPr>
                            </w:pPr>
                            <w:r w:rsidRPr="00D50AFD">
                              <w:rPr>
                                <w:i/>
                              </w:rPr>
                              <w:t>All prices are in £ sterling and are provisional subject to final quotation from venues.</w:t>
                            </w:r>
                          </w:p>
                        </w:txbxContent>
                      </v:textbox>
                    </v:shape>
                  </w:pict>
                </mc:Fallback>
              </mc:AlternateContent>
            </w:r>
            <w:r w:rsidR="006F6183">
              <w:t>Getting Here</w:t>
            </w:r>
          </w:p>
          <w:p w14:paraId="378D4AD1" w14:textId="2D26296E" w:rsidR="006F6183" w:rsidRDefault="006F6183" w:rsidP="006F6183">
            <w:pPr>
              <w:jc w:val="both"/>
            </w:pPr>
            <w:r>
              <w:t xml:space="preserve">Derry is situated in the North West of Ireland and has comprehensive travel networks – via road, air and sea. Derry has its own </w:t>
            </w:r>
            <w:r w:rsidR="005B4D9C">
              <w:t>a</w:t>
            </w:r>
            <w:r>
              <w:t>irport and welco</w:t>
            </w:r>
            <w:r w:rsidR="005B4D9C">
              <w:t>me</w:t>
            </w:r>
            <w:r>
              <w:t xml:space="preserve">s flights direct from </w:t>
            </w:r>
            <w:proofErr w:type="spellStart"/>
            <w:proofErr w:type="gramStart"/>
            <w:r>
              <w:t>London,Edinburgh</w:t>
            </w:r>
            <w:proofErr w:type="spellEnd"/>
            <w:proofErr w:type="gramEnd"/>
            <w:r>
              <w:t xml:space="preserve">, </w:t>
            </w:r>
            <w:proofErr w:type="spellStart"/>
            <w:r>
              <w:t>Glasgow,Manchester,Liverpool</w:t>
            </w:r>
            <w:proofErr w:type="spellEnd"/>
            <w:r w:rsidR="005B4D9C">
              <w:t>,</w:t>
            </w:r>
            <w:r>
              <w:t xml:space="preserve"> Birmingham.</w:t>
            </w:r>
          </w:p>
          <w:p w14:paraId="427C11E3" w14:textId="77777777" w:rsidR="006F6183" w:rsidRDefault="006F6183" w:rsidP="006F6183">
            <w:pPr>
              <w:jc w:val="both"/>
            </w:pPr>
            <w:r>
              <w:t>Derry is also served by hourly buses from Belfast City Centre, Belfast Airports and Dublin.</w:t>
            </w:r>
          </w:p>
          <w:p w14:paraId="2CC702C3" w14:textId="77777777" w:rsidR="006F6183" w:rsidRDefault="006F6183" w:rsidP="006F6183">
            <w:pPr>
              <w:jc w:val="both"/>
            </w:pPr>
            <w:r>
              <w:t xml:space="preserve">Ferry links from Great Britain are daily with well-known operators </w:t>
            </w:r>
            <w:proofErr w:type="spellStart"/>
            <w:r>
              <w:t>Stenaline</w:t>
            </w:r>
            <w:proofErr w:type="spellEnd"/>
            <w:r>
              <w:t xml:space="preserve"> and P&amp;O Ferries able to provide services from Scotland, mainland England and Wales.</w:t>
            </w:r>
          </w:p>
          <w:p w14:paraId="69C1CFC0" w14:textId="0334389A" w:rsidR="006F6183" w:rsidRDefault="006F6183" w:rsidP="006F6183">
            <w:pPr>
              <w:jc w:val="both"/>
            </w:pPr>
            <w:r>
              <w:t>If flying from North America, you would ideally want to arrive in Dublin or Belfast International Airports. There are a range of airlines who have direct routes to these airports i</w:t>
            </w:r>
            <w:r w:rsidR="005B4D9C">
              <w:t>n</w:t>
            </w:r>
            <w:r>
              <w:t>cluding Aer Lingus.</w:t>
            </w:r>
          </w:p>
          <w:p w14:paraId="4B4BDB94" w14:textId="1DD09D00" w:rsidR="006F6183" w:rsidRDefault="006F6183" w:rsidP="006F6183">
            <w:pPr>
              <w:jc w:val="both"/>
            </w:pPr>
            <w:r>
              <w:t xml:space="preserve">From Europe, check out well-known providers such as </w:t>
            </w:r>
            <w:r w:rsidR="005B4D9C">
              <w:t>E</w:t>
            </w:r>
            <w:r>
              <w:t>asyJet, Ryanair and Jet2.</w:t>
            </w:r>
            <w:r w:rsidR="00A302D1">
              <w:t xml:space="preserve"> </w:t>
            </w:r>
          </w:p>
          <w:p w14:paraId="3833AD02" w14:textId="77777777" w:rsidR="006F6183" w:rsidRPr="006F6183" w:rsidRDefault="00A302D1" w:rsidP="006F6183">
            <w:pPr>
              <w:jc w:val="both"/>
            </w:pPr>
            <w:r>
              <w:rPr>
                <w:lang w:val="en-GB" w:eastAsia="en-GB"/>
              </w:rPr>
              <w:drawing>
                <wp:anchor distT="0" distB="0" distL="114300" distR="114300" simplePos="0" relativeHeight="251662336" behindDoc="0" locked="0" layoutInCell="1" allowOverlap="1" wp14:anchorId="6DA948A5" wp14:editId="1254C320">
                  <wp:simplePos x="0" y="0"/>
                  <wp:positionH relativeFrom="column">
                    <wp:posOffset>-3115310</wp:posOffset>
                  </wp:positionH>
                  <wp:positionV relativeFrom="paragraph">
                    <wp:posOffset>1064895</wp:posOffset>
                  </wp:positionV>
                  <wp:extent cx="4128135" cy="1668780"/>
                  <wp:effectExtent l="152400" t="171450" r="348615" b="369570"/>
                  <wp:wrapNone/>
                  <wp:docPr id="67" name="Picture 67" descr="https://eu-assets.simpleview-europe.com/derry/imageresizer/?image=%2Fdbimgs%2FPeace%20Bridge%20and%20City%20_%20drone%20130919PLD-17-Pano.jpg&amp;action=FeaturedItemsScroll20193x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eu-assets.simpleview-europe.com/derry/imageresizer/?image=%2Fdbimgs%2FPeace%20Bridge%20and%20City%20_%20drone%20130919PLD-17-Pano.jpg&amp;action=FeaturedItemsScroll20193x2"/>
                          <pic:cNvPicPr>
                            <a:picLocks noChangeAspect="1" noChangeArrowheads="1"/>
                          </pic:cNvPicPr>
                        </pic:nvPicPr>
                        <pic:blipFill rotWithShape="1">
                          <a:blip r:embed="rId12" cstate="hqprint">
                            <a:extLst>
                              <a:ext uri="{28A0092B-C50C-407E-A947-70E740481C1C}">
                                <a14:useLocalDpi xmlns:a14="http://schemas.microsoft.com/office/drawing/2010/main" val="0"/>
                              </a:ext>
                            </a:extLst>
                          </a:blip>
                          <a:srcRect t="18908" b="9230"/>
                          <a:stretch/>
                        </pic:blipFill>
                        <pic:spPr bwMode="auto">
                          <a:xfrm>
                            <a:off x="0" y="0"/>
                            <a:ext cx="4128135" cy="166878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lang w:val="en-GB" w:eastAsia="en-GB"/>
              </w:rPr>
              <w:drawing>
                <wp:anchor distT="0" distB="0" distL="114300" distR="114300" simplePos="0" relativeHeight="251665408" behindDoc="0" locked="0" layoutInCell="1" allowOverlap="1" wp14:anchorId="58CE6CBA" wp14:editId="022E0E11">
                  <wp:simplePos x="0" y="0"/>
                  <wp:positionH relativeFrom="column">
                    <wp:posOffset>3077210</wp:posOffset>
                  </wp:positionH>
                  <wp:positionV relativeFrom="paragraph">
                    <wp:posOffset>655320</wp:posOffset>
                  </wp:positionV>
                  <wp:extent cx="2928620" cy="1955800"/>
                  <wp:effectExtent l="76200" t="114300" r="81280" b="1035050"/>
                  <wp:wrapNone/>
                  <wp:docPr id="5" name="Picture 5" descr="https://media.istockphoto.com/id/517875398/photo/athlete-holding-trophy-cup.jpg?s=612x612&amp;w=0&amp;k=20&amp;c=7SzkHrqtTvV0idMy1Od9od8gQgbZ39qY_e9NSyuEi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edia.istockphoto.com/id/517875398/photo/athlete-holding-trophy-cup.jpg?s=612x612&amp;w=0&amp;k=20&amp;c=7SzkHrqtTvV0idMy1Od9od8gQgbZ39qY_e9NSyuEi3c="/>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rot="754566">
                            <a:off x="0" y="0"/>
                            <a:ext cx="2928620" cy="1955800"/>
                          </a:xfrm>
                          <a:prstGeom prst="ellipse">
                            <a:avLst/>
                          </a:prstGeom>
                          <a:ln w="63500" cap="rnd">
                            <a:solidFill>
                              <a:srgbClr val="333333"/>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14:sizeRelH relativeFrom="page">
                    <wp14:pctWidth>0</wp14:pctWidth>
                  </wp14:sizeRelH>
                  <wp14:sizeRelV relativeFrom="page">
                    <wp14:pctHeight>0</wp14:pctHeight>
                  </wp14:sizeRelV>
                </wp:anchor>
              </w:drawing>
            </w:r>
            <w:r w:rsidR="006F6183">
              <w:t>Visiting foreign teams will have transport from their arriving Airport to Derry for free. This transport will include your transportation to and from game venues during the week of the tournament – courtesy of the Foyle Cup Tournament.</w:t>
            </w:r>
          </w:p>
          <w:p w14:paraId="31810350" w14:textId="77777777" w:rsidR="00F935BD" w:rsidRDefault="00F935BD" w:rsidP="00F935BD"/>
          <w:p w14:paraId="3D68E8E2" w14:textId="77777777" w:rsidR="00F935BD" w:rsidRDefault="00F935BD" w:rsidP="00F935BD"/>
          <w:p w14:paraId="7CBAF140" w14:textId="77777777" w:rsidR="00F935BD" w:rsidRDefault="00F935BD" w:rsidP="00F935BD"/>
          <w:p w14:paraId="2AC62B92" w14:textId="77777777" w:rsidR="00F935BD" w:rsidRDefault="00F935BD" w:rsidP="00F935BD"/>
          <w:p w14:paraId="0F825BAE" w14:textId="77777777" w:rsidR="00F935BD" w:rsidRDefault="00F935BD" w:rsidP="00F935BD"/>
          <w:p w14:paraId="1703DB4F" w14:textId="77777777" w:rsidR="00F935BD" w:rsidRDefault="00C11ECE" w:rsidP="00F935BD">
            <w:r>
              <w:rPr>
                <w:lang w:val="en-GB" w:eastAsia="en-GB"/>
              </w:rPr>
              <mc:AlternateContent>
                <mc:Choice Requires="wps">
                  <w:drawing>
                    <wp:anchor distT="0" distB="0" distL="114300" distR="114300" simplePos="0" relativeHeight="251671552" behindDoc="0" locked="0" layoutInCell="1" allowOverlap="1" wp14:anchorId="3BDE4445" wp14:editId="58EDD758">
                      <wp:simplePos x="0" y="0"/>
                      <wp:positionH relativeFrom="margin">
                        <wp:posOffset>-3238500</wp:posOffset>
                      </wp:positionH>
                      <wp:positionV relativeFrom="paragraph">
                        <wp:posOffset>400685</wp:posOffset>
                      </wp:positionV>
                      <wp:extent cx="4433570" cy="3947160"/>
                      <wp:effectExtent l="0" t="0" r="24130" b="15240"/>
                      <wp:wrapNone/>
                      <wp:docPr id="10" name="Text Box 10"/>
                      <wp:cNvGraphicFramePr/>
                      <a:graphic xmlns:a="http://schemas.openxmlformats.org/drawingml/2006/main">
                        <a:graphicData uri="http://schemas.microsoft.com/office/word/2010/wordprocessingShape">
                          <wps:wsp>
                            <wps:cNvSpPr txBox="1"/>
                            <wps:spPr>
                              <a:xfrm>
                                <a:off x="0" y="0"/>
                                <a:ext cx="4433570" cy="3947160"/>
                              </a:xfrm>
                              <a:prstGeom prst="rect">
                                <a:avLst/>
                              </a:prstGeom>
                              <a:solidFill>
                                <a:schemeClr val="lt1"/>
                              </a:solidFill>
                              <a:ln w="19050">
                                <a:solidFill>
                                  <a:prstClr val="black"/>
                                </a:solidFill>
                                <a:prstDash val="sysDot"/>
                              </a:ln>
                            </wps:spPr>
                            <wps:txbx>
                              <w:txbxContent>
                                <w:p w14:paraId="0FD41869" w14:textId="77777777" w:rsidR="00D9737C" w:rsidRPr="00A302D1" w:rsidRDefault="00D9737C" w:rsidP="00D9737C">
                                  <w:pPr>
                                    <w:rPr>
                                      <w:rFonts w:asciiTheme="majorHAnsi" w:hAnsiTheme="majorHAnsi"/>
                                      <w:b/>
                                      <w:color w:val="A5300F" w:themeColor="accent1"/>
                                      <w:sz w:val="32"/>
                                    </w:rPr>
                                  </w:pPr>
                                  <w:r w:rsidRPr="00A302D1">
                                    <w:rPr>
                                      <w:rFonts w:asciiTheme="majorHAnsi" w:hAnsiTheme="majorHAnsi"/>
                                      <w:b/>
                                      <w:color w:val="A5300F" w:themeColor="accent1"/>
                                      <w:sz w:val="32"/>
                                    </w:rPr>
                                    <w:t xml:space="preserve">Boys Section — </w:t>
                                  </w:r>
                                  <w:r>
                                    <w:rPr>
                                      <w:rFonts w:asciiTheme="majorHAnsi" w:hAnsiTheme="majorHAnsi"/>
                                      <w:b/>
                                      <w:color w:val="A5300F" w:themeColor="accent1"/>
                                      <w:sz w:val="32"/>
                                    </w:rPr>
                                    <w:t>11aside Soccer</w:t>
                                  </w:r>
                                </w:p>
                                <w:tbl>
                                  <w:tblPr>
                                    <w:tblStyle w:val="TableGrid"/>
                                    <w:tblW w:w="0" w:type="auto"/>
                                    <w:tblLook w:val="04A0" w:firstRow="1" w:lastRow="0" w:firstColumn="1" w:lastColumn="0" w:noHBand="0" w:noVBand="1"/>
                                  </w:tblPr>
                                  <w:tblGrid>
                                    <w:gridCol w:w="1583"/>
                                    <w:gridCol w:w="1858"/>
                                    <w:gridCol w:w="1573"/>
                                    <w:gridCol w:w="1610"/>
                                  </w:tblGrid>
                                  <w:tr w:rsidR="00D9737C" w14:paraId="7FCC126B" w14:textId="77777777" w:rsidTr="00D9737C">
                                    <w:trPr>
                                      <w:trHeight w:val="227"/>
                                    </w:trPr>
                                    <w:tc>
                                      <w:tcPr>
                                        <w:tcW w:w="1583" w:type="dxa"/>
                                        <w:shd w:val="clear" w:color="auto" w:fill="EAEAEA" w:themeFill="text2" w:themeFillTint="1A"/>
                                        <w:vAlign w:val="center"/>
                                      </w:tcPr>
                                      <w:p w14:paraId="56B92A3E" w14:textId="77777777" w:rsidR="00D9737C" w:rsidRPr="00A302D1" w:rsidRDefault="00D9737C" w:rsidP="00A302D1">
                                        <w:pPr>
                                          <w:jc w:val="center"/>
                                          <w:rPr>
                                            <w:rFonts w:ascii="Arial" w:hAnsi="Arial"/>
                                            <w:b/>
                                            <w:color w:val="A5300F" w:themeColor="accent1"/>
                                            <w:sz w:val="20"/>
                                          </w:rPr>
                                        </w:pPr>
                                        <w:r w:rsidRPr="00A302D1">
                                          <w:rPr>
                                            <w:rFonts w:ascii="Arial" w:hAnsi="Arial"/>
                                            <w:b/>
                                            <w:color w:val="A5300F" w:themeColor="accent1"/>
                                            <w:sz w:val="20"/>
                                          </w:rPr>
                                          <w:t>Format</w:t>
                                        </w:r>
                                      </w:p>
                                    </w:tc>
                                    <w:tc>
                                      <w:tcPr>
                                        <w:tcW w:w="1858" w:type="dxa"/>
                                        <w:shd w:val="clear" w:color="auto" w:fill="EAEAEA" w:themeFill="text2" w:themeFillTint="1A"/>
                                        <w:vAlign w:val="center"/>
                                      </w:tcPr>
                                      <w:p w14:paraId="18966BE9" w14:textId="77777777" w:rsidR="00D9737C" w:rsidRPr="00A302D1" w:rsidRDefault="00D9737C" w:rsidP="00A302D1">
                                        <w:pPr>
                                          <w:jc w:val="center"/>
                                          <w:rPr>
                                            <w:rFonts w:ascii="Arial" w:hAnsi="Arial"/>
                                            <w:b/>
                                            <w:color w:val="A5300F" w:themeColor="accent1"/>
                                            <w:sz w:val="20"/>
                                          </w:rPr>
                                        </w:pPr>
                                        <w:r w:rsidRPr="00A302D1">
                                          <w:rPr>
                                            <w:rFonts w:ascii="Arial" w:hAnsi="Arial"/>
                                            <w:b/>
                                            <w:color w:val="A5300F" w:themeColor="accent1"/>
                                            <w:sz w:val="20"/>
                                          </w:rPr>
                                          <w:t>Age Category</w:t>
                                        </w:r>
                                      </w:p>
                                    </w:tc>
                                    <w:tc>
                                      <w:tcPr>
                                        <w:tcW w:w="1573" w:type="dxa"/>
                                        <w:shd w:val="clear" w:color="auto" w:fill="EAEAEA" w:themeFill="text2" w:themeFillTint="1A"/>
                                        <w:vAlign w:val="center"/>
                                      </w:tcPr>
                                      <w:p w14:paraId="5DB685E3" w14:textId="77777777" w:rsidR="00D9737C" w:rsidRPr="00A302D1" w:rsidRDefault="00D9737C" w:rsidP="00A302D1">
                                        <w:pPr>
                                          <w:contextualSpacing/>
                                          <w:jc w:val="center"/>
                                          <w:rPr>
                                            <w:rFonts w:ascii="Arial" w:hAnsi="Arial"/>
                                            <w:b/>
                                            <w:color w:val="A5300F" w:themeColor="accent1"/>
                                            <w:sz w:val="20"/>
                                          </w:rPr>
                                        </w:pPr>
                                        <w:r w:rsidRPr="00A302D1">
                                          <w:rPr>
                                            <w:rFonts w:ascii="Arial" w:hAnsi="Arial"/>
                                            <w:b/>
                                            <w:color w:val="A5300F" w:themeColor="accent1"/>
                                            <w:sz w:val="20"/>
                                          </w:rPr>
                                          <w:t>Days / Teams</w:t>
                                        </w:r>
                                      </w:p>
                                    </w:tc>
                                    <w:tc>
                                      <w:tcPr>
                                        <w:tcW w:w="1610" w:type="dxa"/>
                                        <w:shd w:val="clear" w:color="auto" w:fill="EAEAEA" w:themeFill="text2" w:themeFillTint="1A"/>
                                        <w:vAlign w:val="center"/>
                                      </w:tcPr>
                                      <w:p w14:paraId="3E3B30CE" w14:textId="77777777" w:rsidR="00D9737C" w:rsidRPr="00A302D1" w:rsidRDefault="00D9737C" w:rsidP="00A302D1">
                                        <w:pPr>
                                          <w:jc w:val="center"/>
                                          <w:rPr>
                                            <w:rFonts w:ascii="Arial" w:hAnsi="Arial"/>
                                            <w:b/>
                                            <w:color w:val="A5300F" w:themeColor="accent1"/>
                                            <w:sz w:val="20"/>
                                          </w:rPr>
                                        </w:pPr>
                                        <w:r w:rsidRPr="00A302D1">
                                          <w:rPr>
                                            <w:rFonts w:ascii="Arial" w:hAnsi="Arial"/>
                                            <w:b/>
                                            <w:color w:val="A5300F" w:themeColor="accent1"/>
                                            <w:sz w:val="20"/>
                                          </w:rPr>
                                          <w:t>Please Tick to Confirm Entry</w:t>
                                        </w:r>
                                      </w:p>
                                    </w:tc>
                                  </w:tr>
                                  <w:tr w:rsidR="00C11ECE" w14:paraId="327B5A28" w14:textId="77777777" w:rsidTr="00D9737C">
                                    <w:trPr>
                                      <w:trHeight w:val="303"/>
                                    </w:trPr>
                                    <w:tc>
                                      <w:tcPr>
                                        <w:tcW w:w="1583" w:type="dxa"/>
                                        <w:vAlign w:val="center"/>
                                      </w:tcPr>
                                      <w:p w14:paraId="52EB8CEE" w14:textId="77777777" w:rsidR="00C11ECE" w:rsidRPr="005B4D9C" w:rsidRDefault="00C11ECE" w:rsidP="00D9737C">
                                        <w:pPr>
                                          <w:contextualSpacing/>
                                          <w:jc w:val="center"/>
                                          <w:rPr>
                                            <w:rFonts w:ascii="Arial" w:hAnsi="Arial"/>
                                            <w:sz w:val="18"/>
                                            <w:szCs w:val="18"/>
                                          </w:rPr>
                                        </w:pPr>
                                        <w:r w:rsidRPr="005B4D9C">
                                          <w:rPr>
                                            <w:rFonts w:ascii="Arial" w:hAnsi="Arial"/>
                                            <w:sz w:val="18"/>
                                            <w:szCs w:val="18"/>
                                          </w:rPr>
                                          <w:t>11aside (2014)</w:t>
                                        </w:r>
                                      </w:p>
                                    </w:tc>
                                    <w:tc>
                                      <w:tcPr>
                                        <w:tcW w:w="1858" w:type="dxa"/>
                                        <w:vAlign w:val="center"/>
                                      </w:tcPr>
                                      <w:p w14:paraId="318A5C41" w14:textId="77777777" w:rsidR="00C11ECE" w:rsidRPr="005B4D9C" w:rsidRDefault="00C11ECE" w:rsidP="00D9737C">
                                        <w:pPr>
                                          <w:contextualSpacing/>
                                          <w:jc w:val="center"/>
                                          <w:rPr>
                                            <w:rFonts w:ascii="Arial" w:hAnsi="Arial"/>
                                            <w:sz w:val="18"/>
                                            <w:szCs w:val="18"/>
                                          </w:rPr>
                                        </w:pPr>
                                        <w:r w:rsidRPr="005B4D9C">
                                          <w:rPr>
                                            <w:rFonts w:ascii="Arial" w:hAnsi="Arial"/>
                                            <w:sz w:val="18"/>
                                            <w:szCs w:val="18"/>
                                          </w:rPr>
                                          <w:t>Under 12</w:t>
                                        </w:r>
                                      </w:p>
                                    </w:tc>
                                    <w:tc>
                                      <w:tcPr>
                                        <w:tcW w:w="1573" w:type="dxa"/>
                                        <w:vAlign w:val="center"/>
                                      </w:tcPr>
                                      <w:p w14:paraId="240202A1" w14:textId="77777777" w:rsidR="00C11ECE" w:rsidRPr="00E24A5A" w:rsidRDefault="00C11ECE" w:rsidP="00D9737C">
                                        <w:pPr>
                                          <w:contextualSpacing/>
                                          <w:jc w:val="center"/>
                                          <w:rPr>
                                            <w:rFonts w:ascii="Arial" w:hAnsi="Arial"/>
                                            <w:b/>
                                            <w:bCs/>
                                            <w:color w:val="0070C0"/>
                                            <w:sz w:val="18"/>
                                            <w:szCs w:val="18"/>
                                          </w:rPr>
                                        </w:pPr>
                                        <w:r w:rsidRPr="00E24A5A">
                                          <w:rPr>
                                            <w:rFonts w:ascii="Arial" w:hAnsi="Arial"/>
                                            <w:b/>
                                            <w:bCs/>
                                            <w:color w:val="0070C0"/>
                                            <w:sz w:val="18"/>
                                            <w:szCs w:val="18"/>
                                          </w:rPr>
                                          <w:t>Mon-Sat</w:t>
                                        </w:r>
                                        <w:r w:rsidRPr="00E24A5A">
                                          <w:rPr>
                                            <w:rFonts w:ascii="Arial" w:hAnsi="Arial"/>
                                            <w:b/>
                                            <w:bCs/>
                                            <w:color w:val="0070C0"/>
                                            <w:sz w:val="18"/>
                                            <w:szCs w:val="18"/>
                                          </w:rPr>
                                          <w:br/>
                                          <w:t>(24 Teams)</w:t>
                                        </w:r>
                                      </w:p>
                                    </w:tc>
                                    <w:tc>
                                      <w:tcPr>
                                        <w:tcW w:w="1610" w:type="dxa"/>
                                        <w:vAlign w:val="center"/>
                                      </w:tcPr>
                                      <w:p w14:paraId="7C2BAC3B" w14:textId="77777777" w:rsidR="00C11ECE" w:rsidRPr="00A302D1" w:rsidRDefault="00C11ECE" w:rsidP="00D9737C">
                                        <w:pPr>
                                          <w:contextualSpacing/>
                                          <w:jc w:val="center"/>
                                          <w:rPr>
                                            <w:rFonts w:ascii="Arial" w:hAnsi="Arial"/>
                                            <w:sz w:val="20"/>
                                          </w:rPr>
                                        </w:pPr>
                                      </w:p>
                                    </w:tc>
                                  </w:tr>
                                  <w:tr w:rsidR="00D9737C" w14:paraId="71DA9B65" w14:textId="77777777" w:rsidTr="00D9737C">
                                    <w:trPr>
                                      <w:trHeight w:val="303"/>
                                    </w:trPr>
                                    <w:tc>
                                      <w:tcPr>
                                        <w:tcW w:w="1583" w:type="dxa"/>
                                        <w:vAlign w:val="center"/>
                                      </w:tcPr>
                                      <w:p w14:paraId="413E7AC9"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11aside (2013)</w:t>
                                        </w:r>
                                      </w:p>
                                    </w:tc>
                                    <w:tc>
                                      <w:tcPr>
                                        <w:tcW w:w="1858" w:type="dxa"/>
                                        <w:vAlign w:val="center"/>
                                      </w:tcPr>
                                      <w:p w14:paraId="14F94B16"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Under 13</w:t>
                                        </w:r>
                                      </w:p>
                                      <w:p w14:paraId="3AC24B35"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Premier Division</w:t>
                                        </w:r>
                                      </w:p>
                                    </w:tc>
                                    <w:tc>
                                      <w:tcPr>
                                        <w:tcW w:w="1573" w:type="dxa"/>
                                        <w:vAlign w:val="center"/>
                                      </w:tcPr>
                                      <w:p w14:paraId="4ACBFD48" w14:textId="77777777" w:rsidR="00D9737C" w:rsidRPr="00E24A5A" w:rsidRDefault="00D9737C" w:rsidP="00D9737C">
                                        <w:pPr>
                                          <w:contextualSpacing/>
                                          <w:jc w:val="center"/>
                                          <w:rPr>
                                            <w:rFonts w:ascii="Arial" w:hAnsi="Arial"/>
                                            <w:b/>
                                            <w:bCs/>
                                            <w:color w:val="0070C0"/>
                                            <w:sz w:val="18"/>
                                            <w:szCs w:val="18"/>
                                          </w:rPr>
                                        </w:pPr>
                                        <w:r w:rsidRPr="00E24A5A">
                                          <w:rPr>
                                            <w:rFonts w:ascii="Arial" w:hAnsi="Arial"/>
                                            <w:b/>
                                            <w:bCs/>
                                            <w:color w:val="0070C0"/>
                                            <w:sz w:val="18"/>
                                            <w:szCs w:val="18"/>
                                          </w:rPr>
                                          <w:t>Mon-Sat</w:t>
                                        </w:r>
                                      </w:p>
                                      <w:p w14:paraId="0EC08282" w14:textId="77777777" w:rsidR="00D9737C" w:rsidRPr="00E24A5A" w:rsidRDefault="00D9737C" w:rsidP="00D9737C">
                                        <w:pPr>
                                          <w:contextualSpacing/>
                                          <w:jc w:val="center"/>
                                          <w:rPr>
                                            <w:rFonts w:ascii="Arial" w:hAnsi="Arial"/>
                                            <w:b/>
                                            <w:bCs/>
                                            <w:color w:val="0070C0"/>
                                            <w:sz w:val="18"/>
                                            <w:szCs w:val="18"/>
                                          </w:rPr>
                                        </w:pPr>
                                        <w:r w:rsidRPr="00E24A5A">
                                          <w:rPr>
                                            <w:rFonts w:ascii="Arial" w:hAnsi="Arial"/>
                                            <w:b/>
                                            <w:bCs/>
                                            <w:color w:val="0070C0"/>
                                            <w:sz w:val="18"/>
                                            <w:szCs w:val="18"/>
                                          </w:rPr>
                                          <w:t>(64 Teams)</w:t>
                                        </w:r>
                                      </w:p>
                                    </w:tc>
                                    <w:tc>
                                      <w:tcPr>
                                        <w:tcW w:w="1610" w:type="dxa"/>
                                        <w:vAlign w:val="center"/>
                                      </w:tcPr>
                                      <w:p w14:paraId="0A5B766B" w14:textId="77777777" w:rsidR="00D9737C" w:rsidRPr="00A302D1" w:rsidRDefault="00D9737C" w:rsidP="00D9737C">
                                        <w:pPr>
                                          <w:contextualSpacing/>
                                          <w:jc w:val="center"/>
                                          <w:rPr>
                                            <w:rFonts w:ascii="Arial" w:hAnsi="Arial"/>
                                            <w:sz w:val="20"/>
                                          </w:rPr>
                                        </w:pPr>
                                      </w:p>
                                    </w:tc>
                                  </w:tr>
                                  <w:tr w:rsidR="00D9737C" w14:paraId="2EDBC2A2" w14:textId="77777777" w:rsidTr="00D9737C">
                                    <w:trPr>
                                      <w:trHeight w:val="424"/>
                                    </w:trPr>
                                    <w:tc>
                                      <w:tcPr>
                                        <w:tcW w:w="1583" w:type="dxa"/>
                                        <w:vAlign w:val="center"/>
                                      </w:tcPr>
                                      <w:p w14:paraId="6A885831"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11aside (2013)</w:t>
                                        </w:r>
                                      </w:p>
                                    </w:tc>
                                    <w:tc>
                                      <w:tcPr>
                                        <w:tcW w:w="1858" w:type="dxa"/>
                                        <w:vAlign w:val="center"/>
                                      </w:tcPr>
                                      <w:p w14:paraId="0BAC3C3A"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Under 13</w:t>
                                        </w:r>
                                      </w:p>
                                      <w:p w14:paraId="698F2A2D" w14:textId="657EAD58" w:rsidR="00D9737C" w:rsidRPr="005B4D9C" w:rsidRDefault="00D9737C" w:rsidP="00D9737C">
                                        <w:pPr>
                                          <w:contextualSpacing/>
                                          <w:jc w:val="center"/>
                                          <w:rPr>
                                            <w:rFonts w:ascii="Arial" w:hAnsi="Arial"/>
                                            <w:sz w:val="18"/>
                                            <w:szCs w:val="18"/>
                                          </w:rPr>
                                        </w:pPr>
                                        <w:r w:rsidRPr="005B4D9C">
                                          <w:rPr>
                                            <w:rFonts w:ascii="Arial" w:hAnsi="Arial"/>
                                            <w:sz w:val="18"/>
                                            <w:szCs w:val="18"/>
                                          </w:rPr>
                                          <w:t>Championship</w:t>
                                        </w:r>
                                      </w:p>
                                    </w:tc>
                                    <w:tc>
                                      <w:tcPr>
                                        <w:tcW w:w="1573" w:type="dxa"/>
                                        <w:vAlign w:val="center"/>
                                      </w:tcPr>
                                      <w:p w14:paraId="3451E786" w14:textId="77777777" w:rsidR="00D9737C" w:rsidRPr="00E24A5A" w:rsidRDefault="00D9737C" w:rsidP="00D9737C">
                                        <w:pPr>
                                          <w:contextualSpacing/>
                                          <w:jc w:val="center"/>
                                          <w:rPr>
                                            <w:rFonts w:ascii="Arial" w:hAnsi="Arial"/>
                                            <w:b/>
                                            <w:bCs/>
                                            <w:color w:val="0070C0"/>
                                            <w:sz w:val="18"/>
                                            <w:szCs w:val="18"/>
                                          </w:rPr>
                                        </w:pPr>
                                        <w:r w:rsidRPr="00E24A5A">
                                          <w:rPr>
                                            <w:rFonts w:ascii="Arial" w:hAnsi="Arial"/>
                                            <w:b/>
                                            <w:bCs/>
                                            <w:color w:val="0070C0"/>
                                            <w:sz w:val="18"/>
                                            <w:szCs w:val="18"/>
                                          </w:rPr>
                                          <w:t>Mon-Sat</w:t>
                                        </w:r>
                                      </w:p>
                                      <w:p w14:paraId="452BDE17" w14:textId="77777777" w:rsidR="00D9737C" w:rsidRPr="00E24A5A" w:rsidRDefault="00D9737C" w:rsidP="00D9737C">
                                        <w:pPr>
                                          <w:contextualSpacing/>
                                          <w:jc w:val="center"/>
                                          <w:rPr>
                                            <w:rFonts w:ascii="Arial" w:hAnsi="Arial"/>
                                            <w:b/>
                                            <w:bCs/>
                                            <w:color w:val="0070C0"/>
                                            <w:sz w:val="18"/>
                                            <w:szCs w:val="18"/>
                                          </w:rPr>
                                        </w:pPr>
                                        <w:r w:rsidRPr="00E24A5A">
                                          <w:rPr>
                                            <w:rFonts w:ascii="Arial" w:hAnsi="Arial"/>
                                            <w:b/>
                                            <w:bCs/>
                                            <w:color w:val="0070C0"/>
                                            <w:sz w:val="18"/>
                                            <w:szCs w:val="18"/>
                                          </w:rPr>
                                          <w:t>(64 Teams)</w:t>
                                        </w:r>
                                      </w:p>
                                    </w:tc>
                                    <w:tc>
                                      <w:tcPr>
                                        <w:tcW w:w="1610" w:type="dxa"/>
                                        <w:vAlign w:val="center"/>
                                      </w:tcPr>
                                      <w:p w14:paraId="3EF3ED1A" w14:textId="77777777" w:rsidR="00D9737C" w:rsidRPr="00A302D1" w:rsidRDefault="00D9737C" w:rsidP="00D9737C">
                                        <w:pPr>
                                          <w:contextualSpacing/>
                                          <w:jc w:val="center"/>
                                          <w:rPr>
                                            <w:rFonts w:ascii="Arial" w:hAnsi="Arial"/>
                                            <w:sz w:val="20"/>
                                          </w:rPr>
                                        </w:pPr>
                                      </w:p>
                                    </w:tc>
                                  </w:tr>
                                  <w:tr w:rsidR="00D9737C" w14:paraId="7F120F65" w14:textId="77777777" w:rsidTr="00D9737C">
                                    <w:trPr>
                                      <w:trHeight w:val="415"/>
                                    </w:trPr>
                                    <w:tc>
                                      <w:tcPr>
                                        <w:tcW w:w="1583" w:type="dxa"/>
                                        <w:vAlign w:val="center"/>
                                      </w:tcPr>
                                      <w:p w14:paraId="3FC67F91"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11aside (201</w:t>
                                        </w:r>
                                        <w:r w:rsidR="00EB0D1E" w:rsidRPr="005B4D9C">
                                          <w:rPr>
                                            <w:rFonts w:ascii="Arial" w:hAnsi="Arial"/>
                                            <w:sz w:val="18"/>
                                            <w:szCs w:val="18"/>
                                          </w:rPr>
                                          <w:t>2</w:t>
                                        </w:r>
                                        <w:r w:rsidRPr="005B4D9C">
                                          <w:rPr>
                                            <w:rFonts w:ascii="Arial" w:hAnsi="Arial"/>
                                            <w:sz w:val="18"/>
                                            <w:szCs w:val="18"/>
                                          </w:rPr>
                                          <w:t>)</w:t>
                                        </w:r>
                                      </w:p>
                                    </w:tc>
                                    <w:tc>
                                      <w:tcPr>
                                        <w:tcW w:w="1858" w:type="dxa"/>
                                        <w:vAlign w:val="center"/>
                                      </w:tcPr>
                                      <w:p w14:paraId="3D18B8CA"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Under 1</w:t>
                                        </w:r>
                                        <w:r w:rsidR="00EB0D1E" w:rsidRPr="005B4D9C">
                                          <w:rPr>
                                            <w:rFonts w:ascii="Arial" w:hAnsi="Arial"/>
                                            <w:sz w:val="18"/>
                                            <w:szCs w:val="18"/>
                                          </w:rPr>
                                          <w:t>4</w:t>
                                        </w:r>
                                      </w:p>
                                      <w:p w14:paraId="7875F26C"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Premier Division</w:t>
                                        </w:r>
                                      </w:p>
                                    </w:tc>
                                    <w:tc>
                                      <w:tcPr>
                                        <w:tcW w:w="1573" w:type="dxa"/>
                                        <w:vAlign w:val="center"/>
                                      </w:tcPr>
                                      <w:p w14:paraId="5FE21FA7" w14:textId="77777777" w:rsidR="00D9737C" w:rsidRPr="00E24A5A" w:rsidRDefault="00D9737C" w:rsidP="00D9737C">
                                        <w:pPr>
                                          <w:contextualSpacing/>
                                          <w:jc w:val="center"/>
                                          <w:rPr>
                                            <w:rFonts w:ascii="Arial" w:hAnsi="Arial"/>
                                            <w:b/>
                                            <w:bCs/>
                                            <w:color w:val="0070C0"/>
                                            <w:sz w:val="18"/>
                                            <w:szCs w:val="18"/>
                                          </w:rPr>
                                        </w:pPr>
                                        <w:r w:rsidRPr="00E24A5A">
                                          <w:rPr>
                                            <w:rFonts w:ascii="Arial" w:hAnsi="Arial"/>
                                            <w:b/>
                                            <w:bCs/>
                                            <w:color w:val="0070C0"/>
                                            <w:sz w:val="18"/>
                                            <w:szCs w:val="18"/>
                                          </w:rPr>
                                          <w:t>Mon-Sat</w:t>
                                        </w:r>
                                      </w:p>
                                      <w:p w14:paraId="00E544C8" w14:textId="77777777" w:rsidR="00D9737C" w:rsidRPr="00E24A5A" w:rsidRDefault="00D9737C" w:rsidP="00D9737C">
                                        <w:pPr>
                                          <w:contextualSpacing/>
                                          <w:jc w:val="center"/>
                                          <w:rPr>
                                            <w:rFonts w:ascii="Arial" w:hAnsi="Arial"/>
                                            <w:b/>
                                            <w:bCs/>
                                            <w:color w:val="0070C0"/>
                                            <w:sz w:val="18"/>
                                            <w:szCs w:val="18"/>
                                          </w:rPr>
                                        </w:pPr>
                                        <w:r w:rsidRPr="00E24A5A">
                                          <w:rPr>
                                            <w:rFonts w:ascii="Arial" w:hAnsi="Arial"/>
                                            <w:b/>
                                            <w:bCs/>
                                            <w:color w:val="0070C0"/>
                                            <w:sz w:val="18"/>
                                            <w:szCs w:val="18"/>
                                          </w:rPr>
                                          <w:t>(64 Teams)</w:t>
                                        </w:r>
                                      </w:p>
                                    </w:tc>
                                    <w:tc>
                                      <w:tcPr>
                                        <w:tcW w:w="1610" w:type="dxa"/>
                                        <w:vAlign w:val="center"/>
                                      </w:tcPr>
                                      <w:p w14:paraId="768C4A7A" w14:textId="77777777" w:rsidR="00D9737C" w:rsidRPr="00A302D1" w:rsidRDefault="00D9737C" w:rsidP="00D9737C">
                                        <w:pPr>
                                          <w:contextualSpacing/>
                                          <w:jc w:val="center"/>
                                          <w:rPr>
                                            <w:rFonts w:ascii="Arial" w:hAnsi="Arial"/>
                                            <w:sz w:val="20"/>
                                          </w:rPr>
                                        </w:pPr>
                                      </w:p>
                                    </w:tc>
                                  </w:tr>
                                  <w:tr w:rsidR="00D9737C" w14:paraId="3C8CAA8B" w14:textId="77777777" w:rsidTr="00D9737C">
                                    <w:trPr>
                                      <w:trHeight w:val="424"/>
                                    </w:trPr>
                                    <w:tc>
                                      <w:tcPr>
                                        <w:tcW w:w="1583" w:type="dxa"/>
                                        <w:vAlign w:val="center"/>
                                      </w:tcPr>
                                      <w:p w14:paraId="72E5A2C7" w14:textId="77777777" w:rsidR="00D9737C" w:rsidRPr="005B4D9C" w:rsidRDefault="00EB0D1E" w:rsidP="00D9737C">
                                        <w:pPr>
                                          <w:contextualSpacing/>
                                          <w:jc w:val="center"/>
                                          <w:rPr>
                                            <w:rFonts w:ascii="Arial" w:hAnsi="Arial"/>
                                            <w:sz w:val="18"/>
                                            <w:szCs w:val="18"/>
                                          </w:rPr>
                                        </w:pPr>
                                        <w:r w:rsidRPr="005B4D9C">
                                          <w:rPr>
                                            <w:rFonts w:ascii="Arial" w:hAnsi="Arial"/>
                                            <w:sz w:val="18"/>
                                            <w:szCs w:val="18"/>
                                          </w:rPr>
                                          <w:t>11aside (2012</w:t>
                                        </w:r>
                                        <w:r w:rsidR="00D9737C" w:rsidRPr="005B4D9C">
                                          <w:rPr>
                                            <w:rFonts w:ascii="Arial" w:hAnsi="Arial"/>
                                            <w:sz w:val="18"/>
                                            <w:szCs w:val="18"/>
                                          </w:rPr>
                                          <w:t>)</w:t>
                                        </w:r>
                                      </w:p>
                                    </w:tc>
                                    <w:tc>
                                      <w:tcPr>
                                        <w:tcW w:w="1858" w:type="dxa"/>
                                        <w:vAlign w:val="center"/>
                                      </w:tcPr>
                                      <w:p w14:paraId="6EA2ADB1"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Under 1</w:t>
                                        </w:r>
                                        <w:r w:rsidR="00EB0D1E" w:rsidRPr="005B4D9C">
                                          <w:rPr>
                                            <w:rFonts w:ascii="Arial" w:hAnsi="Arial"/>
                                            <w:sz w:val="18"/>
                                            <w:szCs w:val="18"/>
                                          </w:rPr>
                                          <w:t>4</w:t>
                                        </w:r>
                                      </w:p>
                                      <w:p w14:paraId="71EE53D0" w14:textId="47CCE941" w:rsidR="00D9737C" w:rsidRPr="005B4D9C" w:rsidRDefault="00D9737C" w:rsidP="00D9737C">
                                        <w:pPr>
                                          <w:contextualSpacing/>
                                          <w:jc w:val="center"/>
                                          <w:rPr>
                                            <w:rFonts w:ascii="Arial" w:hAnsi="Arial"/>
                                            <w:sz w:val="18"/>
                                            <w:szCs w:val="18"/>
                                          </w:rPr>
                                        </w:pPr>
                                        <w:r w:rsidRPr="005B4D9C">
                                          <w:rPr>
                                            <w:rFonts w:ascii="Arial" w:hAnsi="Arial"/>
                                            <w:sz w:val="18"/>
                                            <w:szCs w:val="18"/>
                                          </w:rPr>
                                          <w:t>Championship</w:t>
                                        </w:r>
                                      </w:p>
                                    </w:tc>
                                    <w:tc>
                                      <w:tcPr>
                                        <w:tcW w:w="1573" w:type="dxa"/>
                                        <w:vAlign w:val="center"/>
                                      </w:tcPr>
                                      <w:p w14:paraId="5F123DC9" w14:textId="77777777" w:rsidR="00D9737C" w:rsidRPr="00E24A5A" w:rsidRDefault="00D9737C" w:rsidP="00D9737C">
                                        <w:pPr>
                                          <w:contextualSpacing/>
                                          <w:jc w:val="center"/>
                                          <w:rPr>
                                            <w:rFonts w:ascii="Arial" w:hAnsi="Arial"/>
                                            <w:b/>
                                            <w:bCs/>
                                            <w:color w:val="0070C0"/>
                                            <w:sz w:val="18"/>
                                            <w:szCs w:val="18"/>
                                          </w:rPr>
                                        </w:pPr>
                                        <w:r w:rsidRPr="00E24A5A">
                                          <w:rPr>
                                            <w:rFonts w:ascii="Arial" w:hAnsi="Arial"/>
                                            <w:b/>
                                            <w:bCs/>
                                            <w:color w:val="0070C0"/>
                                            <w:sz w:val="18"/>
                                            <w:szCs w:val="18"/>
                                          </w:rPr>
                                          <w:t>Mon-Sat</w:t>
                                        </w:r>
                                      </w:p>
                                      <w:p w14:paraId="59D91F29" w14:textId="77777777" w:rsidR="00D9737C" w:rsidRPr="00E24A5A" w:rsidRDefault="00D9737C" w:rsidP="00D9737C">
                                        <w:pPr>
                                          <w:contextualSpacing/>
                                          <w:jc w:val="center"/>
                                          <w:rPr>
                                            <w:rFonts w:ascii="Arial" w:hAnsi="Arial"/>
                                            <w:b/>
                                            <w:bCs/>
                                            <w:color w:val="0070C0"/>
                                            <w:sz w:val="18"/>
                                            <w:szCs w:val="18"/>
                                          </w:rPr>
                                        </w:pPr>
                                        <w:r w:rsidRPr="00E24A5A">
                                          <w:rPr>
                                            <w:rFonts w:ascii="Arial" w:hAnsi="Arial"/>
                                            <w:b/>
                                            <w:bCs/>
                                            <w:color w:val="0070C0"/>
                                            <w:sz w:val="18"/>
                                            <w:szCs w:val="18"/>
                                          </w:rPr>
                                          <w:t>(64 Teams)</w:t>
                                        </w:r>
                                      </w:p>
                                    </w:tc>
                                    <w:tc>
                                      <w:tcPr>
                                        <w:tcW w:w="1610" w:type="dxa"/>
                                        <w:vAlign w:val="center"/>
                                      </w:tcPr>
                                      <w:p w14:paraId="798D4B3F" w14:textId="77777777" w:rsidR="00D9737C" w:rsidRPr="00A302D1" w:rsidRDefault="00D9737C" w:rsidP="00D9737C">
                                        <w:pPr>
                                          <w:contextualSpacing/>
                                          <w:jc w:val="center"/>
                                          <w:rPr>
                                            <w:rFonts w:ascii="Arial" w:hAnsi="Arial"/>
                                            <w:sz w:val="20"/>
                                          </w:rPr>
                                        </w:pPr>
                                      </w:p>
                                    </w:tc>
                                  </w:tr>
                                  <w:tr w:rsidR="00D9737C" w14:paraId="3EE15C02" w14:textId="77777777" w:rsidTr="00D9737C">
                                    <w:trPr>
                                      <w:trHeight w:val="415"/>
                                    </w:trPr>
                                    <w:tc>
                                      <w:tcPr>
                                        <w:tcW w:w="1583" w:type="dxa"/>
                                        <w:vAlign w:val="center"/>
                                      </w:tcPr>
                                      <w:p w14:paraId="7B777DAB"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11aside (</w:t>
                                        </w:r>
                                        <w:r w:rsidR="00EB0D1E" w:rsidRPr="005B4D9C">
                                          <w:rPr>
                                            <w:rFonts w:ascii="Arial" w:hAnsi="Arial"/>
                                            <w:sz w:val="18"/>
                                            <w:szCs w:val="18"/>
                                          </w:rPr>
                                          <w:t>2011)</w:t>
                                        </w:r>
                                      </w:p>
                                    </w:tc>
                                    <w:tc>
                                      <w:tcPr>
                                        <w:tcW w:w="1858" w:type="dxa"/>
                                        <w:vAlign w:val="center"/>
                                      </w:tcPr>
                                      <w:p w14:paraId="321D0DE5" w14:textId="77777777" w:rsidR="00D9737C" w:rsidRPr="005B4D9C" w:rsidRDefault="00EB0D1E" w:rsidP="00D9737C">
                                        <w:pPr>
                                          <w:contextualSpacing/>
                                          <w:jc w:val="center"/>
                                          <w:rPr>
                                            <w:rFonts w:ascii="Arial" w:hAnsi="Arial"/>
                                            <w:sz w:val="18"/>
                                            <w:szCs w:val="18"/>
                                          </w:rPr>
                                        </w:pPr>
                                        <w:r w:rsidRPr="005B4D9C">
                                          <w:rPr>
                                            <w:rFonts w:ascii="Arial" w:hAnsi="Arial"/>
                                            <w:sz w:val="18"/>
                                            <w:szCs w:val="18"/>
                                          </w:rPr>
                                          <w:t>Under 15</w:t>
                                        </w:r>
                                      </w:p>
                                      <w:p w14:paraId="1FAADEF0"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Premier Division</w:t>
                                        </w:r>
                                      </w:p>
                                    </w:tc>
                                    <w:tc>
                                      <w:tcPr>
                                        <w:tcW w:w="1573" w:type="dxa"/>
                                        <w:vAlign w:val="center"/>
                                      </w:tcPr>
                                      <w:p w14:paraId="7937615E" w14:textId="77777777" w:rsidR="00D9737C" w:rsidRPr="00E24A5A" w:rsidRDefault="00EB0D1E" w:rsidP="00D9737C">
                                        <w:pPr>
                                          <w:contextualSpacing/>
                                          <w:jc w:val="center"/>
                                          <w:rPr>
                                            <w:rFonts w:ascii="Arial" w:hAnsi="Arial"/>
                                            <w:b/>
                                            <w:bCs/>
                                            <w:color w:val="0070C0"/>
                                            <w:sz w:val="18"/>
                                            <w:szCs w:val="18"/>
                                          </w:rPr>
                                        </w:pPr>
                                        <w:r w:rsidRPr="00E24A5A">
                                          <w:rPr>
                                            <w:rFonts w:ascii="Arial" w:hAnsi="Arial"/>
                                            <w:b/>
                                            <w:bCs/>
                                            <w:color w:val="0070C0"/>
                                            <w:sz w:val="18"/>
                                            <w:szCs w:val="18"/>
                                          </w:rPr>
                                          <w:t>Mon-Sat</w:t>
                                        </w:r>
                                      </w:p>
                                      <w:p w14:paraId="5C9F5E97" w14:textId="77777777" w:rsidR="00EB0D1E" w:rsidRPr="00E24A5A" w:rsidRDefault="00EB0D1E" w:rsidP="00D9737C">
                                        <w:pPr>
                                          <w:contextualSpacing/>
                                          <w:jc w:val="center"/>
                                          <w:rPr>
                                            <w:rFonts w:ascii="Arial" w:hAnsi="Arial"/>
                                            <w:b/>
                                            <w:bCs/>
                                            <w:color w:val="0070C0"/>
                                            <w:sz w:val="18"/>
                                            <w:szCs w:val="18"/>
                                          </w:rPr>
                                        </w:pPr>
                                        <w:r w:rsidRPr="00E24A5A">
                                          <w:rPr>
                                            <w:rFonts w:ascii="Arial" w:hAnsi="Arial"/>
                                            <w:b/>
                                            <w:bCs/>
                                            <w:color w:val="0070C0"/>
                                            <w:sz w:val="18"/>
                                            <w:szCs w:val="18"/>
                                          </w:rPr>
                                          <w:t>(32 Teams)</w:t>
                                        </w:r>
                                      </w:p>
                                    </w:tc>
                                    <w:tc>
                                      <w:tcPr>
                                        <w:tcW w:w="1610" w:type="dxa"/>
                                        <w:vAlign w:val="center"/>
                                      </w:tcPr>
                                      <w:p w14:paraId="68FCA20B" w14:textId="77777777" w:rsidR="00D9737C" w:rsidRPr="00A302D1" w:rsidRDefault="00D9737C" w:rsidP="00D9737C">
                                        <w:pPr>
                                          <w:contextualSpacing/>
                                          <w:jc w:val="center"/>
                                          <w:rPr>
                                            <w:rFonts w:ascii="Arial" w:hAnsi="Arial"/>
                                            <w:sz w:val="20"/>
                                          </w:rPr>
                                        </w:pPr>
                                      </w:p>
                                    </w:tc>
                                  </w:tr>
                                  <w:tr w:rsidR="00EB0D1E" w14:paraId="3EEC2CBB" w14:textId="77777777" w:rsidTr="00D9737C">
                                    <w:trPr>
                                      <w:trHeight w:val="415"/>
                                    </w:trPr>
                                    <w:tc>
                                      <w:tcPr>
                                        <w:tcW w:w="1583" w:type="dxa"/>
                                        <w:vAlign w:val="center"/>
                                      </w:tcPr>
                                      <w:p w14:paraId="669394A9"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11aside (2011)</w:t>
                                        </w:r>
                                      </w:p>
                                    </w:tc>
                                    <w:tc>
                                      <w:tcPr>
                                        <w:tcW w:w="1858" w:type="dxa"/>
                                        <w:vAlign w:val="center"/>
                                      </w:tcPr>
                                      <w:p w14:paraId="46BB12BA"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Under 15</w:t>
                                        </w:r>
                                      </w:p>
                                      <w:p w14:paraId="11CA42AA"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Championship</w:t>
                                        </w:r>
                                      </w:p>
                                    </w:tc>
                                    <w:tc>
                                      <w:tcPr>
                                        <w:tcW w:w="1573" w:type="dxa"/>
                                        <w:vAlign w:val="center"/>
                                      </w:tcPr>
                                      <w:p w14:paraId="176C261D" w14:textId="77777777" w:rsidR="00EB0D1E" w:rsidRPr="00E24A5A" w:rsidRDefault="00EB0D1E" w:rsidP="00D9737C">
                                        <w:pPr>
                                          <w:contextualSpacing/>
                                          <w:jc w:val="center"/>
                                          <w:rPr>
                                            <w:rFonts w:ascii="Arial" w:hAnsi="Arial"/>
                                            <w:b/>
                                            <w:bCs/>
                                            <w:color w:val="0070C0"/>
                                            <w:sz w:val="18"/>
                                            <w:szCs w:val="18"/>
                                          </w:rPr>
                                        </w:pPr>
                                        <w:r w:rsidRPr="00E24A5A">
                                          <w:rPr>
                                            <w:rFonts w:ascii="Arial" w:hAnsi="Arial"/>
                                            <w:b/>
                                            <w:bCs/>
                                            <w:color w:val="0070C0"/>
                                            <w:sz w:val="18"/>
                                            <w:szCs w:val="18"/>
                                          </w:rPr>
                                          <w:t>Mon-Sat</w:t>
                                        </w:r>
                                      </w:p>
                                      <w:p w14:paraId="2AFEDC69" w14:textId="77777777" w:rsidR="00EB0D1E" w:rsidRPr="00E24A5A" w:rsidRDefault="00EB0D1E" w:rsidP="00D9737C">
                                        <w:pPr>
                                          <w:contextualSpacing/>
                                          <w:jc w:val="center"/>
                                          <w:rPr>
                                            <w:rFonts w:ascii="Arial" w:hAnsi="Arial"/>
                                            <w:b/>
                                            <w:bCs/>
                                            <w:color w:val="0070C0"/>
                                            <w:sz w:val="18"/>
                                            <w:szCs w:val="18"/>
                                          </w:rPr>
                                        </w:pPr>
                                        <w:r w:rsidRPr="00E24A5A">
                                          <w:rPr>
                                            <w:rFonts w:ascii="Arial" w:hAnsi="Arial"/>
                                            <w:b/>
                                            <w:bCs/>
                                            <w:color w:val="0070C0"/>
                                            <w:sz w:val="18"/>
                                            <w:szCs w:val="18"/>
                                          </w:rPr>
                                          <w:t>(32 Teams)</w:t>
                                        </w:r>
                                      </w:p>
                                    </w:tc>
                                    <w:tc>
                                      <w:tcPr>
                                        <w:tcW w:w="1610" w:type="dxa"/>
                                        <w:vAlign w:val="center"/>
                                      </w:tcPr>
                                      <w:p w14:paraId="0E5A72A0" w14:textId="77777777" w:rsidR="00EB0D1E" w:rsidRPr="00A302D1" w:rsidRDefault="00EB0D1E" w:rsidP="00D9737C">
                                        <w:pPr>
                                          <w:contextualSpacing/>
                                          <w:jc w:val="center"/>
                                          <w:rPr>
                                            <w:rFonts w:ascii="Arial" w:hAnsi="Arial"/>
                                            <w:sz w:val="20"/>
                                          </w:rPr>
                                        </w:pPr>
                                      </w:p>
                                    </w:tc>
                                  </w:tr>
                                  <w:tr w:rsidR="00EB0D1E" w14:paraId="33EC21D8" w14:textId="77777777" w:rsidTr="00D9737C">
                                    <w:trPr>
                                      <w:trHeight w:val="415"/>
                                    </w:trPr>
                                    <w:tc>
                                      <w:tcPr>
                                        <w:tcW w:w="1583" w:type="dxa"/>
                                        <w:vAlign w:val="center"/>
                                      </w:tcPr>
                                      <w:p w14:paraId="057CDC27"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11aside (2010)</w:t>
                                        </w:r>
                                      </w:p>
                                    </w:tc>
                                    <w:tc>
                                      <w:tcPr>
                                        <w:tcW w:w="1858" w:type="dxa"/>
                                        <w:vAlign w:val="center"/>
                                      </w:tcPr>
                                      <w:p w14:paraId="22166BF5"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Under 16</w:t>
                                        </w:r>
                                      </w:p>
                                    </w:tc>
                                    <w:tc>
                                      <w:tcPr>
                                        <w:tcW w:w="1573" w:type="dxa"/>
                                        <w:vAlign w:val="center"/>
                                      </w:tcPr>
                                      <w:p w14:paraId="51385ACA" w14:textId="77777777" w:rsidR="00EB0D1E" w:rsidRPr="00E24A5A" w:rsidRDefault="00EB0D1E" w:rsidP="00EB0D1E">
                                        <w:pPr>
                                          <w:contextualSpacing/>
                                          <w:jc w:val="center"/>
                                          <w:rPr>
                                            <w:rFonts w:ascii="Arial" w:hAnsi="Arial"/>
                                            <w:b/>
                                            <w:bCs/>
                                            <w:color w:val="0070C0"/>
                                            <w:sz w:val="18"/>
                                            <w:szCs w:val="18"/>
                                          </w:rPr>
                                        </w:pPr>
                                        <w:r w:rsidRPr="00E24A5A">
                                          <w:rPr>
                                            <w:rFonts w:ascii="Arial" w:hAnsi="Arial"/>
                                            <w:b/>
                                            <w:bCs/>
                                            <w:color w:val="0070C0"/>
                                            <w:sz w:val="18"/>
                                            <w:szCs w:val="18"/>
                                          </w:rPr>
                                          <w:t>Mon-Sat</w:t>
                                        </w:r>
                                      </w:p>
                                      <w:p w14:paraId="79FFC77A" w14:textId="77777777" w:rsidR="00EB0D1E" w:rsidRPr="00E24A5A" w:rsidRDefault="00EB0D1E" w:rsidP="00EB0D1E">
                                        <w:pPr>
                                          <w:contextualSpacing/>
                                          <w:jc w:val="center"/>
                                          <w:rPr>
                                            <w:rFonts w:ascii="Arial" w:hAnsi="Arial"/>
                                            <w:b/>
                                            <w:bCs/>
                                            <w:color w:val="0070C0"/>
                                            <w:sz w:val="18"/>
                                            <w:szCs w:val="18"/>
                                          </w:rPr>
                                        </w:pPr>
                                        <w:r w:rsidRPr="00E24A5A">
                                          <w:rPr>
                                            <w:rFonts w:ascii="Arial" w:hAnsi="Arial"/>
                                            <w:b/>
                                            <w:bCs/>
                                            <w:color w:val="0070C0"/>
                                            <w:sz w:val="18"/>
                                            <w:szCs w:val="18"/>
                                          </w:rPr>
                                          <w:t>(24 Teams)</w:t>
                                        </w:r>
                                      </w:p>
                                    </w:tc>
                                    <w:tc>
                                      <w:tcPr>
                                        <w:tcW w:w="1610" w:type="dxa"/>
                                        <w:vAlign w:val="center"/>
                                      </w:tcPr>
                                      <w:p w14:paraId="64949A30" w14:textId="77777777" w:rsidR="00EB0D1E" w:rsidRPr="00A302D1" w:rsidRDefault="00EB0D1E" w:rsidP="00D9737C">
                                        <w:pPr>
                                          <w:contextualSpacing/>
                                          <w:jc w:val="center"/>
                                          <w:rPr>
                                            <w:rFonts w:ascii="Arial" w:hAnsi="Arial"/>
                                            <w:sz w:val="20"/>
                                          </w:rPr>
                                        </w:pPr>
                                      </w:p>
                                    </w:tc>
                                  </w:tr>
                                  <w:tr w:rsidR="00EB0D1E" w14:paraId="4519BF8E" w14:textId="77777777" w:rsidTr="00D9737C">
                                    <w:trPr>
                                      <w:trHeight w:val="415"/>
                                    </w:trPr>
                                    <w:tc>
                                      <w:tcPr>
                                        <w:tcW w:w="1583" w:type="dxa"/>
                                        <w:vAlign w:val="center"/>
                                      </w:tcPr>
                                      <w:p w14:paraId="04DB1F5C"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11aside (2009)</w:t>
                                        </w:r>
                                      </w:p>
                                    </w:tc>
                                    <w:tc>
                                      <w:tcPr>
                                        <w:tcW w:w="1858" w:type="dxa"/>
                                        <w:vAlign w:val="center"/>
                                      </w:tcPr>
                                      <w:p w14:paraId="654EAF43"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Under 17</w:t>
                                        </w:r>
                                      </w:p>
                                    </w:tc>
                                    <w:tc>
                                      <w:tcPr>
                                        <w:tcW w:w="1573" w:type="dxa"/>
                                        <w:vAlign w:val="center"/>
                                      </w:tcPr>
                                      <w:p w14:paraId="16A688F1" w14:textId="18374092" w:rsidR="00EB0D1E" w:rsidRPr="00E24A5A" w:rsidRDefault="00EB0D1E" w:rsidP="00D9737C">
                                        <w:pPr>
                                          <w:contextualSpacing/>
                                          <w:jc w:val="center"/>
                                          <w:rPr>
                                            <w:rFonts w:ascii="Arial" w:hAnsi="Arial"/>
                                            <w:b/>
                                            <w:bCs/>
                                            <w:sz w:val="18"/>
                                            <w:szCs w:val="18"/>
                                          </w:rPr>
                                        </w:pPr>
                                        <w:r w:rsidRPr="00E24A5A">
                                          <w:rPr>
                                            <w:rFonts w:ascii="Arial" w:hAnsi="Arial"/>
                                            <w:b/>
                                            <w:bCs/>
                                            <w:sz w:val="18"/>
                                            <w:szCs w:val="18"/>
                                          </w:rPr>
                                          <w:t>Mon-</w:t>
                                        </w:r>
                                        <w:r w:rsidR="00E24A5A" w:rsidRPr="00E24A5A">
                                          <w:rPr>
                                            <w:rFonts w:ascii="Arial" w:hAnsi="Arial"/>
                                            <w:b/>
                                            <w:bCs/>
                                            <w:sz w:val="18"/>
                                            <w:szCs w:val="18"/>
                                          </w:rPr>
                                          <w:t>Friday</w:t>
                                        </w:r>
                                      </w:p>
                                      <w:p w14:paraId="0DE032BC" w14:textId="77777777" w:rsidR="00EB0D1E" w:rsidRPr="005B4D9C" w:rsidRDefault="00EB0D1E" w:rsidP="00EB0D1E">
                                        <w:pPr>
                                          <w:contextualSpacing/>
                                          <w:jc w:val="center"/>
                                          <w:rPr>
                                            <w:rFonts w:ascii="Arial" w:hAnsi="Arial"/>
                                            <w:sz w:val="18"/>
                                            <w:szCs w:val="18"/>
                                          </w:rPr>
                                        </w:pPr>
                                        <w:r w:rsidRPr="005B4D9C">
                                          <w:rPr>
                                            <w:rFonts w:ascii="Arial" w:hAnsi="Arial"/>
                                            <w:sz w:val="18"/>
                                            <w:szCs w:val="18"/>
                                          </w:rPr>
                                          <w:t>(24 Teams)</w:t>
                                        </w:r>
                                      </w:p>
                                    </w:tc>
                                    <w:tc>
                                      <w:tcPr>
                                        <w:tcW w:w="1610" w:type="dxa"/>
                                        <w:vAlign w:val="center"/>
                                      </w:tcPr>
                                      <w:p w14:paraId="6D071E13" w14:textId="77777777" w:rsidR="00EB0D1E" w:rsidRPr="00A302D1" w:rsidRDefault="00EB0D1E" w:rsidP="00D9737C">
                                        <w:pPr>
                                          <w:contextualSpacing/>
                                          <w:jc w:val="center"/>
                                          <w:rPr>
                                            <w:rFonts w:ascii="Arial" w:hAnsi="Arial"/>
                                            <w:sz w:val="20"/>
                                          </w:rPr>
                                        </w:pPr>
                                      </w:p>
                                    </w:tc>
                                  </w:tr>
                                  <w:tr w:rsidR="00EB0D1E" w14:paraId="4E8665B7" w14:textId="77777777" w:rsidTr="00C11ECE">
                                    <w:trPr>
                                      <w:trHeight w:val="442"/>
                                    </w:trPr>
                                    <w:tc>
                                      <w:tcPr>
                                        <w:tcW w:w="1583" w:type="dxa"/>
                                        <w:vAlign w:val="center"/>
                                      </w:tcPr>
                                      <w:p w14:paraId="07D67FC8"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11aside (2007)</w:t>
                                        </w:r>
                                      </w:p>
                                    </w:tc>
                                    <w:tc>
                                      <w:tcPr>
                                        <w:tcW w:w="1858" w:type="dxa"/>
                                        <w:vAlign w:val="center"/>
                                      </w:tcPr>
                                      <w:p w14:paraId="4AF0E34A"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Under 19</w:t>
                                        </w:r>
                                      </w:p>
                                    </w:tc>
                                    <w:tc>
                                      <w:tcPr>
                                        <w:tcW w:w="1573" w:type="dxa"/>
                                        <w:vAlign w:val="center"/>
                                      </w:tcPr>
                                      <w:p w14:paraId="164C5A3D" w14:textId="078C9F8E" w:rsidR="00EB0D1E" w:rsidRPr="00E24A5A" w:rsidRDefault="00EB0D1E" w:rsidP="00D9737C">
                                        <w:pPr>
                                          <w:contextualSpacing/>
                                          <w:jc w:val="center"/>
                                          <w:rPr>
                                            <w:rFonts w:ascii="Arial" w:hAnsi="Arial"/>
                                            <w:b/>
                                            <w:bCs/>
                                            <w:sz w:val="18"/>
                                            <w:szCs w:val="18"/>
                                          </w:rPr>
                                        </w:pPr>
                                        <w:r w:rsidRPr="00E24A5A">
                                          <w:rPr>
                                            <w:rFonts w:ascii="Arial" w:hAnsi="Arial"/>
                                            <w:b/>
                                            <w:bCs/>
                                            <w:sz w:val="18"/>
                                            <w:szCs w:val="18"/>
                                          </w:rPr>
                                          <w:t>Mon-</w:t>
                                        </w:r>
                                        <w:r w:rsidR="00E24A5A" w:rsidRPr="00E24A5A">
                                          <w:rPr>
                                            <w:rFonts w:ascii="Arial" w:hAnsi="Arial"/>
                                            <w:b/>
                                            <w:bCs/>
                                            <w:sz w:val="18"/>
                                            <w:szCs w:val="18"/>
                                          </w:rPr>
                                          <w:t>Friday</w:t>
                                        </w:r>
                                      </w:p>
                                      <w:p w14:paraId="0A2E8D29"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(16 Teams)</w:t>
                                        </w:r>
                                      </w:p>
                                    </w:tc>
                                    <w:tc>
                                      <w:tcPr>
                                        <w:tcW w:w="1610" w:type="dxa"/>
                                        <w:vAlign w:val="center"/>
                                      </w:tcPr>
                                      <w:p w14:paraId="36EA1DCF" w14:textId="77777777" w:rsidR="00EB0D1E" w:rsidRPr="00A302D1" w:rsidRDefault="00EB0D1E" w:rsidP="00D9737C">
                                        <w:pPr>
                                          <w:contextualSpacing/>
                                          <w:jc w:val="center"/>
                                          <w:rPr>
                                            <w:rFonts w:ascii="Arial" w:hAnsi="Arial"/>
                                            <w:sz w:val="20"/>
                                          </w:rPr>
                                        </w:pPr>
                                      </w:p>
                                    </w:tc>
                                  </w:tr>
                                </w:tbl>
                                <w:p w14:paraId="14F8FD51" w14:textId="77777777" w:rsidR="00D9737C" w:rsidRDefault="00D9737C" w:rsidP="00D9737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DE4445" id="Text Box 10" o:spid="_x0000_s1028" type="#_x0000_t202" style="position:absolute;margin-left:-255pt;margin-top:31.55pt;width:349.1pt;height:310.8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" fillcolor="white [3201]" strokeweight="1.5pt">
                      <v:stroke dashstyle="1 1"/>
                      <v:textbox>
                        <w:txbxContent>
                          <w:p w14:paraId="0FD41869" w14:textId="77777777" w:rsidR="00D9737C" w:rsidRPr="00A302D1" w:rsidRDefault="00D9737C" w:rsidP="00D9737C">
                            <w:pPr>
                              <w:rPr>
                                <w:rFonts w:asciiTheme="majorHAnsi" w:hAnsiTheme="majorHAnsi"/>
                                <w:b/>
                                <w:color w:val="A5300F" w:themeColor="accent1"/>
                                <w:sz w:val="32"/>
                              </w:rPr>
                            </w:pPr>
                            <w:r w:rsidRPr="00A302D1">
                              <w:rPr>
                                <w:rFonts w:asciiTheme="majorHAnsi" w:hAnsiTheme="majorHAnsi"/>
                                <w:b/>
                                <w:color w:val="A5300F" w:themeColor="accent1"/>
                                <w:sz w:val="32"/>
                              </w:rPr>
                              <w:t xml:space="preserve">Boys Section — </w:t>
                            </w:r>
                            <w:r>
                              <w:rPr>
                                <w:rFonts w:asciiTheme="majorHAnsi" w:hAnsiTheme="majorHAnsi"/>
                                <w:b/>
                                <w:color w:val="A5300F" w:themeColor="accent1"/>
                                <w:sz w:val="32"/>
                              </w:rPr>
                              <w:t>11aside Soccer</w:t>
                            </w:r>
                          </w:p>
                          <w:tbl>
                            <w:tblPr>
                              <w:tblStyle w:val="TableGrid"/>
                              <w:tblW w:w="0" w:type="auto"/>
                              <w:tblLook w:val="04A0" w:firstRow="1" w:lastRow="0" w:firstColumn="1" w:lastColumn="0" w:noHBand="0" w:noVBand="1"/>
                            </w:tblPr>
                            <w:tblGrid>
                              <w:gridCol w:w="1583"/>
                              <w:gridCol w:w="1858"/>
                              <w:gridCol w:w="1573"/>
                              <w:gridCol w:w="1610"/>
                            </w:tblGrid>
                            <w:tr w:rsidR="00D9737C" w14:paraId="7FCC126B" w14:textId="77777777" w:rsidTr="00D9737C">
                              <w:trPr>
                                <w:trHeight w:val="227"/>
                              </w:trPr>
                              <w:tc>
                                <w:tcPr>
                                  <w:tcW w:w="1583" w:type="dxa"/>
                                  <w:shd w:val="clear" w:color="auto" w:fill="EAEAEA" w:themeFill="text2" w:themeFillTint="1A"/>
                                  <w:vAlign w:val="center"/>
                                </w:tcPr>
                                <w:p w14:paraId="56B92A3E" w14:textId="77777777" w:rsidR="00D9737C" w:rsidRPr="00A302D1" w:rsidRDefault="00D9737C" w:rsidP="00A302D1">
                                  <w:pPr>
                                    <w:jc w:val="center"/>
                                    <w:rPr>
                                      <w:rFonts w:ascii="Arial" w:hAnsi="Arial"/>
                                      <w:b/>
                                      <w:color w:val="A5300F" w:themeColor="accent1"/>
                                      <w:sz w:val="20"/>
                                    </w:rPr>
                                  </w:pPr>
                                  <w:r w:rsidRPr="00A302D1">
                                    <w:rPr>
                                      <w:rFonts w:ascii="Arial" w:hAnsi="Arial"/>
                                      <w:b/>
                                      <w:color w:val="A5300F" w:themeColor="accent1"/>
                                      <w:sz w:val="20"/>
                                    </w:rPr>
                                    <w:t>Format</w:t>
                                  </w:r>
                                </w:p>
                              </w:tc>
                              <w:tc>
                                <w:tcPr>
                                  <w:tcW w:w="1858" w:type="dxa"/>
                                  <w:shd w:val="clear" w:color="auto" w:fill="EAEAEA" w:themeFill="text2" w:themeFillTint="1A"/>
                                  <w:vAlign w:val="center"/>
                                </w:tcPr>
                                <w:p w14:paraId="18966BE9" w14:textId="77777777" w:rsidR="00D9737C" w:rsidRPr="00A302D1" w:rsidRDefault="00D9737C" w:rsidP="00A302D1">
                                  <w:pPr>
                                    <w:jc w:val="center"/>
                                    <w:rPr>
                                      <w:rFonts w:ascii="Arial" w:hAnsi="Arial"/>
                                      <w:b/>
                                      <w:color w:val="A5300F" w:themeColor="accent1"/>
                                      <w:sz w:val="20"/>
                                    </w:rPr>
                                  </w:pPr>
                                  <w:r w:rsidRPr="00A302D1">
                                    <w:rPr>
                                      <w:rFonts w:ascii="Arial" w:hAnsi="Arial"/>
                                      <w:b/>
                                      <w:color w:val="A5300F" w:themeColor="accent1"/>
                                      <w:sz w:val="20"/>
                                    </w:rPr>
                                    <w:t>Age Category</w:t>
                                  </w:r>
                                </w:p>
                              </w:tc>
                              <w:tc>
                                <w:tcPr>
                                  <w:tcW w:w="1573" w:type="dxa"/>
                                  <w:shd w:val="clear" w:color="auto" w:fill="EAEAEA" w:themeFill="text2" w:themeFillTint="1A"/>
                                  <w:vAlign w:val="center"/>
                                </w:tcPr>
                                <w:p w14:paraId="5DB685E3" w14:textId="77777777" w:rsidR="00D9737C" w:rsidRPr="00A302D1" w:rsidRDefault="00D9737C" w:rsidP="00A302D1">
                                  <w:pPr>
                                    <w:contextualSpacing/>
                                    <w:jc w:val="center"/>
                                    <w:rPr>
                                      <w:rFonts w:ascii="Arial" w:hAnsi="Arial"/>
                                      <w:b/>
                                      <w:color w:val="A5300F" w:themeColor="accent1"/>
                                      <w:sz w:val="20"/>
                                    </w:rPr>
                                  </w:pPr>
                                  <w:r w:rsidRPr="00A302D1">
                                    <w:rPr>
                                      <w:rFonts w:ascii="Arial" w:hAnsi="Arial"/>
                                      <w:b/>
                                      <w:color w:val="A5300F" w:themeColor="accent1"/>
                                      <w:sz w:val="20"/>
                                    </w:rPr>
                                    <w:t>Days / Teams</w:t>
                                  </w:r>
                                </w:p>
                              </w:tc>
                              <w:tc>
                                <w:tcPr>
                                  <w:tcW w:w="1610" w:type="dxa"/>
                                  <w:shd w:val="clear" w:color="auto" w:fill="EAEAEA" w:themeFill="text2" w:themeFillTint="1A"/>
                                  <w:vAlign w:val="center"/>
                                </w:tcPr>
                                <w:p w14:paraId="3E3B30CE" w14:textId="77777777" w:rsidR="00D9737C" w:rsidRPr="00A302D1" w:rsidRDefault="00D9737C" w:rsidP="00A302D1">
                                  <w:pPr>
                                    <w:jc w:val="center"/>
                                    <w:rPr>
                                      <w:rFonts w:ascii="Arial" w:hAnsi="Arial"/>
                                      <w:b/>
                                      <w:color w:val="A5300F" w:themeColor="accent1"/>
                                      <w:sz w:val="20"/>
                                    </w:rPr>
                                  </w:pPr>
                                  <w:r w:rsidRPr="00A302D1">
                                    <w:rPr>
                                      <w:rFonts w:ascii="Arial" w:hAnsi="Arial"/>
                                      <w:b/>
                                      <w:color w:val="A5300F" w:themeColor="accent1"/>
                                      <w:sz w:val="20"/>
                                    </w:rPr>
                                    <w:t>Please Tick to Confirm Entry</w:t>
                                  </w:r>
                                </w:p>
                              </w:tc>
                            </w:tr>
                            <w:tr w:rsidR="00C11ECE" w14:paraId="327B5A28" w14:textId="77777777" w:rsidTr="00D9737C">
                              <w:trPr>
                                <w:trHeight w:val="303"/>
                              </w:trPr>
                              <w:tc>
                                <w:tcPr>
                                  <w:tcW w:w="1583" w:type="dxa"/>
                                  <w:vAlign w:val="center"/>
                                </w:tcPr>
                                <w:p w14:paraId="52EB8CEE" w14:textId="77777777" w:rsidR="00C11ECE" w:rsidRPr="005B4D9C" w:rsidRDefault="00C11ECE" w:rsidP="00D9737C">
                                  <w:pPr>
                                    <w:contextualSpacing/>
                                    <w:jc w:val="center"/>
                                    <w:rPr>
                                      <w:rFonts w:ascii="Arial" w:hAnsi="Arial"/>
                                      <w:sz w:val="18"/>
                                      <w:szCs w:val="18"/>
                                    </w:rPr>
                                  </w:pPr>
                                  <w:r w:rsidRPr="005B4D9C">
                                    <w:rPr>
                                      <w:rFonts w:ascii="Arial" w:hAnsi="Arial"/>
                                      <w:sz w:val="18"/>
                                      <w:szCs w:val="18"/>
                                    </w:rPr>
                                    <w:t>11aside (2014)</w:t>
                                  </w:r>
                                </w:p>
                              </w:tc>
                              <w:tc>
                                <w:tcPr>
                                  <w:tcW w:w="1858" w:type="dxa"/>
                                  <w:vAlign w:val="center"/>
                                </w:tcPr>
                                <w:p w14:paraId="318A5C41" w14:textId="77777777" w:rsidR="00C11ECE" w:rsidRPr="005B4D9C" w:rsidRDefault="00C11ECE" w:rsidP="00D9737C">
                                  <w:pPr>
                                    <w:contextualSpacing/>
                                    <w:jc w:val="center"/>
                                    <w:rPr>
                                      <w:rFonts w:ascii="Arial" w:hAnsi="Arial"/>
                                      <w:sz w:val="18"/>
                                      <w:szCs w:val="18"/>
                                    </w:rPr>
                                  </w:pPr>
                                  <w:r w:rsidRPr="005B4D9C">
                                    <w:rPr>
                                      <w:rFonts w:ascii="Arial" w:hAnsi="Arial"/>
                                      <w:sz w:val="18"/>
                                      <w:szCs w:val="18"/>
                                    </w:rPr>
                                    <w:t>Under 12</w:t>
                                  </w:r>
                                </w:p>
                              </w:tc>
                              <w:tc>
                                <w:tcPr>
                                  <w:tcW w:w="1573" w:type="dxa"/>
                                  <w:vAlign w:val="center"/>
                                </w:tcPr>
                                <w:p w14:paraId="240202A1" w14:textId="77777777" w:rsidR="00C11ECE" w:rsidRPr="00E24A5A" w:rsidRDefault="00C11ECE" w:rsidP="00D9737C">
                                  <w:pPr>
                                    <w:contextualSpacing/>
                                    <w:jc w:val="center"/>
                                    <w:rPr>
                                      <w:rFonts w:ascii="Arial" w:hAnsi="Arial"/>
                                      <w:b/>
                                      <w:bCs/>
                                      <w:color w:val="0070C0"/>
                                      <w:sz w:val="18"/>
                                      <w:szCs w:val="18"/>
                                    </w:rPr>
                                  </w:pPr>
                                  <w:r w:rsidRPr="00E24A5A">
                                    <w:rPr>
                                      <w:rFonts w:ascii="Arial" w:hAnsi="Arial"/>
                                      <w:b/>
                                      <w:bCs/>
                                      <w:color w:val="0070C0"/>
                                      <w:sz w:val="18"/>
                                      <w:szCs w:val="18"/>
                                    </w:rPr>
                                    <w:t>Mon-Sat</w:t>
                                  </w:r>
                                  <w:r w:rsidRPr="00E24A5A">
                                    <w:rPr>
                                      <w:rFonts w:ascii="Arial" w:hAnsi="Arial"/>
                                      <w:b/>
                                      <w:bCs/>
                                      <w:color w:val="0070C0"/>
                                      <w:sz w:val="18"/>
                                      <w:szCs w:val="18"/>
                                    </w:rPr>
                                    <w:br/>
                                    <w:t>(24 Teams)</w:t>
                                  </w:r>
                                </w:p>
                              </w:tc>
                              <w:tc>
                                <w:tcPr>
                                  <w:tcW w:w="1610" w:type="dxa"/>
                                  <w:vAlign w:val="center"/>
                                </w:tcPr>
                                <w:p w14:paraId="7C2BAC3B" w14:textId="77777777" w:rsidR="00C11ECE" w:rsidRPr="00A302D1" w:rsidRDefault="00C11ECE" w:rsidP="00D9737C">
                                  <w:pPr>
                                    <w:contextualSpacing/>
                                    <w:jc w:val="center"/>
                                    <w:rPr>
                                      <w:rFonts w:ascii="Arial" w:hAnsi="Arial"/>
                                      <w:sz w:val="20"/>
                                    </w:rPr>
                                  </w:pPr>
                                </w:p>
                              </w:tc>
                            </w:tr>
                            <w:tr w:rsidR="00D9737C" w14:paraId="71DA9B65" w14:textId="77777777" w:rsidTr="00D9737C">
                              <w:trPr>
                                <w:trHeight w:val="303"/>
                              </w:trPr>
                              <w:tc>
                                <w:tcPr>
                                  <w:tcW w:w="1583" w:type="dxa"/>
                                  <w:vAlign w:val="center"/>
                                </w:tcPr>
                                <w:p w14:paraId="413E7AC9"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11aside (2013)</w:t>
                                  </w:r>
                                </w:p>
                              </w:tc>
                              <w:tc>
                                <w:tcPr>
                                  <w:tcW w:w="1858" w:type="dxa"/>
                                  <w:vAlign w:val="center"/>
                                </w:tcPr>
                                <w:p w14:paraId="14F94B16"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Under 13</w:t>
                                  </w:r>
                                </w:p>
                                <w:p w14:paraId="3AC24B35"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Premier Division</w:t>
                                  </w:r>
                                </w:p>
                              </w:tc>
                              <w:tc>
                                <w:tcPr>
                                  <w:tcW w:w="1573" w:type="dxa"/>
                                  <w:vAlign w:val="center"/>
                                </w:tcPr>
                                <w:p w14:paraId="4ACBFD48" w14:textId="77777777" w:rsidR="00D9737C" w:rsidRPr="00E24A5A" w:rsidRDefault="00D9737C" w:rsidP="00D9737C">
                                  <w:pPr>
                                    <w:contextualSpacing/>
                                    <w:jc w:val="center"/>
                                    <w:rPr>
                                      <w:rFonts w:ascii="Arial" w:hAnsi="Arial"/>
                                      <w:b/>
                                      <w:bCs/>
                                      <w:color w:val="0070C0"/>
                                      <w:sz w:val="18"/>
                                      <w:szCs w:val="18"/>
                                    </w:rPr>
                                  </w:pPr>
                                  <w:r w:rsidRPr="00E24A5A">
                                    <w:rPr>
                                      <w:rFonts w:ascii="Arial" w:hAnsi="Arial"/>
                                      <w:b/>
                                      <w:bCs/>
                                      <w:color w:val="0070C0"/>
                                      <w:sz w:val="18"/>
                                      <w:szCs w:val="18"/>
                                    </w:rPr>
                                    <w:t>Mon-Sat</w:t>
                                  </w:r>
                                </w:p>
                                <w:p w14:paraId="0EC08282" w14:textId="77777777" w:rsidR="00D9737C" w:rsidRPr="00E24A5A" w:rsidRDefault="00D9737C" w:rsidP="00D9737C">
                                  <w:pPr>
                                    <w:contextualSpacing/>
                                    <w:jc w:val="center"/>
                                    <w:rPr>
                                      <w:rFonts w:ascii="Arial" w:hAnsi="Arial"/>
                                      <w:b/>
                                      <w:bCs/>
                                      <w:color w:val="0070C0"/>
                                      <w:sz w:val="18"/>
                                      <w:szCs w:val="18"/>
                                    </w:rPr>
                                  </w:pPr>
                                  <w:r w:rsidRPr="00E24A5A">
                                    <w:rPr>
                                      <w:rFonts w:ascii="Arial" w:hAnsi="Arial"/>
                                      <w:b/>
                                      <w:bCs/>
                                      <w:color w:val="0070C0"/>
                                      <w:sz w:val="18"/>
                                      <w:szCs w:val="18"/>
                                    </w:rPr>
                                    <w:t>(64 Teams)</w:t>
                                  </w:r>
                                </w:p>
                              </w:tc>
                              <w:tc>
                                <w:tcPr>
                                  <w:tcW w:w="1610" w:type="dxa"/>
                                  <w:vAlign w:val="center"/>
                                </w:tcPr>
                                <w:p w14:paraId="0A5B766B" w14:textId="77777777" w:rsidR="00D9737C" w:rsidRPr="00A302D1" w:rsidRDefault="00D9737C" w:rsidP="00D9737C">
                                  <w:pPr>
                                    <w:contextualSpacing/>
                                    <w:jc w:val="center"/>
                                    <w:rPr>
                                      <w:rFonts w:ascii="Arial" w:hAnsi="Arial"/>
                                      <w:sz w:val="20"/>
                                    </w:rPr>
                                  </w:pPr>
                                </w:p>
                              </w:tc>
                            </w:tr>
                            <w:tr w:rsidR="00D9737C" w14:paraId="2EDBC2A2" w14:textId="77777777" w:rsidTr="00D9737C">
                              <w:trPr>
                                <w:trHeight w:val="424"/>
                              </w:trPr>
                              <w:tc>
                                <w:tcPr>
                                  <w:tcW w:w="1583" w:type="dxa"/>
                                  <w:vAlign w:val="center"/>
                                </w:tcPr>
                                <w:p w14:paraId="6A885831"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11aside (2013)</w:t>
                                  </w:r>
                                </w:p>
                              </w:tc>
                              <w:tc>
                                <w:tcPr>
                                  <w:tcW w:w="1858" w:type="dxa"/>
                                  <w:vAlign w:val="center"/>
                                </w:tcPr>
                                <w:p w14:paraId="0BAC3C3A"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Under 13</w:t>
                                  </w:r>
                                </w:p>
                                <w:p w14:paraId="698F2A2D" w14:textId="657EAD58" w:rsidR="00D9737C" w:rsidRPr="005B4D9C" w:rsidRDefault="00D9737C" w:rsidP="00D9737C">
                                  <w:pPr>
                                    <w:contextualSpacing/>
                                    <w:jc w:val="center"/>
                                    <w:rPr>
                                      <w:rFonts w:ascii="Arial" w:hAnsi="Arial"/>
                                      <w:sz w:val="18"/>
                                      <w:szCs w:val="18"/>
                                    </w:rPr>
                                  </w:pPr>
                                  <w:r w:rsidRPr="005B4D9C">
                                    <w:rPr>
                                      <w:rFonts w:ascii="Arial" w:hAnsi="Arial"/>
                                      <w:sz w:val="18"/>
                                      <w:szCs w:val="18"/>
                                    </w:rPr>
                                    <w:t>Championship</w:t>
                                  </w:r>
                                </w:p>
                              </w:tc>
                              <w:tc>
                                <w:tcPr>
                                  <w:tcW w:w="1573" w:type="dxa"/>
                                  <w:vAlign w:val="center"/>
                                </w:tcPr>
                                <w:p w14:paraId="3451E786" w14:textId="77777777" w:rsidR="00D9737C" w:rsidRPr="00E24A5A" w:rsidRDefault="00D9737C" w:rsidP="00D9737C">
                                  <w:pPr>
                                    <w:contextualSpacing/>
                                    <w:jc w:val="center"/>
                                    <w:rPr>
                                      <w:rFonts w:ascii="Arial" w:hAnsi="Arial"/>
                                      <w:b/>
                                      <w:bCs/>
                                      <w:color w:val="0070C0"/>
                                      <w:sz w:val="18"/>
                                      <w:szCs w:val="18"/>
                                    </w:rPr>
                                  </w:pPr>
                                  <w:r w:rsidRPr="00E24A5A">
                                    <w:rPr>
                                      <w:rFonts w:ascii="Arial" w:hAnsi="Arial"/>
                                      <w:b/>
                                      <w:bCs/>
                                      <w:color w:val="0070C0"/>
                                      <w:sz w:val="18"/>
                                      <w:szCs w:val="18"/>
                                    </w:rPr>
                                    <w:t>Mon-Sat</w:t>
                                  </w:r>
                                </w:p>
                                <w:p w14:paraId="452BDE17" w14:textId="77777777" w:rsidR="00D9737C" w:rsidRPr="00E24A5A" w:rsidRDefault="00D9737C" w:rsidP="00D9737C">
                                  <w:pPr>
                                    <w:contextualSpacing/>
                                    <w:jc w:val="center"/>
                                    <w:rPr>
                                      <w:rFonts w:ascii="Arial" w:hAnsi="Arial"/>
                                      <w:b/>
                                      <w:bCs/>
                                      <w:color w:val="0070C0"/>
                                      <w:sz w:val="18"/>
                                      <w:szCs w:val="18"/>
                                    </w:rPr>
                                  </w:pPr>
                                  <w:r w:rsidRPr="00E24A5A">
                                    <w:rPr>
                                      <w:rFonts w:ascii="Arial" w:hAnsi="Arial"/>
                                      <w:b/>
                                      <w:bCs/>
                                      <w:color w:val="0070C0"/>
                                      <w:sz w:val="18"/>
                                      <w:szCs w:val="18"/>
                                    </w:rPr>
                                    <w:t>(64 Teams)</w:t>
                                  </w:r>
                                </w:p>
                              </w:tc>
                              <w:tc>
                                <w:tcPr>
                                  <w:tcW w:w="1610" w:type="dxa"/>
                                  <w:vAlign w:val="center"/>
                                </w:tcPr>
                                <w:p w14:paraId="3EF3ED1A" w14:textId="77777777" w:rsidR="00D9737C" w:rsidRPr="00A302D1" w:rsidRDefault="00D9737C" w:rsidP="00D9737C">
                                  <w:pPr>
                                    <w:contextualSpacing/>
                                    <w:jc w:val="center"/>
                                    <w:rPr>
                                      <w:rFonts w:ascii="Arial" w:hAnsi="Arial"/>
                                      <w:sz w:val="20"/>
                                    </w:rPr>
                                  </w:pPr>
                                </w:p>
                              </w:tc>
                            </w:tr>
                            <w:tr w:rsidR="00D9737C" w14:paraId="7F120F65" w14:textId="77777777" w:rsidTr="00D9737C">
                              <w:trPr>
                                <w:trHeight w:val="415"/>
                              </w:trPr>
                              <w:tc>
                                <w:tcPr>
                                  <w:tcW w:w="1583" w:type="dxa"/>
                                  <w:vAlign w:val="center"/>
                                </w:tcPr>
                                <w:p w14:paraId="3FC67F91"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11aside (201</w:t>
                                  </w:r>
                                  <w:r w:rsidR="00EB0D1E" w:rsidRPr="005B4D9C">
                                    <w:rPr>
                                      <w:rFonts w:ascii="Arial" w:hAnsi="Arial"/>
                                      <w:sz w:val="18"/>
                                      <w:szCs w:val="18"/>
                                    </w:rPr>
                                    <w:t>2</w:t>
                                  </w:r>
                                  <w:r w:rsidRPr="005B4D9C">
                                    <w:rPr>
                                      <w:rFonts w:ascii="Arial" w:hAnsi="Arial"/>
                                      <w:sz w:val="18"/>
                                      <w:szCs w:val="18"/>
                                    </w:rPr>
                                    <w:t>)</w:t>
                                  </w:r>
                                </w:p>
                              </w:tc>
                              <w:tc>
                                <w:tcPr>
                                  <w:tcW w:w="1858" w:type="dxa"/>
                                  <w:vAlign w:val="center"/>
                                </w:tcPr>
                                <w:p w14:paraId="3D18B8CA"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Under 1</w:t>
                                  </w:r>
                                  <w:r w:rsidR="00EB0D1E" w:rsidRPr="005B4D9C">
                                    <w:rPr>
                                      <w:rFonts w:ascii="Arial" w:hAnsi="Arial"/>
                                      <w:sz w:val="18"/>
                                      <w:szCs w:val="18"/>
                                    </w:rPr>
                                    <w:t>4</w:t>
                                  </w:r>
                                </w:p>
                                <w:p w14:paraId="7875F26C"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Premier Division</w:t>
                                  </w:r>
                                </w:p>
                              </w:tc>
                              <w:tc>
                                <w:tcPr>
                                  <w:tcW w:w="1573" w:type="dxa"/>
                                  <w:vAlign w:val="center"/>
                                </w:tcPr>
                                <w:p w14:paraId="5FE21FA7" w14:textId="77777777" w:rsidR="00D9737C" w:rsidRPr="00E24A5A" w:rsidRDefault="00D9737C" w:rsidP="00D9737C">
                                  <w:pPr>
                                    <w:contextualSpacing/>
                                    <w:jc w:val="center"/>
                                    <w:rPr>
                                      <w:rFonts w:ascii="Arial" w:hAnsi="Arial"/>
                                      <w:b/>
                                      <w:bCs/>
                                      <w:color w:val="0070C0"/>
                                      <w:sz w:val="18"/>
                                      <w:szCs w:val="18"/>
                                    </w:rPr>
                                  </w:pPr>
                                  <w:r w:rsidRPr="00E24A5A">
                                    <w:rPr>
                                      <w:rFonts w:ascii="Arial" w:hAnsi="Arial"/>
                                      <w:b/>
                                      <w:bCs/>
                                      <w:color w:val="0070C0"/>
                                      <w:sz w:val="18"/>
                                      <w:szCs w:val="18"/>
                                    </w:rPr>
                                    <w:t>Mon-Sat</w:t>
                                  </w:r>
                                </w:p>
                                <w:p w14:paraId="00E544C8" w14:textId="77777777" w:rsidR="00D9737C" w:rsidRPr="00E24A5A" w:rsidRDefault="00D9737C" w:rsidP="00D9737C">
                                  <w:pPr>
                                    <w:contextualSpacing/>
                                    <w:jc w:val="center"/>
                                    <w:rPr>
                                      <w:rFonts w:ascii="Arial" w:hAnsi="Arial"/>
                                      <w:b/>
                                      <w:bCs/>
                                      <w:color w:val="0070C0"/>
                                      <w:sz w:val="18"/>
                                      <w:szCs w:val="18"/>
                                    </w:rPr>
                                  </w:pPr>
                                  <w:r w:rsidRPr="00E24A5A">
                                    <w:rPr>
                                      <w:rFonts w:ascii="Arial" w:hAnsi="Arial"/>
                                      <w:b/>
                                      <w:bCs/>
                                      <w:color w:val="0070C0"/>
                                      <w:sz w:val="18"/>
                                      <w:szCs w:val="18"/>
                                    </w:rPr>
                                    <w:t>(64 Teams)</w:t>
                                  </w:r>
                                </w:p>
                              </w:tc>
                              <w:tc>
                                <w:tcPr>
                                  <w:tcW w:w="1610" w:type="dxa"/>
                                  <w:vAlign w:val="center"/>
                                </w:tcPr>
                                <w:p w14:paraId="768C4A7A" w14:textId="77777777" w:rsidR="00D9737C" w:rsidRPr="00A302D1" w:rsidRDefault="00D9737C" w:rsidP="00D9737C">
                                  <w:pPr>
                                    <w:contextualSpacing/>
                                    <w:jc w:val="center"/>
                                    <w:rPr>
                                      <w:rFonts w:ascii="Arial" w:hAnsi="Arial"/>
                                      <w:sz w:val="20"/>
                                    </w:rPr>
                                  </w:pPr>
                                </w:p>
                              </w:tc>
                            </w:tr>
                            <w:tr w:rsidR="00D9737C" w14:paraId="3C8CAA8B" w14:textId="77777777" w:rsidTr="00D9737C">
                              <w:trPr>
                                <w:trHeight w:val="424"/>
                              </w:trPr>
                              <w:tc>
                                <w:tcPr>
                                  <w:tcW w:w="1583" w:type="dxa"/>
                                  <w:vAlign w:val="center"/>
                                </w:tcPr>
                                <w:p w14:paraId="72E5A2C7" w14:textId="77777777" w:rsidR="00D9737C" w:rsidRPr="005B4D9C" w:rsidRDefault="00EB0D1E" w:rsidP="00D9737C">
                                  <w:pPr>
                                    <w:contextualSpacing/>
                                    <w:jc w:val="center"/>
                                    <w:rPr>
                                      <w:rFonts w:ascii="Arial" w:hAnsi="Arial"/>
                                      <w:sz w:val="18"/>
                                      <w:szCs w:val="18"/>
                                    </w:rPr>
                                  </w:pPr>
                                  <w:r w:rsidRPr="005B4D9C">
                                    <w:rPr>
                                      <w:rFonts w:ascii="Arial" w:hAnsi="Arial"/>
                                      <w:sz w:val="18"/>
                                      <w:szCs w:val="18"/>
                                    </w:rPr>
                                    <w:t>11aside (2012</w:t>
                                  </w:r>
                                  <w:r w:rsidR="00D9737C" w:rsidRPr="005B4D9C">
                                    <w:rPr>
                                      <w:rFonts w:ascii="Arial" w:hAnsi="Arial"/>
                                      <w:sz w:val="18"/>
                                      <w:szCs w:val="18"/>
                                    </w:rPr>
                                    <w:t>)</w:t>
                                  </w:r>
                                </w:p>
                              </w:tc>
                              <w:tc>
                                <w:tcPr>
                                  <w:tcW w:w="1858" w:type="dxa"/>
                                  <w:vAlign w:val="center"/>
                                </w:tcPr>
                                <w:p w14:paraId="6EA2ADB1"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Under 1</w:t>
                                  </w:r>
                                  <w:r w:rsidR="00EB0D1E" w:rsidRPr="005B4D9C">
                                    <w:rPr>
                                      <w:rFonts w:ascii="Arial" w:hAnsi="Arial"/>
                                      <w:sz w:val="18"/>
                                      <w:szCs w:val="18"/>
                                    </w:rPr>
                                    <w:t>4</w:t>
                                  </w:r>
                                </w:p>
                                <w:p w14:paraId="71EE53D0" w14:textId="47CCE941" w:rsidR="00D9737C" w:rsidRPr="005B4D9C" w:rsidRDefault="00D9737C" w:rsidP="00D9737C">
                                  <w:pPr>
                                    <w:contextualSpacing/>
                                    <w:jc w:val="center"/>
                                    <w:rPr>
                                      <w:rFonts w:ascii="Arial" w:hAnsi="Arial"/>
                                      <w:sz w:val="18"/>
                                      <w:szCs w:val="18"/>
                                    </w:rPr>
                                  </w:pPr>
                                  <w:r w:rsidRPr="005B4D9C">
                                    <w:rPr>
                                      <w:rFonts w:ascii="Arial" w:hAnsi="Arial"/>
                                      <w:sz w:val="18"/>
                                      <w:szCs w:val="18"/>
                                    </w:rPr>
                                    <w:t>Championship</w:t>
                                  </w:r>
                                </w:p>
                              </w:tc>
                              <w:tc>
                                <w:tcPr>
                                  <w:tcW w:w="1573" w:type="dxa"/>
                                  <w:vAlign w:val="center"/>
                                </w:tcPr>
                                <w:p w14:paraId="5F123DC9" w14:textId="77777777" w:rsidR="00D9737C" w:rsidRPr="00E24A5A" w:rsidRDefault="00D9737C" w:rsidP="00D9737C">
                                  <w:pPr>
                                    <w:contextualSpacing/>
                                    <w:jc w:val="center"/>
                                    <w:rPr>
                                      <w:rFonts w:ascii="Arial" w:hAnsi="Arial"/>
                                      <w:b/>
                                      <w:bCs/>
                                      <w:color w:val="0070C0"/>
                                      <w:sz w:val="18"/>
                                      <w:szCs w:val="18"/>
                                    </w:rPr>
                                  </w:pPr>
                                  <w:r w:rsidRPr="00E24A5A">
                                    <w:rPr>
                                      <w:rFonts w:ascii="Arial" w:hAnsi="Arial"/>
                                      <w:b/>
                                      <w:bCs/>
                                      <w:color w:val="0070C0"/>
                                      <w:sz w:val="18"/>
                                      <w:szCs w:val="18"/>
                                    </w:rPr>
                                    <w:t>Mon-Sat</w:t>
                                  </w:r>
                                </w:p>
                                <w:p w14:paraId="59D91F29" w14:textId="77777777" w:rsidR="00D9737C" w:rsidRPr="00E24A5A" w:rsidRDefault="00D9737C" w:rsidP="00D9737C">
                                  <w:pPr>
                                    <w:contextualSpacing/>
                                    <w:jc w:val="center"/>
                                    <w:rPr>
                                      <w:rFonts w:ascii="Arial" w:hAnsi="Arial"/>
                                      <w:b/>
                                      <w:bCs/>
                                      <w:color w:val="0070C0"/>
                                      <w:sz w:val="18"/>
                                      <w:szCs w:val="18"/>
                                    </w:rPr>
                                  </w:pPr>
                                  <w:r w:rsidRPr="00E24A5A">
                                    <w:rPr>
                                      <w:rFonts w:ascii="Arial" w:hAnsi="Arial"/>
                                      <w:b/>
                                      <w:bCs/>
                                      <w:color w:val="0070C0"/>
                                      <w:sz w:val="18"/>
                                      <w:szCs w:val="18"/>
                                    </w:rPr>
                                    <w:t>(64 Teams)</w:t>
                                  </w:r>
                                </w:p>
                              </w:tc>
                              <w:tc>
                                <w:tcPr>
                                  <w:tcW w:w="1610" w:type="dxa"/>
                                  <w:vAlign w:val="center"/>
                                </w:tcPr>
                                <w:p w14:paraId="798D4B3F" w14:textId="77777777" w:rsidR="00D9737C" w:rsidRPr="00A302D1" w:rsidRDefault="00D9737C" w:rsidP="00D9737C">
                                  <w:pPr>
                                    <w:contextualSpacing/>
                                    <w:jc w:val="center"/>
                                    <w:rPr>
                                      <w:rFonts w:ascii="Arial" w:hAnsi="Arial"/>
                                      <w:sz w:val="20"/>
                                    </w:rPr>
                                  </w:pPr>
                                </w:p>
                              </w:tc>
                            </w:tr>
                            <w:tr w:rsidR="00D9737C" w14:paraId="3EE15C02" w14:textId="77777777" w:rsidTr="00D9737C">
                              <w:trPr>
                                <w:trHeight w:val="415"/>
                              </w:trPr>
                              <w:tc>
                                <w:tcPr>
                                  <w:tcW w:w="1583" w:type="dxa"/>
                                  <w:vAlign w:val="center"/>
                                </w:tcPr>
                                <w:p w14:paraId="7B777DAB"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11aside (</w:t>
                                  </w:r>
                                  <w:r w:rsidR="00EB0D1E" w:rsidRPr="005B4D9C">
                                    <w:rPr>
                                      <w:rFonts w:ascii="Arial" w:hAnsi="Arial"/>
                                      <w:sz w:val="18"/>
                                      <w:szCs w:val="18"/>
                                    </w:rPr>
                                    <w:t>2011)</w:t>
                                  </w:r>
                                </w:p>
                              </w:tc>
                              <w:tc>
                                <w:tcPr>
                                  <w:tcW w:w="1858" w:type="dxa"/>
                                  <w:vAlign w:val="center"/>
                                </w:tcPr>
                                <w:p w14:paraId="321D0DE5" w14:textId="77777777" w:rsidR="00D9737C" w:rsidRPr="005B4D9C" w:rsidRDefault="00EB0D1E" w:rsidP="00D9737C">
                                  <w:pPr>
                                    <w:contextualSpacing/>
                                    <w:jc w:val="center"/>
                                    <w:rPr>
                                      <w:rFonts w:ascii="Arial" w:hAnsi="Arial"/>
                                      <w:sz w:val="18"/>
                                      <w:szCs w:val="18"/>
                                    </w:rPr>
                                  </w:pPr>
                                  <w:r w:rsidRPr="005B4D9C">
                                    <w:rPr>
                                      <w:rFonts w:ascii="Arial" w:hAnsi="Arial"/>
                                      <w:sz w:val="18"/>
                                      <w:szCs w:val="18"/>
                                    </w:rPr>
                                    <w:t>Under 15</w:t>
                                  </w:r>
                                </w:p>
                                <w:p w14:paraId="1FAADEF0"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Premier Division</w:t>
                                  </w:r>
                                </w:p>
                              </w:tc>
                              <w:tc>
                                <w:tcPr>
                                  <w:tcW w:w="1573" w:type="dxa"/>
                                  <w:vAlign w:val="center"/>
                                </w:tcPr>
                                <w:p w14:paraId="7937615E" w14:textId="77777777" w:rsidR="00D9737C" w:rsidRPr="00E24A5A" w:rsidRDefault="00EB0D1E" w:rsidP="00D9737C">
                                  <w:pPr>
                                    <w:contextualSpacing/>
                                    <w:jc w:val="center"/>
                                    <w:rPr>
                                      <w:rFonts w:ascii="Arial" w:hAnsi="Arial"/>
                                      <w:b/>
                                      <w:bCs/>
                                      <w:color w:val="0070C0"/>
                                      <w:sz w:val="18"/>
                                      <w:szCs w:val="18"/>
                                    </w:rPr>
                                  </w:pPr>
                                  <w:r w:rsidRPr="00E24A5A">
                                    <w:rPr>
                                      <w:rFonts w:ascii="Arial" w:hAnsi="Arial"/>
                                      <w:b/>
                                      <w:bCs/>
                                      <w:color w:val="0070C0"/>
                                      <w:sz w:val="18"/>
                                      <w:szCs w:val="18"/>
                                    </w:rPr>
                                    <w:t>Mon-Sat</w:t>
                                  </w:r>
                                </w:p>
                                <w:p w14:paraId="5C9F5E97" w14:textId="77777777" w:rsidR="00EB0D1E" w:rsidRPr="00E24A5A" w:rsidRDefault="00EB0D1E" w:rsidP="00D9737C">
                                  <w:pPr>
                                    <w:contextualSpacing/>
                                    <w:jc w:val="center"/>
                                    <w:rPr>
                                      <w:rFonts w:ascii="Arial" w:hAnsi="Arial"/>
                                      <w:b/>
                                      <w:bCs/>
                                      <w:color w:val="0070C0"/>
                                      <w:sz w:val="18"/>
                                      <w:szCs w:val="18"/>
                                    </w:rPr>
                                  </w:pPr>
                                  <w:r w:rsidRPr="00E24A5A">
                                    <w:rPr>
                                      <w:rFonts w:ascii="Arial" w:hAnsi="Arial"/>
                                      <w:b/>
                                      <w:bCs/>
                                      <w:color w:val="0070C0"/>
                                      <w:sz w:val="18"/>
                                      <w:szCs w:val="18"/>
                                    </w:rPr>
                                    <w:t>(32 Teams)</w:t>
                                  </w:r>
                                </w:p>
                              </w:tc>
                              <w:tc>
                                <w:tcPr>
                                  <w:tcW w:w="1610" w:type="dxa"/>
                                  <w:vAlign w:val="center"/>
                                </w:tcPr>
                                <w:p w14:paraId="68FCA20B" w14:textId="77777777" w:rsidR="00D9737C" w:rsidRPr="00A302D1" w:rsidRDefault="00D9737C" w:rsidP="00D9737C">
                                  <w:pPr>
                                    <w:contextualSpacing/>
                                    <w:jc w:val="center"/>
                                    <w:rPr>
                                      <w:rFonts w:ascii="Arial" w:hAnsi="Arial"/>
                                      <w:sz w:val="20"/>
                                    </w:rPr>
                                  </w:pPr>
                                </w:p>
                              </w:tc>
                            </w:tr>
                            <w:tr w:rsidR="00EB0D1E" w14:paraId="3EEC2CBB" w14:textId="77777777" w:rsidTr="00D9737C">
                              <w:trPr>
                                <w:trHeight w:val="415"/>
                              </w:trPr>
                              <w:tc>
                                <w:tcPr>
                                  <w:tcW w:w="1583" w:type="dxa"/>
                                  <w:vAlign w:val="center"/>
                                </w:tcPr>
                                <w:p w14:paraId="669394A9"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11aside (2011)</w:t>
                                  </w:r>
                                </w:p>
                              </w:tc>
                              <w:tc>
                                <w:tcPr>
                                  <w:tcW w:w="1858" w:type="dxa"/>
                                  <w:vAlign w:val="center"/>
                                </w:tcPr>
                                <w:p w14:paraId="46BB12BA"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Under 15</w:t>
                                  </w:r>
                                </w:p>
                                <w:p w14:paraId="11CA42AA"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Championship</w:t>
                                  </w:r>
                                </w:p>
                              </w:tc>
                              <w:tc>
                                <w:tcPr>
                                  <w:tcW w:w="1573" w:type="dxa"/>
                                  <w:vAlign w:val="center"/>
                                </w:tcPr>
                                <w:p w14:paraId="176C261D" w14:textId="77777777" w:rsidR="00EB0D1E" w:rsidRPr="00E24A5A" w:rsidRDefault="00EB0D1E" w:rsidP="00D9737C">
                                  <w:pPr>
                                    <w:contextualSpacing/>
                                    <w:jc w:val="center"/>
                                    <w:rPr>
                                      <w:rFonts w:ascii="Arial" w:hAnsi="Arial"/>
                                      <w:b/>
                                      <w:bCs/>
                                      <w:color w:val="0070C0"/>
                                      <w:sz w:val="18"/>
                                      <w:szCs w:val="18"/>
                                    </w:rPr>
                                  </w:pPr>
                                  <w:r w:rsidRPr="00E24A5A">
                                    <w:rPr>
                                      <w:rFonts w:ascii="Arial" w:hAnsi="Arial"/>
                                      <w:b/>
                                      <w:bCs/>
                                      <w:color w:val="0070C0"/>
                                      <w:sz w:val="18"/>
                                      <w:szCs w:val="18"/>
                                    </w:rPr>
                                    <w:t>Mon-Sat</w:t>
                                  </w:r>
                                </w:p>
                                <w:p w14:paraId="2AFEDC69" w14:textId="77777777" w:rsidR="00EB0D1E" w:rsidRPr="00E24A5A" w:rsidRDefault="00EB0D1E" w:rsidP="00D9737C">
                                  <w:pPr>
                                    <w:contextualSpacing/>
                                    <w:jc w:val="center"/>
                                    <w:rPr>
                                      <w:rFonts w:ascii="Arial" w:hAnsi="Arial"/>
                                      <w:b/>
                                      <w:bCs/>
                                      <w:color w:val="0070C0"/>
                                      <w:sz w:val="18"/>
                                      <w:szCs w:val="18"/>
                                    </w:rPr>
                                  </w:pPr>
                                  <w:r w:rsidRPr="00E24A5A">
                                    <w:rPr>
                                      <w:rFonts w:ascii="Arial" w:hAnsi="Arial"/>
                                      <w:b/>
                                      <w:bCs/>
                                      <w:color w:val="0070C0"/>
                                      <w:sz w:val="18"/>
                                      <w:szCs w:val="18"/>
                                    </w:rPr>
                                    <w:t>(32 Teams)</w:t>
                                  </w:r>
                                </w:p>
                              </w:tc>
                              <w:tc>
                                <w:tcPr>
                                  <w:tcW w:w="1610" w:type="dxa"/>
                                  <w:vAlign w:val="center"/>
                                </w:tcPr>
                                <w:p w14:paraId="0E5A72A0" w14:textId="77777777" w:rsidR="00EB0D1E" w:rsidRPr="00A302D1" w:rsidRDefault="00EB0D1E" w:rsidP="00D9737C">
                                  <w:pPr>
                                    <w:contextualSpacing/>
                                    <w:jc w:val="center"/>
                                    <w:rPr>
                                      <w:rFonts w:ascii="Arial" w:hAnsi="Arial"/>
                                      <w:sz w:val="20"/>
                                    </w:rPr>
                                  </w:pPr>
                                </w:p>
                              </w:tc>
                            </w:tr>
                            <w:tr w:rsidR="00EB0D1E" w14:paraId="33EC21D8" w14:textId="77777777" w:rsidTr="00D9737C">
                              <w:trPr>
                                <w:trHeight w:val="415"/>
                              </w:trPr>
                              <w:tc>
                                <w:tcPr>
                                  <w:tcW w:w="1583" w:type="dxa"/>
                                  <w:vAlign w:val="center"/>
                                </w:tcPr>
                                <w:p w14:paraId="057CDC27"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11aside (2010)</w:t>
                                  </w:r>
                                </w:p>
                              </w:tc>
                              <w:tc>
                                <w:tcPr>
                                  <w:tcW w:w="1858" w:type="dxa"/>
                                  <w:vAlign w:val="center"/>
                                </w:tcPr>
                                <w:p w14:paraId="22166BF5"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Under 16</w:t>
                                  </w:r>
                                </w:p>
                              </w:tc>
                              <w:tc>
                                <w:tcPr>
                                  <w:tcW w:w="1573" w:type="dxa"/>
                                  <w:vAlign w:val="center"/>
                                </w:tcPr>
                                <w:p w14:paraId="51385ACA" w14:textId="77777777" w:rsidR="00EB0D1E" w:rsidRPr="00E24A5A" w:rsidRDefault="00EB0D1E" w:rsidP="00EB0D1E">
                                  <w:pPr>
                                    <w:contextualSpacing/>
                                    <w:jc w:val="center"/>
                                    <w:rPr>
                                      <w:rFonts w:ascii="Arial" w:hAnsi="Arial"/>
                                      <w:b/>
                                      <w:bCs/>
                                      <w:color w:val="0070C0"/>
                                      <w:sz w:val="18"/>
                                      <w:szCs w:val="18"/>
                                    </w:rPr>
                                  </w:pPr>
                                  <w:r w:rsidRPr="00E24A5A">
                                    <w:rPr>
                                      <w:rFonts w:ascii="Arial" w:hAnsi="Arial"/>
                                      <w:b/>
                                      <w:bCs/>
                                      <w:color w:val="0070C0"/>
                                      <w:sz w:val="18"/>
                                      <w:szCs w:val="18"/>
                                    </w:rPr>
                                    <w:t>Mon-Sat</w:t>
                                  </w:r>
                                </w:p>
                                <w:p w14:paraId="79FFC77A" w14:textId="77777777" w:rsidR="00EB0D1E" w:rsidRPr="00E24A5A" w:rsidRDefault="00EB0D1E" w:rsidP="00EB0D1E">
                                  <w:pPr>
                                    <w:contextualSpacing/>
                                    <w:jc w:val="center"/>
                                    <w:rPr>
                                      <w:rFonts w:ascii="Arial" w:hAnsi="Arial"/>
                                      <w:b/>
                                      <w:bCs/>
                                      <w:color w:val="0070C0"/>
                                      <w:sz w:val="18"/>
                                      <w:szCs w:val="18"/>
                                    </w:rPr>
                                  </w:pPr>
                                  <w:r w:rsidRPr="00E24A5A">
                                    <w:rPr>
                                      <w:rFonts w:ascii="Arial" w:hAnsi="Arial"/>
                                      <w:b/>
                                      <w:bCs/>
                                      <w:color w:val="0070C0"/>
                                      <w:sz w:val="18"/>
                                      <w:szCs w:val="18"/>
                                    </w:rPr>
                                    <w:t>(24 Teams)</w:t>
                                  </w:r>
                                </w:p>
                              </w:tc>
                              <w:tc>
                                <w:tcPr>
                                  <w:tcW w:w="1610" w:type="dxa"/>
                                  <w:vAlign w:val="center"/>
                                </w:tcPr>
                                <w:p w14:paraId="64949A30" w14:textId="77777777" w:rsidR="00EB0D1E" w:rsidRPr="00A302D1" w:rsidRDefault="00EB0D1E" w:rsidP="00D9737C">
                                  <w:pPr>
                                    <w:contextualSpacing/>
                                    <w:jc w:val="center"/>
                                    <w:rPr>
                                      <w:rFonts w:ascii="Arial" w:hAnsi="Arial"/>
                                      <w:sz w:val="20"/>
                                    </w:rPr>
                                  </w:pPr>
                                </w:p>
                              </w:tc>
                            </w:tr>
                            <w:tr w:rsidR="00EB0D1E" w14:paraId="4519BF8E" w14:textId="77777777" w:rsidTr="00D9737C">
                              <w:trPr>
                                <w:trHeight w:val="415"/>
                              </w:trPr>
                              <w:tc>
                                <w:tcPr>
                                  <w:tcW w:w="1583" w:type="dxa"/>
                                  <w:vAlign w:val="center"/>
                                </w:tcPr>
                                <w:p w14:paraId="04DB1F5C"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11aside (2009)</w:t>
                                  </w:r>
                                </w:p>
                              </w:tc>
                              <w:tc>
                                <w:tcPr>
                                  <w:tcW w:w="1858" w:type="dxa"/>
                                  <w:vAlign w:val="center"/>
                                </w:tcPr>
                                <w:p w14:paraId="654EAF43"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Under 17</w:t>
                                  </w:r>
                                </w:p>
                              </w:tc>
                              <w:tc>
                                <w:tcPr>
                                  <w:tcW w:w="1573" w:type="dxa"/>
                                  <w:vAlign w:val="center"/>
                                </w:tcPr>
                                <w:p w14:paraId="16A688F1" w14:textId="18374092" w:rsidR="00EB0D1E" w:rsidRPr="00E24A5A" w:rsidRDefault="00EB0D1E" w:rsidP="00D9737C">
                                  <w:pPr>
                                    <w:contextualSpacing/>
                                    <w:jc w:val="center"/>
                                    <w:rPr>
                                      <w:rFonts w:ascii="Arial" w:hAnsi="Arial"/>
                                      <w:b/>
                                      <w:bCs/>
                                      <w:sz w:val="18"/>
                                      <w:szCs w:val="18"/>
                                    </w:rPr>
                                  </w:pPr>
                                  <w:r w:rsidRPr="00E24A5A">
                                    <w:rPr>
                                      <w:rFonts w:ascii="Arial" w:hAnsi="Arial"/>
                                      <w:b/>
                                      <w:bCs/>
                                      <w:sz w:val="18"/>
                                      <w:szCs w:val="18"/>
                                    </w:rPr>
                                    <w:t>Mon-</w:t>
                                  </w:r>
                                  <w:r w:rsidR="00E24A5A" w:rsidRPr="00E24A5A">
                                    <w:rPr>
                                      <w:rFonts w:ascii="Arial" w:hAnsi="Arial"/>
                                      <w:b/>
                                      <w:bCs/>
                                      <w:sz w:val="18"/>
                                      <w:szCs w:val="18"/>
                                    </w:rPr>
                                    <w:t>Friday</w:t>
                                  </w:r>
                                </w:p>
                                <w:p w14:paraId="0DE032BC" w14:textId="77777777" w:rsidR="00EB0D1E" w:rsidRPr="005B4D9C" w:rsidRDefault="00EB0D1E" w:rsidP="00EB0D1E">
                                  <w:pPr>
                                    <w:contextualSpacing/>
                                    <w:jc w:val="center"/>
                                    <w:rPr>
                                      <w:rFonts w:ascii="Arial" w:hAnsi="Arial"/>
                                      <w:sz w:val="18"/>
                                      <w:szCs w:val="18"/>
                                    </w:rPr>
                                  </w:pPr>
                                  <w:r w:rsidRPr="005B4D9C">
                                    <w:rPr>
                                      <w:rFonts w:ascii="Arial" w:hAnsi="Arial"/>
                                      <w:sz w:val="18"/>
                                      <w:szCs w:val="18"/>
                                    </w:rPr>
                                    <w:t>(24 Teams)</w:t>
                                  </w:r>
                                </w:p>
                              </w:tc>
                              <w:tc>
                                <w:tcPr>
                                  <w:tcW w:w="1610" w:type="dxa"/>
                                  <w:vAlign w:val="center"/>
                                </w:tcPr>
                                <w:p w14:paraId="6D071E13" w14:textId="77777777" w:rsidR="00EB0D1E" w:rsidRPr="00A302D1" w:rsidRDefault="00EB0D1E" w:rsidP="00D9737C">
                                  <w:pPr>
                                    <w:contextualSpacing/>
                                    <w:jc w:val="center"/>
                                    <w:rPr>
                                      <w:rFonts w:ascii="Arial" w:hAnsi="Arial"/>
                                      <w:sz w:val="20"/>
                                    </w:rPr>
                                  </w:pPr>
                                </w:p>
                              </w:tc>
                            </w:tr>
                            <w:tr w:rsidR="00EB0D1E" w14:paraId="4E8665B7" w14:textId="77777777" w:rsidTr="00C11ECE">
                              <w:trPr>
                                <w:trHeight w:val="442"/>
                              </w:trPr>
                              <w:tc>
                                <w:tcPr>
                                  <w:tcW w:w="1583" w:type="dxa"/>
                                  <w:vAlign w:val="center"/>
                                </w:tcPr>
                                <w:p w14:paraId="07D67FC8"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11aside (2007)</w:t>
                                  </w:r>
                                </w:p>
                              </w:tc>
                              <w:tc>
                                <w:tcPr>
                                  <w:tcW w:w="1858" w:type="dxa"/>
                                  <w:vAlign w:val="center"/>
                                </w:tcPr>
                                <w:p w14:paraId="4AF0E34A"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Under 19</w:t>
                                  </w:r>
                                </w:p>
                              </w:tc>
                              <w:tc>
                                <w:tcPr>
                                  <w:tcW w:w="1573" w:type="dxa"/>
                                  <w:vAlign w:val="center"/>
                                </w:tcPr>
                                <w:p w14:paraId="164C5A3D" w14:textId="078C9F8E" w:rsidR="00EB0D1E" w:rsidRPr="00E24A5A" w:rsidRDefault="00EB0D1E" w:rsidP="00D9737C">
                                  <w:pPr>
                                    <w:contextualSpacing/>
                                    <w:jc w:val="center"/>
                                    <w:rPr>
                                      <w:rFonts w:ascii="Arial" w:hAnsi="Arial"/>
                                      <w:b/>
                                      <w:bCs/>
                                      <w:sz w:val="18"/>
                                      <w:szCs w:val="18"/>
                                    </w:rPr>
                                  </w:pPr>
                                  <w:r w:rsidRPr="00E24A5A">
                                    <w:rPr>
                                      <w:rFonts w:ascii="Arial" w:hAnsi="Arial"/>
                                      <w:b/>
                                      <w:bCs/>
                                      <w:sz w:val="18"/>
                                      <w:szCs w:val="18"/>
                                    </w:rPr>
                                    <w:t>Mon-</w:t>
                                  </w:r>
                                  <w:r w:rsidR="00E24A5A" w:rsidRPr="00E24A5A">
                                    <w:rPr>
                                      <w:rFonts w:ascii="Arial" w:hAnsi="Arial"/>
                                      <w:b/>
                                      <w:bCs/>
                                      <w:sz w:val="18"/>
                                      <w:szCs w:val="18"/>
                                    </w:rPr>
                                    <w:t>Friday</w:t>
                                  </w:r>
                                </w:p>
                                <w:p w14:paraId="0A2E8D29"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(16 Teams)</w:t>
                                  </w:r>
                                </w:p>
                              </w:tc>
                              <w:tc>
                                <w:tcPr>
                                  <w:tcW w:w="1610" w:type="dxa"/>
                                  <w:vAlign w:val="center"/>
                                </w:tcPr>
                                <w:p w14:paraId="36EA1DCF" w14:textId="77777777" w:rsidR="00EB0D1E" w:rsidRPr="00A302D1" w:rsidRDefault="00EB0D1E" w:rsidP="00D9737C">
                                  <w:pPr>
                                    <w:contextualSpacing/>
                                    <w:jc w:val="center"/>
                                    <w:rPr>
                                      <w:rFonts w:ascii="Arial" w:hAnsi="Arial"/>
                                      <w:sz w:val="20"/>
                                    </w:rPr>
                                  </w:pPr>
                                </w:p>
                              </w:tc>
                            </w:tr>
                          </w:tbl>
                          <w:p w14:paraId="14F8FD51" w14:textId="77777777" w:rsidR="00D9737C" w:rsidRDefault="00D9737C" w:rsidP="00D9737C"/>
                        </w:txbxContent>
                      </v:textbox>
                      <w10:wrap anchorx="margin"/>
                    </v:shape>
                  </w:pict>
                </mc:Fallback>
              </mc:AlternateContent>
            </w:r>
            <w:r w:rsidR="00EB0D1E">
              <w:rPr>
                <w:lang w:val="en-GB" w:eastAsia="en-GB"/>
              </w:rPr>
              <mc:AlternateContent>
                <mc:Choice Requires="wps">
                  <w:drawing>
                    <wp:anchor distT="0" distB="0" distL="114300" distR="114300" simplePos="0" relativeHeight="251669504" behindDoc="0" locked="0" layoutInCell="1" allowOverlap="1" wp14:anchorId="376B385D" wp14:editId="275E291E">
                      <wp:simplePos x="0" y="0"/>
                      <wp:positionH relativeFrom="column">
                        <wp:posOffset>1356360</wp:posOffset>
                      </wp:positionH>
                      <wp:positionV relativeFrom="paragraph">
                        <wp:posOffset>285750</wp:posOffset>
                      </wp:positionV>
                      <wp:extent cx="4678045" cy="3987165"/>
                      <wp:effectExtent l="0" t="0" r="27305" b="13335"/>
                      <wp:wrapNone/>
                      <wp:docPr id="9" name="Text Box 9"/>
                      <wp:cNvGraphicFramePr/>
                      <a:graphic xmlns:a="http://schemas.openxmlformats.org/drawingml/2006/main">
                        <a:graphicData uri="http://schemas.microsoft.com/office/word/2010/wordprocessingShape">
                          <wps:wsp>
                            <wps:cNvSpPr txBox="1"/>
                            <wps:spPr>
                              <a:xfrm>
                                <a:off x="0" y="0"/>
                                <a:ext cx="4678045" cy="3987165"/>
                              </a:xfrm>
                              <a:prstGeom prst="rect">
                                <a:avLst/>
                              </a:prstGeom>
                              <a:solidFill>
                                <a:schemeClr val="lt1"/>
                              </a:solidFill>
                              <a:ln w="19050">
                                <a:solidFill>
                                  <a:prstClr val="black"/>
                                </a:solidFill>
                                <a:prstDash val="sysDot"/>
                              </a:ln>
                            </wps:spPr>
                            <wps:txbx>
                              <w:txbxContent>
                                <w:p w14:paraId="32155D83" w14:textId="77777777" w:rsidR="00A302D1" w:rsidRPr="00A302D1" w:rsidRDefault="00A302D1" w:rsidP="00A302D1">
                                  <w:pPr>
                                    <w:rPr>
                                      <w:rFonts w:asciiTheme="majorHAnsi" w:hAnsiTheme="majorHAnsi"/>
                                      <w:b/>
                                      <w:color w:val="A5300F" w:themeColor="accent1"/>
                                      <w:sz w:val="32"/>
                                    </w:rPr>
                                  </w:pPr>
                                  <w:r>
                                    <w:rPr>
                                      <w:rFonts w:asciiTheme="majorHAnsi" w:hAnsiTheme="majorHAnsi"/>
                                      <w:b/>
                                      <w:color w:val="A5300F" w:themeColor="accent1"/>
                                      <w:sz w:val="32"/>
                                    </w:rPr>
                                    <w:t xml:space="preserve">Girls </w:t>
                                  </w:r>
                                  <w:r w:rsidRPr="00A302D1">
                                    <w:rPr>
                                      <w:rFonts w:asciiTheme="majorHAnsi" w:hAnsiTheme="majorHAnsi"/>
                                      <w:b/>
                                      <w:color w:val="A5300F" w:themeColor="accent1"/>
                                      <w:sz w:val="32"/>
                                    </w:rPr>
                                    <w:t xml:space="preserve">Section — </w:t>
                                  </w:r>
                                  <w:r>
                                    <w:rPr>
                                      <w:rFonts w:asciiTheme="majorHAnsi" w:hAnsiTheme="majorHAnsi"/>
                                      <w:b/>
                                      <w:color w:val="A5300F" w:themeColor="accent1"/>
                                      <w:sz w:val="32"/>
                                    </w:rPr>
                                    <w:t>All Competitions</w:t>
                                  </w:r>
                                </w:p>
                                <w:tbl>
                                  <w:tblPr>
                                    <w:tblStyle w:val="TableGrid"/>
                                    <w:tblW w:w="0" w:type="auto"/>
                                    <w:tblLook w:val="04A0" w:firstRow="1" w:lastRow="0" w:firstColumn="1" w:lastColumn="0" w:noHBand="0" w:noVBand="1"/>
                                  </w:tblPr>
                                  <w:tblGrid>
                                    <w:gridCol w:w="1733"/>
                                    <w:gridCol w:w="1778"/>
                                    <w:gridCol w:w="1727"/>
                                    <w:gridCol w:w="1751"/>
                                  </w:tblGrid>
                                  <w:tr w:rsidR="00D9737C" w:rsidRPr="00A302D1" w14:paraId="14DB38E0" w14:textId="77777777" w:rsidTr="00D9737C">
                                    <w:trPr>
                                      <w:trHeight w:val="356"/>
                                    </w:trPr>
                                    <w:tc>
                                      <w:tcPr>
                                        <w:tcW w:w="1733" w:type="dxa"/>
                                        <w:shd w:val="clear" w:color="auto" w:fill="EAEAEA" w:themeFill="text2" w:themeFillTint="1A"/>
                                        <w:vAlign w:val="center"/>
                                      </w:tcPr>
                                      <w:p w14:paraId="78B1306B" w14:textId="77777777" w:rsidR="00A302D1" w:rsidRPr="005B4D9C" w:rsidRDefault="00A302D1" w:rsidP="00D9737C">
                                        <w:pPr>
                                          <w:contextualSpacing/>
                                          <w:jc w:val="center"/>
                                          <w:rPr>
                                            <w:rFonts w:ascii="Arial" w:hAnsi="Arial"/>
                                            <w:b/>
                                            <w:color w:val="A5300F" w:themeColor="accent1"/>
                                            <w:sz w:val="18"/>
                                            <w:szCs w:val="18"/>
                                          </w:rPr>
                                        </w:pPr>
                                        <w:r w:rsidRPr="005B4D9C">
                                          <w:rPr>
                                            <w:rFonts w:ascii="Arial" w:hAnsi="Arial"/>
                                            <w:b/>
                                            <w:color w:val="A5300F" w:themeColor="accent1"/>
                                            <w:sz w:val="18"/>
                                            <w:szCs w:val="18"/>
                                          </w:rPr>
                                          <w:t>Format</w:t>
                                        </w:r>
                                      </w:p>
                                    </w:tc>
                                    <w:tc>
                                      <w:tcPr>
                                        <w:tcW w:w="1778" w:type="dxa"/>
                                        <w:shd w:val="clear" w:color="auto" w:fill="EAEAEA" w:themeFill="text2" w:themeFillTint="1A"/>
                                        <w:vAlign w:val="center"/>
                                      </w:tcPr>
                                      <w:p w14:paraId="409B842A" w14:textId="77777777" w:rsidR="00A302D1" w:rsidRPr="005B4D9C" w:rsidRDefault="00A302D1" w:rsidP="00D9737C">
                                        <w:pPr>
                                          <w:contextualSpacing/>
                                          <w:jc w:val="center"/>
                                          <w:rPr>
                                            <w:rFonts w:ascii="Arial" w:hAnsi="Arial"/>
                                            <w:b/>
                                            <w:color w:val="A5300F" w:themeColor="accent1"/>
                                            <w:sz w:val="18"/>
                                            <w:szCs w:val="18"/>
                                          </w:rPr>
                                        </w:pPr>
                                        <w:r w:rsidRPr="005B4D9C">
                                          <w:rPr>
                                            <w:rFonts w:ascii="Arial" w:hAnsi="Arial"/>
                                            <w:b/>
                                            <w:color w:val="A5300F" w:themeColor="accent1"/>
                                            <w:sz w:val="18"/>
                                            <w:szCs w:val="18"/>
                                          </w:rPr>
                                          <w:t>Age Category</w:t>
                                        </w:r>
                                      </w:p>
                                    </w:tc>
                                    <w:tc>
                                      <w:tcPr>
                                        <w:tcW w:w="1727" w:type="dxa"/>
                                        <w:shd w:val="clear" w:color="auto" w:fill="EAEAEA" w:themeFill="text2" w:themeFillTint="1A"/>
                                        <w:vAlign w:val="center"/>
                                      </w:tcPr>
                                      <w:p w14:paraId="292A0C83" w14:textId="77777777" w:rsidR="00A302D1" w:rsidRPr="005B4D9C" w:rsidRDefault="00A302D1" w:rsidP="00D9737C">
                                        <w:pPr>
                                          <w:contextualSpacing/>
                                          <w:jc w:val="center"/>
                                          <w:rPr>
                                            <w:rFonts w:ascii="Arial" w:hAnsi="Arial"/>
                                            <w:b/>
                                            <w:color w:val="A5300F" w:themeColor="accent1"/>
                                            <w:sz w:val="18"/>
                                            <w:szCs w:val="18"/>
                                          </w:rPr>
                                        </w:pPr>
                                        <w:r w:rsidRPr="005B4D9C">
                                          <w:rPr>
                                            <w:rFonts w:ascii="Arial" w:hAnsi="Arial"/>
                                            <w:b/>
                                            <w:color w:val="A5300F" w:themeColor="accent1"/>
                                            <w:sz w:val="18"/>
                                            <w:szCs w:val="18"/>
                                          </w:rPr>
                                          <w:t>Days / Teams</w:t>
                                        </w:r>
                                      </w:p>
                                    </w:tc>
                                    <w:tc>
                                      <w:tcPr>
                                        <w:tcW w:w="1751" w:type="dxa"/>
                                        <w:shd w:val="clear" w:color="auto" w:fill="EAEAEA" w:themeFill="text2" w:themeFillTint="1A"/>
                                        <w:vAlign w:val="center"/>
                                      </w:tcPr>
                                      <w:p w14:paraId="4D2EBB7B" w14:textId="77777777" w:rsidR="00A302D1" w:rsidRPr="00A302D1" w:rsidRDefault="00A302D1" w:rsidP="00D9737C">
                                        <w:pPr>
                                          <w:contextualSpacing/>
                                          <w:jc w:val="center"/>
                                          <w:rPr>
                                            <w:rFonts w:ascii="Arial" w:hAnsi="Arial"/>
                                            <w:b/>
                                            <w:color w:val="A5300F" w:themeColor="accent1"/>
                                            <w:sz w:val="20"/>
                                          </w:rPr>
                                        </w:pPr>
                                        <w:r w:rsidRPr="00A302D1">
                                          <w:rPr>
                                            <w:rFonts w:ascii="Arial" w:hAnsi="Arial"/>
                                            <w:b/>
                                            <w:color w:val="A5300F" w:themeColor="accent1"/>
                                            <w:sz w:val="20"/>
                                          </w:rPr>
                                          <w:t>Please Tick to Confirm Entry</w:t>
                                        </w:r>
                                      </w:p>
                                    </w:tc>
                                  </w:tr>
                                  <w:tr w:rsidR="00D9737C" w:rsidRPr="00A302D1" w14:paraId="1A6BD71D" w14:textId="77777777" w:rsidTr="00D9737C">
                                    <w:trPr>
                                      <w:trHeight w:val="427"/>
                                    </w:trPr>
                                    <w:tc>
                                      <w:tcPr>
                                        <w:tcW w:w="1733" w:type="dxa"/>
                                        <w:vAlign w:val="center"/>
                                      </w:tcPr>
                                      <w:p w14:paraId="39219F06" w14:textId="77777777" w:rsidR="00A302D1" w:rsidRPr="00F805D6" w:rsidRDefault="00A302D1" w:rsidP="00D9737C">
                                        <w:pPr>
                                          <w:contextualSpacing/>
                                          <w:jc w:val="center"/>
                                          <w:rPr>
                                            <w:rFonts w:ascii="Arial" w:hAnsi="Arial"/>
                                            <w:sz w:val="16"/>
                                            <w:szCs w:val="16"/>
                                          </w:rPr>
                                        </w:pPr>
                                        <w:r w:rsidRPr="00F805D6">
                                          <w:rPr>
                                            <w:rFonts w:ascii="Arial" w:hAnsi="Arial"/>
                                            <w:sz w:val="16"/>
                                            <w:szCs w:val="16"/>
                                          </w:rPr>
                                          <w:t>7aside (2017)</w:t>
                                        </w:r>
                                      </w:p>
                                    </w:tc>
                                    <w:tc>
                                      <w:tcPr>
                                        <w:tcW w:w="1778" w:type="dxa"/>
                                        <w:vAlign w:val="center"/>
                                      </w:tcPr>
                                      <w:p w14:paraId="59DE851E" w14:textId="77777777" w:rsidR="00A302D1" w:rsidRPr="00F805D6" w:rsidRDefault="00D9737C" w:rsidP="00D9737C">
                                        <w:pPr>
                                          <w:contextualSpacing/>
                                          <w:jc w:val="center"/>
                                          <w:rPr>
                                            <w:rFonts w:ascii="Arial" w:hAnsi="Arial"/>
                                            <w:sz w:val="16"/>
                                            <w:szCs w:val="16"/>
                                          </w:rPr>
                                        </w:pPr>
                                        <w:r w:rsidRPr="00F805D6">
                                          <w:rPr>
                                            <w:rFonts w:ascii="Arial" w:hAnsi="Arial"/>
                                            <w:sz w:val="16"/>
                                            <w:szCs w:val="16"/>
                                          </w:rPr>
                                          <w:t>Under 9 Mini</w:t>
                                        </w:r>
                                      </w:p>
                                    </w:tc>
                                    <w:tc>
                                      <w:tcPr>
                                        <w:tcW w:w="1727" w:type="dxa"/>
                                        <w:vAlign w:val="center"/>
                                      </w:tcPr>
                                      <w:p w14:paraId="48A5A4DE"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Mon-Friday</w:t>
                                        </w:r>
                                      </w:p>
                                      <w:p w14:paraId="15B2B1BE" w14:textId="77777777" w:rsidR="00A302D1" w:rsidRPr="00E24A5A" w:rsidRDefault="00D9737C" w:rsidP="00D9737C">
                                        <w:pPr>
                                          <w:contextualSpacing/>
                                          <w:jc w:val="center"/>
                                          <w:rPr>
                                            <w:rFonts w:ascii="Arial" w:hAnsi="Arial"/>
                                            <w:b/>
                                            <w:bCs/>
                                            <w:sz w:val="16"/>
                                            <w:szCs w:val="16"/>
                                          </w:rPr>
                                        </w:pPr>
                                        <w:r w:rsidRPr="00E24A5A">
                                          <w:rPr>
                                            <w:rFonts w:ascii="Arial" w:hAnsi="Arial"/>
                                            <w:b/>
                                            <w:bCs/>
                                            <w:sz w:val="16"/>
                                            <w:szCs w:val="16"/>
                                          </w:rPr>
                                          <w:t>(24 Teams)</w:t>
                                        </w:r>
                                      </w:p>
                                    </w:tc>
                                    <w:tc>
                                      <w:tcPr>
                                        <w:tcW w:w="1751" w:type="dxa"/>
                                        <w:vAlign w:val="center"/>
                                      </w:tcPr>
                                      <w:p w14:paraId="03597861" w14:textId="77777777" w:rsidR="00A302D1" w:rsidRPr="00F805D6" w:rsidRDefault="00A302D1" w:rsidP="00D9737C">
                                        <w:pPr>
                                          <w:contextualSpacing/>
                                          <w:jc w:val="center"/>
                                          <w:rPr>
                                            <w:rFonts w:ascii="Arial" w:hAnsi="Arial"/>
                                            <w:sz w:val="16"/>
                                            <w:szCs w:val="16"/>
                                          </w:rPr>
                                        </w:pPr>
                                      </w:p>
                                    </w:tc>
                                  </w:tr>
                                  <w:tr w:rsidR="00D9737C" w:rsidRPr="00A302D1" w14:paraId="16DA8310" w14:textId="77777777" w:rsidTr="00D9737C">
                                    <w:trPr>
                                      <w:trHeight w:val="617"/>
                                    </w:trPr>
                                    <w:tc>
                                      <w:tcPr>
                                        <w:tcW w:w="1733" w:type="dxa"/>
                                        <w:vAlign w:val="center"/>
                                      </w:tcPr>
                                      <w:p w14:paraId="36283E04" w14:textId="77777777" w:rsidR="00A302D1" w:rsidRPr="00F805D6" w:rsidRDefault="00A302D1" w:rsidP="00D9737C">
                                        <w:pPr>
                                          <w:contextualSpacing/>
                                          <w:jc w:val="center"/>
                                          <w:rPr>
                                            <w:rFonts w:ascii="Arial" w:hAnsi="Arial"/>
                                            <w:sz w:val="16"/>
                                            <w:szCs w:val="16"/>
                                          </w:rPr>
                                        </w:pPr>
                                        <w:r w:rsidRPr="00F805D6">
                                          <w:rPr>
                                            <w:rFonts w:ascii="Arial" w:hAnsi="Arial"/>
                                            <w:sz w:val="16"/>
                                            <w:szCs w:val="16"/>
                                          </w:rPr>
                                          <w:t>7aside (2016)</w:t>
                                        </w:r>
                                      </w:p>
                                    </w:tc>
                                    <w:tc>
                                      <w:tcPr>
                                        <w:tcW w:w="1778" w:type="dxa"/>
                                        <w:vAlign w:val="center"/>
                                      </w:tcPr>
                                      <w:p w14:paraId="40DFE80F" w14:textId="77777777" w:rsidR="00A302D1" w:rsidRPr="00F805D6" w:rsidRDefault="00D9737C" w:rsidP="00D9737C">
                                        <w:pPr>
                                          <w:contextualSpacing/>
                                          <w:jc w:val="center"/>
                                          <w:rPr>
                                            <w:rFonts w:ascii="Arial" w:hAnsi="Arial"/>
                                            <w:sz w:val="16"/>
                                            <w:szCs w:val="16"/>
                                          </w:rPr>
                                        </w:pPr>
                                        <w:r w:rsidRPr="00F805D6">
                                          <w:rPr>
                                            <w:rFonts w:ascii="Arial" w:hAnsi="Arial"/>
                                            <w:sz w:val="16"/>
                                            <w:szCs w:val="16"/>
                                          </w:rPr>
                                          <w:t>Under 10 Mini</w:t>
                                        </w:r>
                                      </w:p>
                                    </w:tc>
                                    <w:tc>
                                      <w:tcPr>
                                        <w:tcW w:w="1727" w:type="dxa"/>
                                        <w:vAlign w:val="center"/>
                                      </w:tcPr>
                                      <w:p w14:paraId="68D661A9"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Mon-Friday</w:t>
                                        </w:r>
                                      </w:p>
                                      <w:p w14:paraId="036D84E9" w14:textId="77777777" w:rsidR="00A302D1" w:rsidRPr="00E24A5A" w:rsidRDefault="00D9737C" w:rsidP="00D9737C">
                                        <w:pPr>
                                          <w:contextualSpacing/>
                                          <w:jc w:val="center"/>
                                          <w:rPr>
                                            <w:rFonts w:ascii="Arial" w:hAnsi="Arial"/>
                                            <w:b/>
                                            <w:bCs/>
                                            <w:sz w:val="16"/>
                                            <w:szCs w:val="16"/>
                                          </w:rPr>
                                        </w:pPr>
                                        <w:r w:rsidRPr="00E24A5A">
                                          <w:rPr>
                                            <w:rFonts w:ascii="Arial" w:hAnsi="Arial"/>
                                            <w:b/>
                                            <w:bCs/>
                                            <w:sz w:val="16"/>
                                            <w:szCs w:val="16"/>
                                          </w:rPr>
                                          <w:t>(24 Teams)</w:t>
                                        </w:r>
                                      </w:p>
                                    </w:tc>
                                    <w:tc>
                                      <w:tcPr>
                                        <w:tcW w:w="1751" w:type="dxa"/>
                                        <w:vAlign w:val="center"/>
                                      </w:tcPr>
                                      <w:p w14:paraId="1B90A36E" w14:textId="77777777" w:rsidR="00A302D1" w:rsidRPr="00F805D6" w:rsidRDefault="00A302D1" w:rsidP="00D9737C">
                                        <w:pPr>
                                          <w:contextualSpacing/>
                                          <w:jc w:val="center"/>
                                          <w:rPr>
                                            <w:rFonts w:ascii="Arial" w:hAnsi="Arial"/>
                                            <w:sz w:val="16"/>
                                            <w:szCs w:val="16"/>
                                          </w:rPr>
                                        </w:pPr>
                                      </w:p>
                                    </w:tc>
                                  </w:tr>
                                  <w:tr w:rsidR="00D9737C" w:rsidRPr="00A302D1" w14:paraId="7B88DB2F" w14:textId="77777777" w:rsidTr="00D9737C">
                                    <w:trPr>
                                      <w:trHeight w:val="617"/>
                                    </w:trPr>
                                    <w:tc>
                                      <w:tcPr>
                                        <w:tcW w:w="1733" w:type="dxa"/>
                                        <w:vAlign w:val="center"/>
                                      </w:tcPr>
                                      <w:p w14:paraId="57E2B6F5" w14:textId="77777777" w:rsidR="00A302D1" w:rsidRPr="00F805D6" w:rsidRDefault="00A302D1" w:rsidP="00D9737C">
                                        <w:pPr>
                                          <w:contextualSpacing/>
                                          <w:jc w:val="center"/>
                                          <w:rPr>
                                            <w:rFonts w:ascii="Arial" w:hAnsi="Arial"/>
                                            <w:sz w:val="16"/>
                                            <w:szCs w:val="16"/>
                                          </w:rPr>
                                        </w:pPr>
                                        <w:r w:rsidRPr="00F805D6">
                                          <w:rPr>
                                            <w:rFonts w:ascii="Arial" w:hAnsi="Arial"/>
                                            <w:sz w:val="16"/>
                                            <w:szCs w:val="16"/>
                                          </w:rPr>
                                          <w:t>7aside (2015)</w:t>
                                        </w:r>
                                      </w:p>
                                    </w:tc>
                                    <w:tc>
                                      <w:tcPr>
                                        <w:tcW w:w="1778" w:type="dxa"/>
                                        <w:vAlign w:val="center"/>
                                      </w:tcPr>
                                      <w:p w14:paraId="2F91AD0C" w14:textId="77777777" w:rsidR="00A302D1" w:rsidRPr="00F805D6" w:rsidRDefault="00D9737C" w:rsidP="00D9737C">
                                        <w:pPr>
                                          <w:contextualSpacing/>
                                          <w:jc w:val="center"/>
                                          <w:rPr>
                                            <w:rFonts w:ascii="Arial" w:hAnsi="Arial"/>
                                            <w:sz w:val="16"/>
                                            <w:szCs w:val="16"/>
                                          </w:rPr>
                                        </w:pPr>
                                        <w:r w:rsidRPr="00F805D6">
                                          <w:rPr>
                                            <w:rFonts w:ascii="Arial" w:hAnsi="Arial"/>
                                            <w:sz w:val="16"/>
                                            <w:szCs w:val="16"/>
                                          </w:rPr>
                                          <w:t>Under 11 Mini</w:t>
                                        </w:r>
                                      </w:p>
                                    </w:tc>
                                    <w:tc>
                                      <w:tcPr>
                                        <w:tcW w:w="1727" w:type="dxa"/>
                                        <w:vAlign w:val="center"/>
                                      </w:tcPr>
                                      <w:p w14:paraId="02A86940"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Mon-Friday</w:t>
                                        </w:r>
                                      </w:p>
                                      <w:p w14:paraId="11DA5F18" w14:textId="77777777" w:rsidR="00A302D1" w:rsidRPr="00E24A5A" w:rsidRDefault="00D9737C" w:rsidP="00D9737C">
                                        <w:pPr>
                                          <w:contextualSpacing/>
                                          <w:jc w:val="center"/>
                                          <w:rPr>
                                            <w:rFonts w:ascii="Arial" w:hAnsi="Arial"/>
                                            <w:b/>
                                            <w:bCs/>
                                            <w:sz w:val="16"/>
                                            <w:szCs w:val="16"/>
                                          </w:rPr>
                                        </w:pPr>
                                        <w:r w:rsidRPr="00E24A5A">
                                          <w:rPr>
                                            <w:rFonts w:ascii="Arial" w:hAnsi="Arial"/>
                                            <w:b/>
                                            <w:bCs/>
                                            <w:sz w:val="16"/>
                                            <w:szCs w:val="16"/>
                                          </w:rPr>
                                          <w:t>(24 Teams)</w:t>
                                        </w:r>
                                      </w:p>
                                    </w:tc>
                                    <w:tc>
                                      <w:tcPr>
                                        <w:tcW w:w="1751" w:type="dxa"/>
                                        <w:vAlign w:val="center"/>
                                      </w:tcPr>
                                      <w:p w14:paraId="017EE0F5" w14:textId="77777777" w:rsidR="00A302D1" w:rsidRPr="00F805D6" w:rsidRDefault="00A302D1" w:rsidP="00D9737C">
                                        <w:pPr>
                                          <w:contextualSpacing/>
                                          <w:jc w:val="center"/>
                                          <w:rPr>
                                            <w:rFonts w:ascii="Arial" w:hAnsi="Arial"/>
                                            <w:sz w:val="16"/>
                                            <w:szCs w:val="16"/>
                                          </w:rPr>
                                        </w:pPr>
                                      </w:p>
                                    </w:tc>
                                  </w:tr>
                                  <w:tr w:rsidR="00D9737C" w:rsidRPr="00A302D1" w14:paraId="510F86E5" w14:textId="77777777" w:rsidTr="00D9737C">
                                    <w:trPr>
                                      <w:trHeight w:val="617"/>
                                    </w:trPr>
                                    <w:tc>
                                      <w:tcPr>
                                        <w:tcW w:w="1733" w:type="dxa"/>
                                        <w:vAlign w:val="center"/>
                                      </w:tcPr>
                                      <w:p w14:paraId="4C4DA584" w14:textId="77777777" w:rsidR="00A302D1" w:rsidRPr="00F805D6" w:rsidRDefault="00A302D1" w:rsidP="00D9737C">
                                        <w:pPr>
                                          <w:contextualSpacing/>
                                          <w:jc w:val="center"/>
                                          <w:rPr>
                                            <w:rFonts w:ascii="Arial" w:hAnsi="Arial"/>
                                            <w:sz w:val="16"/>
                                            <w:szCs w:val="16"/>
                                          </w:rPr>
                                        </w:pPr>
                                        <w:r w:rsidRPr="00F805D6">
                                          <w:rPr>
                                            <w:rFonts w:ascii="Arial" w:hAnsi="Arial"/>
                                            <w:sz w:val="16"/>
                                            <w:szCs w:val="16"/>
                                          </w:rPr>
                                          <w:t>9aside (2014)</w:t>
                                        </w:r>
                                      </w:p>
                                    </w:tc>
                                    <w:tc>
                                      <w:tcPr>
                                        <w:tcW w:w="1778" w:type="dxa"/>
                                        <w:vAlign w:val="center"/>
                                      </w:tcPr>
                                      <w:p w14:paraId="59D39FAE" w14:textId="77777777" w:rsidR="00A302D1" w:rsidRPr="00F805D6" w:rsidRDefault="00D9737C" w:rsidP="00D9737C">
                                        <w:pPr>
                                          <w:contextualSpacing/>
                                          <w:jc w:val="center"/>
                                          <w:rPr>
                                            <w:rFonts w:ascii="Arial" w:hAnsi="Arial"/>
                                            <w:sz w:val="16"/>
                                            <w:szCs w:val="16"/>
                                          </w:rPr>
                                        </w:pPr>
                                        <w:r w:rsidRPr="00F805D6">
                                          <w:rPr>
                                            <w:rFonts w:ascii="Arial" w:hAnsi="Arial"/>
                                            <w:sz w:val="16"/>
                                            <w:szCs w:val="16"/>
                                          </w:rPr>
                                          <w:t>Under 12 Mini</w:t>
                                        </w:r>
                                      </w:p>
                                    </w:tc>
                                    <w:tc>
                                      <w:tcPr>
                                        <w:tcW w:w="1727" w:type="dxa"/>
                                        <w:vAlign w:val="center"/>
                                      </w:tcPr>
                                      <w:p w14:paraId="26A1B12D"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Mon-Friday</w:t>
                                        </w:r>
                                      </w:p>
                                      <w:p w14:paraId="2416D275" w14:textId="77777777" w:rsidR="00A302D1" w:rsidRPr="00E24A5A" w:rsidRDefault="00D9737C" w:rsidP="00D9737C">
                                        <w:pPr>
                                          <w:contextualSpacing/>
                                          <w:jc w:val="center"/>
                                          <w:rPr>
                                            <w:rFonts w:ascii="Arial" w:hAnsi="Arial"/>
                                            <w:b/>
                                            <w:bCs/>
                                            <w:sz w:val="16"/>
                                            <w:szCs w:val="16"/>
                                          </w:rPr>
                                        </w:pPr>
                                        <w:r w:rsidRPr="00E24A5A">
                                          <w:rPr>
                                            <w:rFonts w:ascii="Arial" w:hAnsi="Arial"/>
                                            <w:b/>
                                            <w:bCs/>
                                            <w:sz w:val="16"/>
                                            <w:szCs w:val="16"/>
                                          </w:rPr>
                                          <w:t>(24 Teams)</w:t>
                                        </w:r>
                                      </w:p>
                                    </w:tc>
                                    <w:tc>
                                      <w:tcPr>
                                        <w:tcW w:w="1751" w:type="dxa"/>
                                        <w:vAlign w:val="center"/>
                                      </w:tcPr>
                                      <w:p w14:paraId="1A949472" w14:textId="77777777" w:rsidR="00A302D1" w:rsidRPr="00F805D6" w:rsidRDefault="00A302D1" w:rsidP="00D9737C">
                                        <w:pPr>
                                          <w:contextualSpacing/>
                                          <w:jc w:val="center"/>
                                          <w:rPr>
                                            <w:rFonts w:ascii="Arial" w:hAnsi="Arial"/>
                                            <w:sz w:val="16"/>
                                            <w:szCs w:val="16"/>
                                          </w:rPr>
                                        </w:pPr>
                                      </w:p>
                                    </w:tc>
                                  </w:tr>
                                  <w:tr w:rsidR="00D9737C" w:rsidRPr="00A302D1" w14:paraId="24C8FE4E" w14:textId="77777777" w:rsidTr="00D9737C">
                                    <w:trPr>
                                      <w:trHeight w:val="617"/>
                                    </w:trPr>
                                    <w:tc>
                                      <w:tcPr>
                                        <w:tcW w:w="1733" w:type="dxa"/>
                                        <w:vAlign w:val="center"/>
                                      </w:tcPr>
                                      <w:p w14:paraId="5BB6E2D8" w14:textId="55A0BC58" w:rsidR="00A302D1" w:rsidRPr="00F805D6" w:rsidRDefault="005B4D9C" w:rsidP="00D9737C">
                                        <w:pPr>
                                          <w:contextualSpacing/>
                                          <w:jc w:val="center"/>
                                          <w:rPr>
                                            <w:rFonts w:ascii="Arial" w:hAnsi="Arial"/>
                                            <w:sz w:val="16"/>
                                            <w:szCs w:val="16"/>
                                          </w:rPr>
                                        </w:pPr>
                                        <w:r w:rsidRPr="00F805D6">
                                          <w:rPr>
                                            <w:rFonts w:ascii="Arial" w:hAnsi="Arial"/>
                                            <w:sz w:val="16"/>
                                            <w:szCs w:val="16"/>
                                          </w:rPr>
                                          <w:t>9</w:t>
                                        </w:r>
                                        <w:r w:rsidR="00A302D1" w:rsidRPr="00F805D6">
                                          <w:rPr>
                                            <w:rFonts w:ascii="Arial" w:hAnsi="Arial"/>
                                            <w:sz w:val="16"/>
                                            <w:szCs w:val="16"/>
                                          </w:rPr>
                                          <w:t>aside (</w:t>
                                        </w:r>
                                        <w:r w:rsidR="00D9737C" w:rsidRPr="00F805D6">
                                          <w:rPr>
                                            <w:rFonts w:ascii="Arial" w:hAnsi="Arial"/>
                                            <w:sz w:val="16"/>
                                            <w:szCs w:val="16"/>
                                          </w:rPr>
                                          <w:t>2013)</w:t>
                                        </w:r>
                                      </w:p>
                                    </w:tc>
                                    <w:tc>
                                      <w:tcPr>
                                        <w:tcW w:w="1778" w:type="dxa"/>
                                        <w:vAlign w:val="center"/>
                                      </w:tcPr>
                                      <w:p w14:paraId="122968A4" w14:textId="77777777" w:rsidR="00A302D1" w:rsidRPr="00F805D6" w:rsidRDefault="00D9737C" w:rsidP="00D9737C">
                                        <w:pPr>
                                          <w:contextualSpacing/>
                                          <w:jc w:val="center"/>
                                          <w:rPr>
                                            <w:rFonts w:ascii="Arial" w:hAnsi="Arial"/>
                                            <w:sz w:val="16"/>
                                            <w:szCs w:val="16"/>
                                          </w:rPr>
                                        </w:pPr>
                                        <w:r w:rsidRPr="00F805D6">
                                          <w:rPr>
                                            <w:rFonts w:ascii="Arial" w:hAnsi="Arial"/>
                                            <w:sz w:val="16"/>
                                            <w:szCs w:val="16"/>
                                          </w:rPr>
                                          <w:t>Under 13 Mini</w:t>
                                        </w:r>
                                      </w:p>
                                    </w:tc>
                                    <w:tc>
                                      <w:tcPr>
                                        <w:tcW w:w="1727" w:type="dxa"/>
                                        <w:vAlign w:val="center"/>
                                      </w:tcPr>
                                      <w:p w14:paraId="59A00BD5"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Mon-Friday</w:t>
                                        </w:r>
                                      </w:p>
                                      <w:p w14:paraId="6BF2C351" w14:textId="77777777" w:rsidR="00A302D1" w:rsidRPr="00E24A5A" w:rsidRDefault="00D9737C" w:rsidP="00D9737C">
                                        <w:pPr>
                                          <w:contextualSpacing/>
                                          <w:jc w:val="center"/>
                                          <w:rPr>
                                            <w:rFonts w:ascii="Arial" w:hAnsi="Arial"/>
                                            <w:b/>
                                            <w:bCs/>
                                            <w:sz w:val="16"/>
                                            <w:szCs w:val="16"/>
                                          </w:rPr>
                                        </w:pPr>
                                        <w:r w:rsidRPr="00E24A5A">
                                          <w:rPr>
                                            <w:rFonts w:ascii="Arial" w:hAnsi="Arial"/>
                                            <w:b/>
                                            <w:bCs/>
                                            <w:sz w:val="16"/>
                                            <w:szCs w:val="16"/>
                                          </w:rPr>
                                          <w:t>(32 Teams)</w:t>
                                        </w:r>
                                      </w:p>
                                    </w:tc>
                                    <w:tc>
                                      <w:tcPr>
                                        <w:tcW w:w="1751" w:type="dxa"/>
                                        <w:vAlign w:val="center"/>
                                      </w:tcPr>
                                      <w:p w14:paraId="5B3BEB91" w14:textId="77777777" w:rsidR="00A302D1" w:rsidRPr="00F805D6" w:rsidRDefault="00A302D1" w:rsidP="00D9737C">
                                        <w:pPr>
                                          <w:contextualSpacing/>
                                          <w:jc w:val="center"/>
                                          <w:rPr>
                                            <w:rFonts w:ascii="Arial" w:hAnsi="Arial"/>
                                            <w:sz w:val="16"/>
                                            <w:szCs w:val="16"/>
                                          </w:rPr>
                                        </w:pPr>
                                      </w:p>
                                    </w:tc>
                                  </w:tr>
                                  <w:tr w:rsidR="00D9737C" w:rsidRPr="00A302D1" w14:paraId="788E2660" w14:textId="77777777" w:rsidTr="00D9737C">
                                    <w:trPr>
                                      <w:trHeight w:val="617"/>
                                    </w:trPr>
                                    <w:tc>
                                      <w:tcPr>
                                        <w:tcW w:w="1733" w:type="dxa"/>
                                        <w:vAlign w:val="center"/>
                                      </w:tcPr>
                                      <w:p w14:paraId="4DD0CE00" w14:textId="77777777" w:rsidR="00D9737C" w:rsidRPr="00F805D6" w:rsidRDefault="00D9737C" w:rsidP="00D9737C">
                                        <w:pPr>
                                          <w:contextualSpacing/>
                                          <w:jc w:val="center"/>
                                          <w:rPr>
                                            <w:rFonts w:ascii="Arial" w:hAnsi="Arial"/>
                                            <w:sz w:val="16"/>
                                            <w:szCs w:val="16"/>
                                          </w:rPr>
                                        </w:pPr>
                                        <w:r w:rsidRPr="00F805D6">
                                          <w:rPr>
                                            <w:rFonts w:ascii="Arial" w:hAnsi="Arial"/>
                                            <w:sz w:val="16"/>
                                            <w:szCs w:val="16"/>
                                          </w:rPr>
                                          <w:t>11aside (2012)</w:t>
                                        </w:r>
                                      </w:p>
                                    </w:tc>
                                    <w:tc>
                                      <w:tcPr>
                                        <w:tcW w:w="1778" w:type="dxa"/>
                                        <w:vAlign w:val="center"/>
                                      </w:tcPr>
                                      <w:p w14:paraId="5E7BC3C5" w14:textId="77777777" w:rsidR="00D9737C" w:rsidRPr="00F805D6" w:rsidRDefault="00D9737C" w:rsidP="00D9737C">
                                        <w:pPr>
                                          <w:contextualSpacing/>
                                          <w:jc w:val="center"/>
                                          <w:rPr>
                                            <w:rFonts w:ascii="Arial" w:hAnsi="Arial"/>
                                            <w:sz w:val="16"/>
                                            <w:szCs w:val="16"/>
                                          </w:rPr>
                                        </w:pPr>
                                        <w:r w:rsidRPr="00F805D6">
                                          <w:rPr>
                                            <w:rFonts w:ascii="Arial" w:hAnsi="Arial"/>
                                            <w:sz w:val="16"/>
                                            <w:szCs w:val="16"/>
                                          </w:rPr>
                                          <w:t>Under 14 Ladies</w:t>
                                        </w:r>
                                      </w:p>
                                    </w:tc>
                                    <w:tc>
                                      <w:tcPr>
                                        <w:tcW w:w="1727" w:type="dxa"/>
                                        <w:vAlign w:val="center"/>
                                      </w:tcPr>
                                      <w:p w14:paraId="4D123A60"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Mon-Friday</w:t>
                                        </w:r>
                                      </w:p>
                                      <w:p w14:paraId="4F565E99"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(24 Teams)</w:t>
                                        </w:r>
                                      </w:p>
                                    </w:tc>
                                    <w:tc>
                                      <w:tcPr>
                                        <w:tcW w:w="1751" w:type="dxa"/>
                                        <w:vAlign w:val="center"/>
                                      </w:tcPr>
                                      <w:p w14:paraId="3F77F8BC" w14:textId="77777777" w:rsidR="00D9737C" w:rsidRPr="00F805D6" w:rsidRDefault="00D9737C" w:rsidP="00D9737C">
                                        <w:pPr>
                                          <w:contextualSpacing/>
                                          <w:jc w:val="center"/>
                                          <w:rPr>
                                            <w:rFonts w:ascii="Arial" w:hAnsi="Arial"/>
                                            <w:sz w:val="16"/>
                                            <w:szCs w:val="16"/>
                                          </w:rPr>
                                        </w:pPr>
                                      </w:p>
                                    </w:tc>
                                  </w:tr>
                                  <w:tr w:rsidR="00D9737C" w:rsidRPr="00A302D1" w14:paraId="0E1965AA" w14:textId="77777777" w:rsidTr="00D9737C">
                                    <w:trPr>
                                      <w:trHeight w:val="617"/>
                                    </w:trPr>
                                    <w:tc>
                                      <w:tcPr>
                                        <w:tcW w:w="1733" w:type="dxa"/>
                                        <w:vAlign w:val="center"/>
                                      </w:tcPr>
                                      <w:p w14:paraId="0063282A" w14:textId="77777777" w:rsidR="00D9737C" w:rsidRPr="00F805D6" w:rsidRDefault="00D9737C" w:rsidP="00D9737C">
                                        <w:pPr>
                                          <w:contextualSpacing/>
                                          <w:jc w:val="center"/>
                                          <w:rPr>
                                            <w:rFonts w:ascii="Arial" w:hAnsi="Arial"/>
                                            <w:sz w:val="16"/>
                                            <w:szCs w:val="16"/>
                                          </w:rPr>
                                        </w:pPr>
                                        <w:r w:rsidRPr="00F805D6">
                                          <w:rPr>
                                            <w:rFonts w:ascii="Arial" w:hAnsi="Arial"/>
                                            <w:sz w:val="16"/>
                                            <w:szCs w:val="16"/>
                                          </w:rPr>
                                          <w:t>11aside (2011)</w:t>
                                        </w:r>
                                      </w:p>
                                    </w:tc>
                                    <w:tc>
                                      <w:tcPr>
                                        <w:tcW w:w="1778" w:type="dxa"/>
                                        <w:vAlign w:val="center"/>
                                      </w:tcPr>
                                      <w:p w14:paraId="77088D53" w14:textId="77777777" w:rsidR="00D9737C" w:rsidRPr="00F805D6" w:rsidRDefault="00D9737C" w:rsidP="00D9737C">
                                        <w:pPr>
                                          <w:contextualSpacing/>
                                          <w:jc w:val="center"/>
                                          <w:rPr>
                                            <w:rFonts w:ascii="Arial" w:hAnsi="Arial"/>
                                            <w:sz w:val="16"/>
                                            <w:szCs w:val="16"/>
                                          </w:rPr>
                                        </w:pPr>
                                        <w:r w:rsidRPr="00F805D6">
                                          <w:rPr>
                                            <w:rFonts w:ascii="Arial" w:hAnsi="Arial"/>
                                            <w:sz w:val="16"/>
                                            <w:szCs w:val="16"/>
                                          </w:rPr>
                                          <w:t>Under 15 Ladies</w:t>
                                        </w:r>
                                      </w:p>
                                    </w:tc>
                                    <w:tc>
                                      <w:tcPr>
                                        <w:tcW w:w="1727" w:type="dxa"/>
                                        <w:vAlign w:val="center"/>
                                      </w:tcPr>
                                      <w:p w14:paraId="1E22A098"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Mon-Friday</w:t>
                                        </w:r>
                                      </w:p>
                                      <w:p w14:paraId="31779740"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(24 Teams)</w:t>
                                        </w:r>
                                      </w:p>
                                    </w:tc>
                                    <w:tc>
                                      <w:tcPr>
                                        <w:tcW w:w="1751" w:type="dxa"/>
                                        <w:vAlign w:val="center"/>
                                      </w:tcPr>
                                      <w:p w14:paraId="53F23649" w14:textId="77777777" w:rsidR="00D9737C" w:rsidRPr="00F805D6" w:rsidRDefault="00D9737C" w:rsidP="00D9737C">
                                        <w:pPr>
                                          <w:contextualSpacing/>
                                          <w:jc w:val="center"/>
                                          <w:rPr>
                                            <w:rFonts w:ascii="Arial" w:hAnsi="Arial"/>
                                            <w:sz w:val="16"/>
                                            <w:szCs w:val="16"/>
                                          </w:rPr>
                                        </w:pPr>
                                      </w:p>
                                    </w:tc>
                                  </w:tr>
                                  <w:tr w:rsidR="00D9737C" w:rsidRPr="00A302D1" w14:paraId="6D4643DF" w14:textId="77777777" w:rsidTr="00D9737C">
                                    <w:trPr>
                                      <w:trHeight w:val="617"/>
                                    </w:trPr>
                                    <w:tc>
                                      <w:tcPr>
                                        <w:tcW w:w="1733" w:type="dxa"/>
                                        <w:vAlign w:val="center"/>
                                      </w:tcPr>
                                      <w:p w14:paraId="7F5DE7BF" w14:textId="77777777" w:rsidR="00D9737C" w:rsidRPr="00F805D6" w:rsidRDefault="00D9737C" w:rsidP="00D9737C">
                                        <w:pPr>
                                          <w:contextualSpacing/>
                                          <w:jc w:val="center"/>
                                          <w:rPr>
                                            <w:rFonts w:ascii="Arial" w:hAnsi="Arial"/>
                                            <w:sz w:val="16"/>
                                            <w:szCs w:val="16"/>
                                          </w:rPr>
                                        </w:pPr>
                                        <w:r w:rsidRPr="00F805D6">
                                          <w:rPr>
                                            <w:rFonts w:ascii="Arial" w:hAnsi="Arial"/>
                                            <w:sz w:val="16"/>
                                            <w:szCs w:val="16"/>
                                          </w:rPr>
                                          <w:t>11aside (2009)</w:t>
                                        </w:r>
                                      </w:p>
                                    </w:tc>
                                    <w:tc>
                                      <w:tcPr>
                                        <w:tcW w:w="1778" w:type="dxa"/>
                                        <w:vAlign w:val="center"/>
                                      </w:tcPr>
                                      <w:p w14:paraId="5090850B" w14:textId="77777777" w:rsidR="00D9737C" w:rsidRPr="00F805D6" w:rsidRDefault="00D9737C" w:rsidP="00D9737C">
                                        <w:pPr>
                                          <w:contextualSpacing/>
                                          <w:jc w:val="center"/>
                                          <w:rPr>
                                            <w:rFonts w:ascii="Arial" w:hAnsi="Arial"/>
                                            <w:sz w:val="16"/>
                                            <w:szCs w:val="16"/>
                                          </w:rPr>
                                        </w:pPr>
                                        <w:r w:rsidRPr="00F805D6">
                                          <w:rPr>
                                            <w:rFonts w:ascii="Arial" w:hAnsi="Arial"/>
                                            <w:sz w:val="16"/>
                                            <w:szCs w:val="16"/>
                                          </w:rPr>
                                          <w:t>Under 17 Ladies</w:t>
                                        </w:r>
                                      </w:p>
                                    </w:tc>
                                    <w:tc>
                                      <w:tcPr>
                                        <w:tcW w:w="1727" w:type="dxa"/>
                                        <w:vAlign w:val="center"/>
                                      </w:tcPr>
                                      <w:p w14:paraId="534CDE2C"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Mon-Friday</w:t>
                                        </w:r>
                                      </w:p>
                                      <w:p w14:paraId="46F41C65"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(16 Teams)</w:t>
                                        </w:r>
                                      </w:p>
                                    </w:tc>
                                    <w:tc>
                                      <w:tcPr>
                                        <w:tcW w:w="1751" w:type="dxa"/>
                                        <w:vAlign w:val="center"/>
                                      </w:tcPr>
                                      <w:p w14:paraId="1DF22370" w14:textId="77777777" w:rsidR="00D9737C" w:rsidRPr="00F805D6" w:rsidRDefault="00D9737C" w:rsidP="00D9737C">
                                        <w:pPr>
                                          <w:contextualSpacing/>
                                          <w:jc w:val="center"/>
                                          <w:rPr>
                                            <w:rFonts w:ascii="Arial" w:hAnsi="Arial"/>
                                            <w:sz w:val="16"/>
                                            <w:szCs w:val="16"/>
                                          </w:rPr>
                                        </w:pPr>
                                      </w:p>
                                    </w:tc>
                                  </w:tr>
                                </w:tbl>
                                <w:p w14:paraId="3BA6A717" w14:textId="77777777" w:rsidR="00A302D1" w:rsidRDefault="00A302D1" w:rsidP="00A302D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6B385D" id="Text Box 9" o:spid="_x0000_s1029" type="#_x0000_t202" style="position:absolute;margin-left:106.8pt;margin-top:22.5pt;width:368.35pt;height:313.9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" fillcolor="white [3201]" strokeweight="1.5pt">
                      <v:stroke dashstyle="1 1"/>
                      <v:textbox>
                        <w:txbxContent>
                          <w:p w14:paraId="32155D83" w14:textId="77777777" w:rsidR="00A302D1" w:rsidRPr="00A302D1" w:rsidRDefault="00A302D1" w:rsidP="00A302D1">
                            <w:pPr>
                              <w:rPr>
                                <w:rFonts w:asciiTheme="majorHAnsi" w:hAnsiTheme="majorHAnsi"/>
                                <w:b/>
                                <w:color w:val="A5300F" w:themeColor="accent1"/>
                                <w:sz w:val="32"/>
                              </w:rPr>
                            </w:pPr>
                            <w:r>
                              <w:rPr>
                                <w:rFonts w:asciiTheme="majorHAnsi" w:hAnsiTheme="majorHAnsi"/>
                                <w:b/>
                                <w:color w:val="A5300F" w:themeColor="accent1"/>
                                <w:sz w:val="32"/>
                              </w:rPr>
                              <w:t xml:space="preserve">Girls </w:t>
                            </w:r>
                            <w:r w:rsidRPr="00A302D1">
                              <w:rPr>
                                <w:rFonts w:asciiTheme="majorHAnsi" w:hAnsiTheme="majorHAnsi"/>
                                <w:b/>
                                <w:color w:val="A5300F" w:themeColor="accent1"/>
                                <w:sz w:val="32"/>
                              </w:rPr>
                              <w:t xml:space="preserve">Section — </w:t>
                            </w:r>
                            <w:r>
                              <w:rPr>
                                <w:rFonts w:asciiTheme="majorHAnsi" w:hAnsiTheme="majorHAnsi"/>
                                <w:b/>
                                <w:color w:val="A5300F" w:themeColor="accent1"/>
                                <w:sz w:val="32"/>
                              </w:rPr>
                              <w:t>All Competitions</w:t>
                            </w:r>
                          </w:p>
                          <w:tbl>
                            <w:tblPr>
                              <w:tblStyle w:val="TableGrid"/>
                              <w:tblW w:w="0" w:type="auto"/>
                              <w:tblLook w:val="04A0" w:firstRow="1" w:lastRow="0" w:firstColumn="1" w:lastColumn="0" w:noHBand="0" w:noVBand="1"/>
                            </w:tblPr>
                            <w:tblGrid>
                              <w:gridCol w:w="1733"/>
                              <w:gridCol w:w="1778"/>
                              <w:gridCol w:w="1727"/>
                              <w:gridCol w:w="1751"/>
                            </w:tblGrid>
                            <w:tr w:rsidR="00D9737C" w:rsidRPr="00A302D1" w14:paraId="14DB38E0" w14:textId="77777777" w:rsidTr="00D9737C">
                              <w:trPr>
                                <w:trHeight w:val="356"/>
                              </w:trPr>
                              <w:tc>
                                <w:tcPr>
                                  <w:tcW w:w="1733" w:type="dxa"/>
                                  <w:shd w:val="clear" w:color="auto" w:fill="EAEAEA" w:themeFill="text2" w:themeFillTint="1A"/>
                                  <w:vAlign w:val="center"/>
                                </w:tcPr>
                                <w:p w14:paraId="78B1306B" w14:textId="77777777" w:rsidR="00A302D1" w:rsidRPr="005B4D9C" w:rsidRDefault="00A302D1" w:rsidP="00D9737C">
                                  <w:pPr>
                                    <w:contextualSpacing/>
                                    <w:jc w:val="center"/>
                                    <w:rPr>
                                      <w:rFonts w:ascii="Arial" w:hAnsi="Arial"/>
                                      <w:b/>
                                      <w:color w:val="A5300F" w:themeColor="accent1"/>
                                      <w:sz w:val="18"/>
                                      <w:szCs w:val="18"/>
                                    </w:rPr>
                                  </w:pPr>
                                  <w:r w:rsidRPr="005B4D9C">
                                    <w:rPr>
                                      <w:rFonts w:ascii="Arial" w:hAnsi="Arial"/>
                                      <w:b/>
                                      <w:color w:val="A5300F" w:themeColor="accent1"/>
                                      <w:sz w:val="18"/>
                                      <w:szCs w:val="18"/>
                                    </w:rPr>
                                    <w:t>Format</w:t>
                                  </w:r>
                                </w:p>
                              </w:tc>
                              <w:tc>
                                <w:tcPr>
                                  <w:tcW w:w="1778" w:type="dxa"/>
                                  <w:shd w:val="clear" w:color="auto" w:fill="EAEAEA" w:themeFill="text2" w:themeFillTint="1A"/>
                                  <w:vAlign w:val="center"/>
                                </w:tcPr>
                                <w:p w14:paraId="409B842A" w14:textId="77777777" w:rsidR="00A302D1" w:rsidRPr="005B4D9C" w:rsidRDefault="00A302D1" w:rsidP="00D9737C">
                                  <w:pPr>
                                    <w:contextualSpacing/>
                                    <w:jc w:val="center"/>
                                    <w:rPr>
                                      <w:rFonts w:ascii="Arial" w:hAnsi="Arial"/>
                                      <w:b/>
                                      <w:color w:val="A5300F" w:themeColor="accent1"/>
                                      <w:sz w:val="18"/>
                                      <w:szCs w:val="18"/>
                                    </w:rPr>
                                  </w:pPr>
                                  <w:r w:rsidRPr="005B4D9C">
                                    <w:rPr>
                                      <w:rFonts w:ascii="Arial" w:hAnsi="Arial"/>
                                      <w:b/>
                                      <w:color w:val="A5300F" w:themeColor="accent1"/>
                                      <w:sz w:val="18"/>
                                      <w:szCs w:val="18"/>
                                    </w:rPr>
                                    <w:t>Age Category</w:t>
                                  </w:r>
                                </w:p>
                              </w:tc>
                              <w:tc>
                                <w:tcPr>
                                  <w:tcW w:w="1727" w:type="dxa"/>
                                  <w:shd w:val="clear" w:color="auto" w:fill="EAEAEA" w:themeFill="text2" w:themeFillTint="1A"/>
                                  <w:vAlign w:val="center"/>
                                </w:tcPr>
                                <w:p w14:paraId="292A0C83" w14:textId="77777777" w:rsidR="00A302D1" w:rsidRPr="005B4D9C" w:rsidRDefault="00A302D1" w:rsidP="00D9737C">
                                  <w:pPr>
                                    <w:contextualSpacing/>
                                    <w:jc w:val="center"/>
                                    <w:rPr>
                                      <w:rFonts w:ascii="Arial" w:hAnsi="Arial"/>
                                      <w:b/>
                                      <w:color w:val="A5300F" w:themeColor="accent1"/>
                                      <w:sz w:val="18"/>
                                      <w:szCs w:val="18"/>
                                    </w:rPr>
                                  </w:pPr>
                                  <w:r w:rsidRPr="005B4D9C">
                                    <w:rPr>
                                      <w:rFonts w:ascii="Arial" w:hAnsi="Arial"/>
                                      <w:b/>
                                      <w:color w:val="A5300F" w:themeColor="accent1"/>
                                      <w:sz w:val="18"/>
                                      <w:szCs w:val="18"/>
                                    </w:rPr>
                                    <w:t>Days / Teams</w:t>
                                  </w:r>
                                </w:p>
                              </w:tc>
                              <w:tc>
                                <w:tcPr>
                                  <w:tcW w:w="1751" w:type="dxa"/>
                                  <w:shd w:val="clear" w:color="auto" w:fill="EAEAEA" w:themeFill="text2" w:themeFillTint="1A"/>
                                  <w:vAlign w:val="center"/>
                                </w:tcPr>
                                <w:p w14:paraId="4D2EBB7B" w14:textId="77777777" w:rsidR="00A302D1" w:rsidRPr="00A302D1" w:rsidRDefault="00A302D1" w:rsidP="00D9737C">
                                  <w:pPr>
                                    <w:contextualSpacing/>
                                    <w:jc w:val="center"/>
                                    <w:rPr>
                                      <w:rFonts w:ascii="Arial" w:hAnsi="Arial"/>
                                      <w:b/>
                                      <w:color w:val="A5300F" w:themeColor="accent1"/>
                                      <w:sz w:val="20"/>
                                    </w:rPr>
                                  </w:pPr>
                                  <w:r w:rsidRPr="00A302D1">
                                    <w:rPr>
                                      <w:rFonts w:ascii="Arial" w:hAnsi="Arial"/>
                                      <w:b/>
                                      <w:color w:val="A5300F" w:themeColor="accent1"/>
                                      <w:sz w:val="20"/>
                                    </w:rPr>
                                    <w:t>Please Tick to Confirm Entry</w:t>
                                  </w:r>
                                </w:p>
                              </w:tc>
                            </w:tr>
                            <w:tr w:rsidR="00D9737C" w:rsidRPr="00A302D1" w14:paraId="1A6BD71D" w14:textId="77777777" w:rsidTr="00D9737C">
                              <w:trPr>
                                <w:trHeight w:val="427"/>
                              </w:trPr>
                              <w:tc>
                                <w:tcPr>
                                  <w:tcW w:w="1733" w:type="dxa"/>
                                  <w:vAlign w:val="center"/>
                                </w:tcPr>
                                <w:p w14:paraId="39219F06" w14:textId="77777777" w:rsidR="00A302D1" w:rsidRPr="00F805D6" w:rsidRDefault="00A302D1" w:rsidP="00D9737C">
                                  <w:pPr>
                                    <w:contextualSpacing/>
                                    <w:jc w:val="center"/>
                                    <w:rPr>
                                      <w:rFonts w:ascii="Arial" w:hAnsi="Arial"/>
                                      <w:sz w:val="16"/>
                                      <w:szCs w:val="16"/>
                                    </w:rPr>
                                  </w:pPr>
                                  <w:r w:rsidRPr="00F805D6">
                                    <w:rPr>
                                      <w:rFonts w:ascii="Arial" w:hAnsi="Arial"/>
                                      <w:sz w:val="16"/>
                                      <w:szCs w:val="16"/>
                                    </w:rPr>
                                    <w:t>7aside (2017)</w:t>
                                  </w:r>
                                </w:p>
                              </w:tc>
                              <w:tc>
                                <w:tcPr>
                                  <w:tcW w:w="1778" w:type="dxa"/>
                                  <w:vAlign w:val="center"/>
                                </w:tcPr>
                                <w:p w14:paraId="59DE851E" w14:textId="77777777" w:rsidR="00A302D1" w:rsidRPr="00F805D6" w:rsidRDefault="00D9737C" w:rsidP="00D9737C">
                                  <w:pPr>
                                    <w:contextualSpacing/>
                                    <w:jc w:val="center"/>
                                    <w:rPr>
                                      <w:rFonts w:ascii="Arial" w:hAnsi="Arial"/>
                                      <w:sz w:val="16"/>
                                      <w:szCs w:val="16"/>
                                    </w:rPr>
                                  </w:pPr>
                                  <w:r w:rsidRPr="00F805D6">
                                    <w:rPr>
                                      <w:rFonts w:ascii="Arial" w:hAnsi="Arial"/>
                                      <w:sz w:val="16"/>
                                      <w:szCs w:val="16"/>
                                    </w:rPr>
                                    <w:t>Under 9 Mini</w:t>
                                  </w:r>
                                </w:p>
                              </w:tc>
                              <w:tc>
                                <w:tcPr>
                                  <w:tcW w:w="1727" w:type="dxa"/>
                                  <w:vAlign w:val="center"/>
                                </w:tcPr>
                                <w:p w14:paraId="48A5A4DE"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Mon-Friday</w:t>
                                  </w:r>
                                </w:p>
                                <w:p w14:paraId="15B2B1BE" w14:textId="77777777" w:rsidR="00A302D1" w:rsidRPr="00E24A5A" w:rsidRDefault="00D9737C" w:rsidP="00D9737C">
                                  <w:pPr>
                                    <w:contextualSpacing/>
                                    <w:jc w:val="center"/>
                                    <w:rPr>
                                      <w:rFonts w:ascii="Arial" w:hAnsi="Arial"/>
                                      <w:b/>
                                      <w:bCs/>
                                      <w:sz w:val="16"/>
                                      <w:szCs w:val="16"/>
                                    </w:rPr>
                                  </w:pPr>
                                  <w:r w:rsidRPr="00E24A5A">
                                    <w:rPr>
                                      <w:rFonts w:ascii="Arial" w:hAnsi="Arial"/>
                                      <w:b/>
                                      <w:bCs/>
                                      <w:sz w:val="16"/>
                                      <w:szCs w:val="16"/>
                                    </w:rPr>
                                    <w:t>(24 Teams)</w:t>
                                  </w:r>
                                </w:p>
                              </w:tc>
                              <w:tc>
                                <w:tcPr>
                                  <w:tcW w:w="1751" w:type="dxa"/>
                                  <w:vAlign w:val="center"/>
                                </w:tcPr>
                                <w:p w14:paraId="03597861" w14:textId="77777777" w:rsidR="00A302D1" w:rsidRPr="00F805D6" w:rsidRDefault="00A302D1" w:rsidP="00D9737C">
                                  <w:pPr>
                                    <w:contextualSpacing/>
                                    <w:jc w:val="center"/>
                                    <w:rPr>
                                      <w:rFonts w:ascii="Arial" w:hAnsi="Arial"/>
                                      <w:sz w:val="16"/>
                                      <w:szCs w:val="16"/>
                                    </w:rPr>
                                  </w:pPr>
                                </w:p>
                              </w:tc>
                            </w:tr>
                            <w:tr w:rsidR="00D9737C" w:rsidRPr="00A302D1" w14:paraId="16DA8310" w14:textId="77777777" w:rsidTr="00D9737C">
                              <w:trPr>
                                <w:trHeight w:val="617"/>
                              </w:trPr>
                              <w:tc>
                                <w:tcPr>
                                  <w:tcW w:w="1733" w:type="dxa"/>
                                  <w:vAlign w:val="center"/>
                                </w:tcPr>
                                <w:p w14:paraId="36283E04" w14:textId="77777777" w:rsidR="00A302D1" w:rsidRPr="00F805D6" w:rsidRDefault="00A302D1" w:rsidP="00D9737C">
                                  <w:pPr>
                                    <w:contextualSpacing/>
                                    <w:jc w:val="center"/>
                                    <w:rPr>
                                      <w:rFonts w:ascii="Arial" w:hAnsi="Arial"/>
                                      <w:sz w:val="16"/>
                                      <w:szCs w:val="16"/>
                                    </w:rPr>
                                  </w:pPr>
                                  <w:r w:rsidRPr="00F805D6">
                                    <w:rPr>
                                      <w:rFonts w:ascii="Arial" w:hAnsi="Arial"/>
                                      <w:sz w:val="16"/>
                                      <w:szCs w:val="16"/>
                                    </w:rPr>
                                    <w:t>7aside (2016)</w:t>
                                  </w:r>
                                </w:p>
                              </w:tc>
                              <w:tc>
                                <w:tcPr>
                                  <w:tcW w:w="1778" w:type="dxa"/>
                                  <w:vAlign w:val="center"/>
                                </w:tcPr>
                                <w:p w14:paraId="40DFE80F" w14:textId="77777777" w:rsidR="00A302D1" w:rsidRPr="00F805D6" w:rsidRDefault="00D9737C" w:rsidP="00D9737C">
                                  <w:pPr>
                                    <w:contextualSpacing/>
                                    <w:jc w:val="center"/>
                                    <w:rPr>
                                      <w:rFonts w:ascii="Arial" w:hAnsi="Arial"/>
                                      <w:sz w:val="16"/>
                                      <w:szCs w:val="16"/>
                                    </w:rPr>
                                  </w:pPr>
                                  <w:r w:rsidRPr="00F805D6">
                                    <w:rPr>
                                      <w:rFonts w:ascii="Arial" w:hAnsi="Arial"/>
                                      <w:sz w:val="16"/>
                                      <w:szCs w:val="16"/>
                                    </w:rPr>
                                    <w:t>Under 10 Mini</w:t>
                                  </w:r>
                                </w:p>
                              </w:tc>
                              <w:tc>
                                <w:tcPr>
                                  <w:tcW w:w="1727" w:type="dxa"/>
                                  <w:vAlign w:val="center"/>
                                </w:tcPr>
                                <w:p w14:paraId="68D661A9"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Mon-Friday</w:t>
                                  </w:r>
                                </w:p>
                                <w:p w14:paraId="036D84E9" w14:textId="77777777" w:rsidR="00A302D1" w:rsidRPr="00E24A5A" w:rsidRDefault="00D9737C" w:rsidP="00D9737C">
                                  <w:pPr>
                                    <w:contextualSpacing/>
                                    <w:jc w:val="center"/>
                                    <w:rPr>
                                      <w:rFonts w:ascii="Arial" w:hAnsi="Arial"/>
                                      <w:b/>
                                      <w:bCs/>
                                      <w:sz w:val="16"/>
                                      <w:szCs w:val="16"/>
                                    </w:rPr>
                                  </w:pPr>
                                  <w:r w:rsidRPr="00E24A5A">
                                    <w:rPr>
                                      <w:rFonts w:ascii="Arial" w:hAnsi="Arial"/>
                                      <w:b/>
                                      <w:bCs/>
                                      <w:sz w:val="16"/>
                                      <w:szCs w:val="16"/>
                                    </w:rPr>
                                    <w:t>(24 Teams)</w:t>
                                  </w:r>
                                </w:p>
                              </w:tc>
                              <w:tc>
                                <w:tcPr>
                                  <w:tcW w:w="1751" w:type="dxa"/>
                                  <w:vAlign w:val="center"/>
                                </w:tcPr>
                                <w:p w14:paraId="1B90A36E" w14:textId="77777777" w:rsidR="00A302D1" w:rsidRPr="00F805D6" w:rsidRDefault="00A302D1" w:rsidP="00D9737C">
                                  <w:pPr>
                                    <w:contextualSpacing/>
                                    <w:jc w:val="center"/>
                                    <w:rPr>
                                      <w:rFonts w:ascii="Arial" w:hAnsi="Arial"/>
                                      <w:sz w:val="16"/>
                                      <w:szCs w:val="16"/>
                                    </w:rPr>
                                  </w:pPr>
                                </w:p>
                              </w:tc>
                            </w:tr>
                            <w:tr w:rsidR="00D9737C" w:rsidRPr="00A302D1" w14:paraId="7B88DB2F" w14:textId="77777777" w:rsidTr="00D9737C">
                              <w:trPr>
                                <w:trHeight w:val="617"/>
                              </w:trPr>
                              <w:tc>
                                <w:tcPr>
                                  <w:tcW w:w="1733" w:type="dxa"/>
                                  <w:vAlign w:val="center"/>
                                </w:tcPr>
                                <w:p w14:paraId="57E2B6F5" w14:textId="77777777" w:rsidR="00A302D1" w:rsidRPr="00F805D6" w:rsidRDefault="00A302D1" w:rsidP="00D9737C">
                                  <w:pPr>
                                    <w:contextualSpacing/>
                                    <w:jc w:val="center"/>
                                    <w:rPr>
                                      <w:rFonts w:ascii="Arial" w:hAnsi="Arial"/>
                                      <w:sz w:val="16"/>
                                      <w:szCs w:val="16"/>
                                    </w:rPr>
                                  </w:pPr>
                                  <w:r w:rsidRPr="00F805D6">
                                    <w:rPr>
                                      <w:rFonts w:ascii="Arial" w:hAnsi="Arial"/>
                                      <w:sz w:val="16"/>
                                      <w:szCs w:val="16"/>
                                    </w:rPr>
                                    <w:t>7aside (2015)</w:t>
                                  </w:r>
                                </w:p>
                              </w:tc>
                              <w:tc>
                                <w:tcPr>
                                  <w:tcW w:w="1778" w:type="dxa"/>
                                  <w:vAlign w:val="center"/>
                                </w:tcPr>
                                <w:p w14:paraId="2F91AD0C" w14:textId="77777777" w:rsidR="00A302D1" w:rsidRPr="00F805D6" w:rsidRDefault="00D9737C" w:rsidP="00D9737C">
                                  <w:pPr>
                                    <w:contextualSpacing/>
                                    <w:jc w:val="center"/>
                                    <w:rPr>
                                      <w:rFonts w:ascii="Arial" w:hAnsi="Arial"/>
                                      <w:sz w:val="16"/>
                                      <w:szCs w:val="16"/>
                                    </w:rPr>
                                  </w:pPr>
                                  <w:r w:rsidRPr="00F805D6">
                                    <w:rPr>
                                      <w:rFonts w:ascii="Arial" w:hAnsi="Arial"/>
                                      <w:sz w:val="16"/>
                                      <w:szCs w:val="16"/>
                                    </w:rPr>
                                    <w:t>Under 11 Mini</w:t>
                                  </w:r>
                                </w:p>
                              </w:tc>
                              <w:tc>
                                <w:tcPr>
                                  <w:tcW w:w="1727" w:type="dxa"/>
                                  <w:vAlign w:val="center"/>
                                </w:tcPr>
                                <w:p w14:paraId="02A86940"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Mon-Friday</w:t>
                                  </w:r>
                                </w:p>
                                <w:p w14:paraId="11DA5F18" w14:textId="77777777" w:rsidR="00A302D1" w:rsidRPr="00E24A5A" w:rsidRDefault="00D9737C" w:rsidP="00D9737C">
                                  <w:pPr>
                                    <w:contextualSpacing/>
                                    <w:jc w:val="center"/>
                                    <w:rPr>
                                      <w:rFonts w:ascii="Arial" w:hAnsi="Arial"/>
                                      <w:b/>
                                      <w:bCs/>
                                      <w:sz w:val="16"/>
                                      <w:szCs w:val="16"/>
                                    </w:rPr>
                                  </w:pPr>
                                  <w:r w:rsidRPr="00E24A5A">
                                    <w:rPr>
                                      <w:rFonts w:ascii="Arial" w:hAnsi="Arial"/>
                                      <w:b/>
                                      <w:bCs/>
                                      <w:sz w:val="16"/>
                                      <w:szCs w:val="16"/>
                                    </w:rPr>
                                    <w:t>(24 Teams)</w:t>
                                  </w:r>
                                </w:p>
                              </w:tc>
                              <w:tc>
                                <w:tcPr>
                                  <w:tcW w:w="1751" w:type="dxa"/>
                                  <w:vAlign w:val="center"/>
                                </w:tcPr>
                                <w:p w14:paraId="017EE0F5" w14:textId="77777777" w:rsidR="00A302D1" w:rsidRPr="00F805D6" w:rsidRDefault="00A302D1" w:rsidP="00D9737C">
                                  <w:pPr>
                                    <w:contextualSpacing/>
                                    <w:jc w:val="center"/>
                                    <w:rPr>
                                      <w:rFonts w:ascii="Arial" w:hAnsi="Arial"/>
                                      <w:sz w:val="16"/>
                                      <w:szCs w:val="16"/>
                                    </w:rPr>
                                  </w:pPr>
                                </w:p>
                              </w:tc>
                            </w:tr>
                            <w:tr w:rsidR="00D9737C" w:rsidRPr="00A302D1" w14:paraId="510F86E5" w14:textId="77777777" w:rsidTr="00D9737C">
                              <w:trPr>
                                <w:trHeight w:val="617"/>
                              </w:trPr>
                              <w:tc>
                                <w:tcPr>
                                  <w:tcW w:w="1733" w:type="dxa"/>
                                  <w:vAlign w:val="center"/>
                                </w:tcPr>
                                <w:p w14:paraId="4C4DA584" w14:textId="77777777" w:rsidR="00A302D1" w:rsidRPr="00F805D6" w:rsidRDefault="00A302D1" w:rsidP="00D9737C">
                                  <w:pPr>
                                    <w:contextualSpacing/>
                                    <w:jc w:val="center"/>
                                    <w:rPr>
                                      <w:rFonts w:ascii="Arial" w:hAnsi="Arial"/>
                                      <w:sz w:val="16"/>
                                      <w:szCs w:val="16"/>
                                    </w:rPr>
                                  </w:pPr>
                                  <w:r w:rsidRPr="00F805D6">
                                    <w:rPr>
                                      <w:rFonts w:ascii="Arial" w:hAnsi="Arial"/>
                                      <w:sz w:val="16"/>
                                      <w:szCs w:val="16"/>
                                    </w:rPr>
                                    <w:t>9aside (2014)</w:t>
                                  </w:r>
                                </w:p>
                              </w:tc>
                              <w:tc>
                                <w:tcPr>
                                  <w:tcW w:w="1778" w:type="dxa"/>
                                  <w:vAlign w:val="center"/>
                                </w:tcPr>
                                <w:p w14:paraId="59D39FAE" w14:textId="77777777" w:rsidR="00A302D1" w:rsidRPr="00F805D6" w:rsidRDefault="00D9737C" w:rsidP="00D9737C">
                                  <w:pPr>
                                    <w:contextualSpacing/>
                                    <w:jc w:val="center"/>
                                    <w:rPr>
                                      <w:rFonts w:ascii="Arial" w:hAnsi="Arial"/>
                                      <w:sz w:val="16"/>
                                      <w:szCs w:val="16"/>
                                    </w:rPr>
                                  </w:pPr>
                                  <w:r w:rsidRPr="00F805D6">
                                    <w:rPr>
                                      <w:rFonts w:ascii="Arial" w:hAnsi="Arial"/>
                                      <w:sz w:val="16"/>
                                      <w:szCs w:val="16"/>
                                    </w:rPr>
                                    <w:t>Under 12 Mini</w:t>
                                  </w:r>
                                </w:p>
                              </w:tc>
                              <w:tc>
                                <w:tcPr>
                                  <w:tcW w:w="1727" w:type="dxa"/>
                                  <w:vAlign w:val="center"/>
                                </w:tcPr>
                                <w:p w14:paraId="26A1B12D"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Mon-Friday</w:t>
                                  </w:r>
                                </w:p>
                                <w:p w14:paraId="2416D275" w14:textId="77777777" w:rsidR="00A302D1" w:rsidRPr="00E24A5A" w:rsidRDefault="00D9737C" w:rsidP="00D9737C">
                                  <w:pPr>
                                    <w:contextualSpacing/>
                                    <w:jc w:val="center"/>
                                    <w:rPr>
                                      <w:rFonts w:ascii="Arial" w:hAnsi="Arial"/>
                                      <w:b/>
                                      <w:bCs/>
                                      <w:sz w:val="16"/>
                                      <w:szCs w:val="16"/>
                                    </w:rPr>
                                  </w:pPr>
                                  <w:r w:rsidRPr="00E24A5A">
                                    <w:rPr>
                                      <w:rFonts w:ascii="Arial" w:hAnsi="Arial"/>
                                      <w:b/>
                                      <w:bCs/>
                                      <w:sz w:val="16"/>
                                      <w:szCs w:val="16"/>
                                    </w:rPr>
                                    <w:t>(24 Teams)</w:t>
                                  </w:r>
                                </w:p>
                              </w:tc>
                              <w:tc>
                                <w:tcPr>
                                  <w:tcW w:w="1751" w:type="dxa"/>
                                  <w:vAlign w:val="center"/>
                                </w:tcPr>
                                <w:p w14:paraId="1A949472" w14:textId="77777777" w:rsidR="00A302D1" w:rsidRPr="00F805D6" w:rsidRDefault="00A302D1" w:rsidP="00D9737C">
                                  <w:pPr>
                                    <w:contextualSpacing/>
                                    <w:jc w:val="center"/>
                                    <w:rPr>
                                      <w:rFonts w:ascii="Arial" w:hAnsi="Arial"/>
                                      <w:sz w:val="16"/>
                                      <w:szCs w:val="16"/>
                                    </w:rPr>
                                  </w:pPr>
                                </w:p>
                              </w:tc>
                            </w:tr>
                            <w:tr w:rsidR="00D9737C" w:rsidRPr="00A302D1" w14:paraId="24C8FE4E" w14:textId="77777777" w:rsidTr="00D9737C">
                              <w:trPr>
                                <w:trHeight w:val="617"/>
                              </w:trPr>
                              <w:tc>
                                <w:tcPr>
                                  <w:tcW w:w="1733" w:type="dxa"/>
                                  <w:vAlign w:val="center"/>
                                </w:tcPr>
                                <w:p w14:paraId="5BB6E2D8" w14:textId="55A0BC58" w:rsidR="00A302D1" w:rsidRPr="00F805D6" w:rsidRDefault="005B4D9C" w:rsidP="00D9737C">
                                  <w:pPr>
                                    <w:contextualSpacing/>
                                    <w:jc w:val="center"/>
                                    <w:rPr>
                                      <w:rFonts w:ascii="Arial" w:hAnsi="Arial"/>
                                      <w:sz w:val="16"/>
                                      <w:szCs w:val="16"/>
                                    </w:rPr>
                                  </w:pPr>
                                  <w:r w:rsidRPr="00F805D6">
                                    <w:rPr>
                                      <w:rFonts w:ascii="Arial" w:hAnsi="Arial"/>
                                      <w:sz w:val="16"/>
                                      <w:szCs w:val="16"/>
                                    </w:rPr>
                                    <w:t>9</w:t>
                                  </w:r>
                                  <w:r w:rsidR="00A302D1" w:rsidRPr="00F805D6">
                                    <w:rPr>
                                      <w:rFonts w:ascii="Arial" w:hAnsi="Arial"/>
                                      <w:sz w:val="16"/>
                                      <w:szCs w:val="16"/>
                                    </w:rPr>
                                    <w:t>aside (</w:t>
                                  </w:r>
                                  <w:r w:rsidR="00D9737C" w:rsidRPr="00F805D6">
                                    <w:rPr>
                                      <w:rFonts w:ascii="Arial" w:hAnsi="Arial"/>
                                      <w:sz w:val="16"/>
                                      <w:szCs w:val="16"/>
                                    </w:rPr>
                                    <w:t>2013)</w:t>
                                  </w:r>
                                </w:p>
                              </w:tc>
                              <w:tc>
                                <w:tcPr>
                                  <w:tcW w:w="1778" w:type="dxa"/>
                                  <w:vAlign w:val="center"/>
                                </w:tcPr>
                                <w:p w14:paraId="122968A4" w14:textId="77777777" w:rsidR="00A302D1" w:rsidRPr="00F805D6" w:rsidRDefault="00D9737C" w:rsidP="00D9737C">
                                  <w:pPr>
                                    <w:contextualSpacing/>
                                    <w:jc w:val="center"/>
                                    <w:rPr>
                                      <w:rFonts w:ascii="Arial" w:hAnsi="Arial"/>
                                      <w:sz w:val="16"/>
                                      <w:szCs w:val="16"/>
                                    </w:rPr>
                                  </w:pPr>
                                  <w:r w:rsidRPr="00F805D6">
                                    <w:rPr>
                                      <w:rFonts w:ascii="Arial" w:hAnsi="Arial"/>
                                      <w:sz w:val="16"/>
                                      <w:szCs w:val="16"/>
                                    </w:rPr>
                                    <w:t>Under 13 Mini</w:t>
                                  </w:r>
                                </w:p>
                              </w:tc>
                              <w:tc>
                                <w:tcPr>
                                  <w:tcW w:w="1727" w:type="dxa"/>
                                  <w:vAlign w:val="center"/>
                                </w:tcPr>
                                <w:p w14:paraId="59A00BD5"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Mon-Friday</w:t>
                                  </w:r>
                                </w:p>
                                <w:p w14:paraId="6BF2C351" w14:textId="77777777" w:rsidR="00A302D1" w:rsidRPr="00E24A5A" w:rsidRDefault="00D9737C" w:rsidP="00D9737C">
                                  <w:pPr>
                                    <w:contextualSpacing/>
                                    <w:jc w:val="center"/>
                                    <w:rPr>
                                      <w:rFonts w:ascii="Arial" w:hAnsi="Arial"/>
                                      <w:b/>
                                      <w:bCs/>
                                      <w:sz w:val="16"/>
                                      <w:szCs w:val="16"/>
                                    </w:rPr>
                                  </w:pPr>
                                  <w:r w:rsidRPr="00E24A5A">
                                    <w:rPr>
                                      <w:rFonts w:ascii="Arial" w:hAnsi="Arial"/>
                                      <w:b/>
                                      <w:bCs/>
                                      <w:sz w:val="16"/>
                                      <w:szCs w:val="16"/>
                                    </w:rPr>
                                    <w:t>(32 Teams)</w:t>
                                  </w:r>
                                </w:p>
                              </w:tc>
                              <w:tc>
                                <w:tcPr>
                                  <w:tcW w:w="1751" w:type="dxa"/>
                                  <w:vAlign w:val="center"/>
                                </w:tcPr>
                                <w:p w14:paraId="5B3BEB91" w14:textId="77777777" w:rsidR="00A302D1" w:rsidRPr="00F805D6" w:rsidRDefault="00A302D1" w:rsidP="00D9737C">
                                  <w:pPr>
                                    <w:contextualSpacing/>
                                    <w:jc w:val="center"/>
                                    <w:rPr>
                                      <w:rFonts w:ascii="Arial" w:hAnsi="Arial"/>
                                      <w:sz w:val="16"/>
                                      <w:szCs w:val="16"/>
                                    </w:rPr>
                                  </w:pPr>
                                </w:p>
                              </w:tc>
                            </w:tr>
                            <w:tr w:rsidR="00D9737C" w:rsidRPr="00A302D1" w14:paraId="788E2660" w14:textId="77777777" w:rsidTr="00D9737C">
                              <w:trPr>
                                <w:trHeight w:val="617"/>
                              </w:trPr>
                              <w:tc>
                                <w:tcPr>
                                  <w:tcW w:w="1733" w:type="dxa"/>
                                  <w:vAlign w:val="center"/>
                                </w:tcPr>
                                <w:p w14:paraId="4DD0CE00" w14:textId="77777777" w:rsidR="00D9737C" w:rsidRPr="00F805D6" w:rsidRDefault="00D9737C" w:rsidP="00D9737C">
                                  <w:pPr>
                                    <w:contextualSpacing/>
                                    <w:jc w:val="center"/>
                                    <w:rPr>
                                      <w:rFonts w:ascii="Arial" w:hAnsi="Arial"/>
                                      <w:sz w:val="16"/>
                                      <w:szCs w:val="16"/>
                                    </w:rPr>
                                  </w:pPr>
                                  <w:r w:rsidRPr="00F805D6">
                                    <w:rPr>
                                      <w:rFonts w:ascii="Arial" w:hAnsi="Arial"/>
                                      <w:sz w:val="16"/>
                                      <w:szCs w:val="16"/>
                                    </w:rPr>
                                    <w:t>11aside (2012)</w:t>
                                  </w:r>
                                </w:p>
                              </w:tc>
                              <w:tc>
                                <w:tcPr>
                                  <w:tcW w:w="1778" w:type="dxa"/>
                                  <w:vAlign w:val="center"/>
                                </w:tcPr>
                                <w:p w14:paraId="5E7BC3C5" w14:textId="77777777" w:rsidR="00D9737C" w:rsidRPr="00F805D6" w:rsidRDefault="00D9737C" w:rsidP="00D9737C">
                                  <w:pPr>
                                    <w:contextualSpacing/>
                                    <w:jc w:val="center"/>
                                    <w:rPr>
                                      <w:rFonts w:ascii="Arial" w:hAnsi="Arial"/>
                                      <w:sz w:val="16"/>
                                      <w:szCs w:val="16"/>
                                    </w:rPr>
                                  </w:pPr>
                                  <w:r w:rsidRPr="00F805D6">
                                    <w:rPr>
                                      <w:rFonts w:ascii="Arial" w:hAnsi="Arial"/>
                                      <w:sz w:val="16"/>
                                      <w:szCs w:val="16"/>
                                    </w:rPr>
                                    <w:t>Under 14 Ladies</w:t>
                                  </w:r>
                                </w:p>
                              </w:tc>
                              <w:tc>
                                <w:tcPr>
                                  <w:tcW w:w="1727" w:type="dxa"/>
                                  <w:vAlign w:val="center"/>
                                </w:tcPr>
                                <w:p w14:paraId="4D123A60"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Mon-Friday</w:t>
                                  </w:r>
                                </w:p>
                                <w:p w14:paraId="4F565E99"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(24 Teams)</w:t>
                                  </w:r>
                                </w:p>
                              </w:tc>
                              <w:tc>
                                <w:tcPr>
                                  <w:tcW w:w="1751" w:type="dxa"/>
                                  <w:vAlign w:val="center"/>
                                </w:tcPr>
                                <w:p w14:paraId="3F77F8BC" w14:textId="77777777" w:rsidR="00D9737C" w:rsidRPr="00F805D6" w:rsidRDefault="00D9737C" w:rsidP="00D9737C">
                                  <w:pPr>
                                    <w:contextualSpacing/>
                                    <w:jc w:val="center"/>
                                    <w:rPr>
                                      <w:rFonts w:ascii="Arial" w:hAnsi="Arial"/>
                                      <w:sz w:val="16"/>
                                      <w:szCs w:val="16"/>
                                    </w:rPr>
                                  </w:pPr>
                                </w:p>
                              </w:tc>
                            </w:tr>
                            <w:tr w:rsidR="00D9737C" w:rsidRPr="00A302D1" w14:paraId="0E1965AA" w14:textId="77777777" w:rsidTr="00D9737C">
                              <w:trPr>
                                <w:trHeight w:val="617"/>
                              </w:trPr>
                              <w:tc>
                                <w:tcPr>
                                  <w:tcW w:w="1733" w:type="dxa"/>
                                  <w:vAlign w:val="center"/>
                                </w:tcPr>
                                <w:p w14:paraId="0063282A" w14:textId="77777777" w:rsidR="00D9737C" w:rsidRPr="00F805D6" w:rsidRDefault="00D9737C" w:rsidP="00D9737C">
                                  <w:pPr>
                                    <w:contextualSpacing/>
                                    <w:jc w:val="center"/>
                                    <w:rPr>
                                      <w:rFonts w:ascii="Arial" w:hAnsi="Arial"/>
                                      <w:sz w:val="16"/>
                                      <w:szCs w:val="16"/>
                                    </w:rPr>
                                  </w:pPr>
                                  <w:r w:rsidRPr="00F805D6">
                                    <w:rPr>
                                      <w:rFonts w:ascii="Arial" w:hAnsi="Arial"/>
                                      <w:sz w:val="16"/>
                                      <w:szCs w:val="16"/>
                                    </w:rPr>
                                    <w:t>11aside (2011)</w:t>
                                  </w:r>
                                </w:p>
                              </w:tc>
                              <w:tc>
                                <w:tcPr>
                                  <w:tcW w:w="1778" w:type="dxa"/>
                                  <w:vAlign w:val="center"/>
                                </w:tcPr>
                                <w:p w14:paraId="77088D53" w14:textId="77777777" w:rsidR="00D9737C" w:rsidRPr="00F805D6" w:rsidRDefault="00D9737C" w:rsidP="00D9737C">
                                  <w:pPr>
                                    <w:contextualSpacing/>
                                    <w:jc w:val="center"/>
                                    <w:rPr>
                                      <w:rFonts w:ascii="Arial" w:hAnsi="Arial"/>
                                      <w:sz w:val="16"/>
                                      <w:szCs w:val="16"/>
                                    </w:rPr>
                                  </w:pPr>
                                  <w:r w:rsidRPr="00F805D6">
                                    <w:rPr>
                                      <w:rFonts w:ascii="Arial" w:hAnsi="Arial"/>
                                      <w:sz w:val="16"/>
                                      <w:szCs w:val="16"/>
                                    </w:rPr>
                                    <w:t>Under 15 Ladies</w:t>
                                  </w:r>
                                </w:p>
                              </w:tc>
                              <w:tc>
                                <w:tcPr>
                                  <w:tcW w:w="1727" w:type="dxa"/>
                                  <w:vAlign w:val="center"/>
                                </w:tcPr>
                                <w:p w14:paraId="1E22A098"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Mon-Friday</w:t>
                                  </w:r>
                                </w:p>
                                <w:p w14:paraId="31779740"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(24 Teams)</w:t>
                                  </w:r>
                                </w:p>
                              </w:tc>
                              <w:tc>
                                <w:tcPr>
                                  <w:tcW w:w="1751" w:type="dxa"/>
                                  <w:vAlign w:val="center"/>
                                </w:tcPr>
                                <w:p w14:paraId="53F23649" w14:textId="77777777" w:rsidR="00D9737C" w:rsidRPr="00F805D6" w:rsidRDefault="00D9737C" w:rsidP="00D9737C">
                                  <w:pPr>
                                    <w:contextualSpacing/>
                                    <w:jc w:val="center"/>
                                    <w:rPr>
                                      <w:rFonts w:ascii="Arial" w:hAnsi="Arial"/>
                                      <w:sz w:val="16"/>
                                      <w:szCs w:val="16"/>
                                    </w:rPr>
                                  </w:pPr>
                                </w:p>
                              </w:tc>
                            </w:tr>
                            <w:tr w:rsidR="00D9737C" w:rsidRPr="00A302D1" w14:paraId="6D4643DF" w14:textId="77777777" w:rsidTr="00D9737C">
                              <w:trPr>
                                <w:trHeight w:val="617"/>
                              </w:trPr>
                              <w:tc>
                                <w:tcPr>
                                  <w:tcW w:w="1733" w:type="dxa"/>
                                  <w:vAlign w:val="center"/>
                                </w:tcPr>
                                <w:p w14:paraId="7F5DE7BF" w14:textId="77777777" w:rsidR="00D9737C" w:rsidRPr="00F805D6" w:rsidRDefault="00D9737C" w:rsidP="00D9737C">
                                  <w:pPr>
                                    <w:contextualSpacing/>
                                    <w:jc w:val="center"/>
                                    <w:rPr>
                                      <w:rFonts w:ascii="Arial" w:hAnsi="Arial"/>
                                      <w:sz w:val="16"/>
                                      <w:szCs w:val="16"/>
                                    </w:rPr>
                                  </w:pPr>
                                  <w:r w:rsidRPr="00F805D6">
                                    <w:rPr>
                                      <w:rFonts w:ascii="Arial" w:hAnsi="Arial"/>
                                      <w:sz w:val="16"/>
                                      <w:szCs w:val="16"/>
                                    </w:rPr>
                                    <w:t>11aside (2009)</w:t>
                                  </w:r>
                                </w:p>
                              </w:tc>
                              <w:tc>
                                <w:tcPr>
                                  <w:tcW w:w="1778" w:type="dxa"/>
                                  <w:vAlign w:val="center"/>
                                </w:tcPr>
                                <w:p w14:paraId="5090850B" w14:textId="77777777" w:rsidR="00D9737C" w:rsidRPr="00F805D6" w:rsidRDefault="00D9737C" w:rsidP="00D9737C">
                                  <w:pPr>
                                    <w:contextualSpacing/>
                                    <w:jc w:val="center"/>
                                    <w:rPr>
                                      <w:rFonts w:ascii="Arial" w:hAnsi="Arial"/>
                                      <w:sz w:val="16"/>
                                      <w:szCs w:val="16"/>
                                    </w:rPr>
                                  </w:pPr>
                                  <w:r w:rsidRPr="00F805D6">
                                    <w:rPr>
                                      <w:rFonts w:ascii="Arial" w:hAnsi="Arial"/>
                                      <w:sz w:val="16"/>
                                      <w:szCs w:val="16"/>
                                    </w:rPr>
                                    <w:t>Under 17 Ladies</w:t>
                                  </w:r>
                                </w:p>
                              </w:tc>
                              <w:tc>
                                <w:tcPr>
                                  <w:tcW w:w="1727" w:type="dxa"/>
                                  <w:vAlign w:val="center"/>
                                </w:tcPr>
                                <w:p w14:paraId="534CDE2C"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Mon-Friday</w:t>
                                  </w:r>
                                </w:p>
                                <w:p w14:paraId="46F41C65"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(16 Teams)</w:t>
                                  </w:r>
                                </w:p>
                              </w:tc>
                              <w:tc>
                                <w:tcPr>
                                  <w:tcW w:w="1751" w:type="dxa"/>
                                  <w:vAlign w:val="center"/>
                                </w:tcPr>
                                <w:p w14:paraId="1DF22370" w14:textId="77777777" w:rsidR="00D9737C" w:rsidRPr="00F805D6" w:rsidRDefault="00D9737C" w:rsidP="00D9737C">
                                  <w:pPr>
                                    <w:contextualSpacing/>
                                    <w:jc w:val="center"/>
                                    <w:rPr>
                                      <w:rFonts w:ascii="Arial" w:hAnsi="Arial"/>
                                      <w:sz w:val="16"/>
                                      <w:szCs w:val="16"/>
                                    </w:rPr>
                                  </w:pPr>
                                </w:p>
                              </w:tc>
                            </w:tr>
                          </w:tbl>
                          <w:p w14:paraId="3BA6A717" w14:textId="77777777" w:rsidR="00A302D1" w:rsidRDefault="00A302D1" w:rsidP="00A302D1"/>
                        </w:txbxContent>
                      </v:textbox>
                    </v:shape>
                  </w:pict>
                </mc:Fallback>
              </mc:AlternateContent>
            </w:r>
          </w:p>
          <w:p w14:paraId="0A0128EA" w14:textId="77777777" w:rsidR="00F935BD" w:rsidRPr="007D76D9" w:rsidRDefault="00F935BD" w:rsidP="00F935BD"/>
        </w:tc>
        <w:tc>
          <w:tcPr>
            <w:tcW w:w="280" w:type="dxa"/>
          </w:tcPr>
          <w:p w14:paraId="698B49DC" w14:textId="77777777" w:rsidR="009D1198" w:rsidRPr="007D76D9" w:rsidRDefault="009D1198" w:rsidP="007D76D9"/>
        </w:tc>
        <w:tc>
          <w:tcPr>
            <w:tcW w:w="4636" w:type="dxa"/>
            <w:vMerge w:val="restart"/>
            <w:vAlign w:val="center"/>
          </w:tcPr>
          <w:p w14:paraId="1F9D673F" w14:textId="77777777" w:rsidR="009D1198" w:rsidRPr="007D76D9" w:rsidRDefault="006764DE" w:rsidP="009D1198">
            <w:pPr>
              <w:jc w:val="center"/>
            </w:pPr>
            <w:r>
              <w:rPr>
                <w:lang w:val="en-GB" w:eastAsia="en-GB"/>
              </w:rPr>
              <w:drawing>
                <wp:anchor distT="0" distB="0" distL="114300" distR="114300" simplePos="0" relativeHeight="251661312" behindDoc="0" locked="0" layoutInCell="1" allowOverlap="1" wp14:anchorId="625C3BDD" wp14:editId="07717092">
                  <wp:simplePos x="0" y="0"/>
                  <wp:positionH relativeFrom="column">
                    <wp:posOffset>913765</wp:posOffset>
                  </wp:positionH>
                  <wp:positionV relativeFrom="paragraph">
                    <wp:posOffset>3543935</wp:posOffset>
                  </wp:positionV>
                  <wp:extent cx="1355090" cy="1636395"/>
                  <wp:effectExtent l="0" t="0" r="0" b="1905"/>
                  <wp:wrapNone/>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foylecup-2.png"/>
                          <pic:cNvPicPr/>
                        </pic:nvPicPr>
                        <pic:blipFill rotWithShape="1">
                          <a:blip r:embed="rId14" cstate="hqprint">
                            <a:extLst>
                              <a:ext uri="{28A0092B-C50C-407E-A947-70E740481C1C}">
                                <a14:useLocalDpi xmlns:a14="http://schemas.microsoft.com/office/drawing/2010/main" val="0"/>
                              </a:ext>
                            </a:extLst>
                          </a:blip>
                          <a:srcRect l="18433" t="12548" r="19215" b="12138"/>
                          <a:stretch/>
                        </pic:blipFill>
                        <pic:spPr bwMode="auto">
                          <a:xfrm>
                            <a:off x="0" y="0"/>
                            <a:ext cx="1355090" cy="16363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lang w:val="en-GB" w:eastAsia="en-GB"/>
              </w:rPr>
              <w:drawing>
                <wp:anchor distT="0" distB="0" distL="114300" distR="114300" simplePos="0" relativeHeight="251660288" behindDoc="0" locked="0" layoutInCell="1" allowOverlap="1" wp14:anchorId="25F83801" wp14:editId="3E894339">
                  <wp:simplePos x="0" y="0"/>
                  <wp:positionH relativeFrom="column">
                    <wp:posOffset>84455</wp:posOffset>
                  </wp:positionH>
                  <wp:positionV relativeFrom="paragraph">
                    <wp:posOffset>-166370</wp:posOffset>
                  </wp:positionV>
                  <wp:extent cx="2912745" cy="5018405"/>
                  <wp:effectExtent l="0" t="0" r="1905" b="0"/>
                  <wp:wrapNone/>
                  <wp:docPr id="62" name="Picture 62" descr="https://foylecup.com/wp-content/uploads/photo-gallery/2025/21-07-25-u-9-drumoghill-v.-castlecaulfield-y-03.jpg?bwg=1753123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foylecup.com/wp-content/uploads/photo-gallery/2025/21-07-25-u-9-drumoghill-v.-castlecaulfield-y-03.jpg?bwg=1753123198"/>
                          <pic:cNvPicPr>
                            <a:picLocks noChangeAspect="1" noChangeArrowheads="1"/>
                          </pic:cNvPicPr>
                        </pic:nvPicPr>
                        <pic:blipFill rotWithShape="1">
                          <a:blip r:embed="rId15">
                            <a:extLst>
                              <a:ext uri="{28A0092B-C50C-407E-A947-70E740481C1C}">
                                <a14:useLocalDpi xmlns:a14="http://schemas.microsoft.com/office/drawing/2010/main" val="0"/>
                              </a:ext>
                            </a:extLst>
                          </a:blip>
                          <a:srcRect l="7912" t="15061" r="26400"/>
                          <a:stretch/>
                        </pic:blipFill>
                        <pic:spPr bwMode="auto">
                          <a:xfrm>
                            <a:off x="0" y="0"/>
                            <a:ext cx="2912745" cy="50184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C7B2B">
              <w:rPr>
                <w:lang w:val="en-GB" w:eastAsia="en-GB"/>
              </w:rPr>
              <mc:AlternateContent>
                <mc:Choice Requires="wps">
                  <w:drawing>
                    <wp:anchor distT="0" distB="0" distL="114300" distR="114300" simplePos="0" relativeHeight="251659264" behindDoc="0" locked="0" layoutInCell="1" allowOverlap="1" wp14:anchorId="32E4B8C6" wp14:editId="0B916052">
                      <wp:simplePos x="0" y="0"/>
                      <wp:positionH relativeFrom="column">
                        <wp:posOffset>4445</wp:posOffset>
                      </wp:positionH>
                      <wp:positionV relativeFrom="paragraph">
                        <wp:posOffset>5256530</wp:posOffset>
                      </wp:positionV>
                      <wp:extent cx="3088005" cy="1442720"/>
                      <wp:effectExtent l="19050" t="19050" r="17145" b="24130"/>
                      <wp:wrapNone/>
                      <wp:docPr id="60" name="Text Box 60"/>
                      <wp:cNvGraphicFramePr/>
                      <a:graphic xmlns:a="http://schemas.openxmlformats.org/drawingml/2006/main">
                        <a:graphicData uri="http://schemas.microsoft.com/office/word/2010/wordprocessingShape">
                          <wps:wsp>
                            <wps:cNvSpPr txBox="1"/>
                            <wps:spPr>
                              <a:xfrm>
                                <a:off x="0" y="0"/>
                                <a:ext cx="3088005" cy="1442720"/>
                              </a:xfrm>
                              <a:prstGeom prst="rect">
                                <a:avLst/>
                              </a:prstGeom>
                              <a:noFill/>
                              <a:ln w="28575">
                                <a:solidFill>
                                  <a:schemeClr val="accent2"/>
                                </a:solidFill>
                                <a:prstDash val="dash"/>
                              </a:ln>
                            </wps:spPr>
                            <wps:txbx>
                              <w:txbxContent>
                                <w:p w14:paraId="539FC882" w14:textId="77777777" w:rsidR="008C7B2B" w:rsidRPr="008C7B2B" w:rsidRDefault="008C7B2B" w:rsidP="008C7B2B">
                                  <w:pPr>
                                    <w:jc w:val="center"/>
                                    <w:rPr>
                                      <w:rFonts w:ascii="Arial Rounded MT Bold" w:hAnsi="Arial Rounded MT Bold"/>
                                      <w:color w:val="FFFFFF" w:themeColor="background1"/>
                                      <w:sz w:val="28"/>
                                    </w:rPr>
                                  </w:pPr>
                                  <w:proofErr w:type="spellStart"/>
                                  <w:r w:rsidRPr="008C7B2B">
                                    <w:rPr>
                                      <w:rFonts w:ascii="Arial Rounded MT Bold" w:hAnsi="Arial Rounded MT Bold"/>
                                      <w:color w:val="FFFFFF" w:themeColor="background1"/>
                                      <w:sz w:val="28"/>
                                    </w:rPr>
                                    <w:t>O’Neills</w:t>
                                  </w:r>
                                  <w:proofErr w:type="spellEnd"/>
                                  <w:r w:rsidRPr="008C7B2B">
                                    <w:rPr>
                                      <w:rFonts w:ascii="Arial Rounded MT Bold" w:hAnsi="Arial Rounded MT Bold"/>
                                      <w:color w:val="FFFFFF" w:themeColor="background1"/>
                                      <w:sz w:val="28"/>
                                    </w:rPr>
                                    <w:t xml:space="preserve"> Foyle Cup Tournament</w:t>
                                  </w:r>
                                </w:p>
                                <w:p w14:paraId="33DBFF2A" w14:textId="77777777" w:rsidR="008C7B2B" w:rsidRPr="008C7B2B" w:rsidRDefault="008C7B2B" w:rsidP="008C7B2B">
                                  <w:pPr>
                                    <w:jc w:val="center"/>
                                    <w:rPr>
                                      <w:rFonts w:ascii="Kristen ITC" w:hAnsi="Kristen ITC"/>
                                      <w:color w:val="FFFFFF" w:themeColor="background1"/>
                                      <w:sz w:val="28"/>
                                    </w:rPr>
                                  </w:pPr>
                                  <w:r w:rsidRPr="008C7B2B">
                                    <w:rPr>
                                      <w:rFonts w:ascii="Kristen ITC" w:hAnsi="Kristen ITC"/>
                                      <w:color w:val="FFFFFF" w:themeColor="background1"/>
                                      <w:sz w:val="28"/>
                                    </w:rPr>
                                    <w:t>20 July – 25 July 2026</w:t>
                                  </w:r>
                                </w:p>
                                <w:p w14:paraId="19D8C33B" w14:textId="77777777" w:rsidR="008C7B2B" w:rsidRPr="008C7B2B" w:rsidRDefault="008C7B2B" w:rsidP="008C7B2B">
                                  <w:pPr>
                                    <w:jc w:val="center"/>
                                    <w:rPr>
                                      <w:rFonts w:ascii="Arial Rounded MT Bold" w:hAnsi="Arial Rounded MT Bold"/>
                                      <w:color w:val="FFFFFF" w:themeColor="background1"/>
                                      <w:sz w:val="28"/>
                                    </w:rPr>
                                  </w:pPr>
                                </w:p>
                                <w:p w14:paraId="2BC66129" w14:textId="77777777" w:rsidR="008C7B2B" w:rsidRPr="008C7B2B" w:rsidRDefault="008C7B2B" w:rsidP="008C7B2B">
                                  <w:pPr>
                                    <w:jc w:val="center"/>
                                    <w:rPr>
                                      <w:rFonts w:ascii="Bodoni MT" w:hAnsi="Bodoni MT"/>
                                      <w:color w:val="FFFFFF" w:themeColor="background1"/>
                                      <w:sz w:val="32"/>
                                    </w:rPr>
                                  </w:pPr>
                                  <w:proofErr w:type="spellStart"/>
                                  <w:r w:rsidRPr="008C7B2B">
                                    <w:rPr>
                                      <w:rFonts w:ascii="Bodoni MT" w:hAnsi="Bodoni MT"/>
                                      <w:color w:val="FFFFFF" w:themeColor="background1"/>
                                      <w:sz w:val="32"/>
                                    </w:rPr>
                                    <w:t>Derry~Londonderry</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E4B8C6" id="Text Box 60" o:spid="_x0000_s1030" type="#_x0000_t202" style="position:absolute;left:0;text-align:left;margin-left:.35pt;margin-top:413.9pt;width:243.15pt;height:11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" filled="f" strokecolor="#d55816 [3205]" strokeweight="2.25pt">
                      <v:stroke dashstyle="dash"/>
                      <v:textbox>
                        <w:txbxContent>
                          <w:p w14:paraId="539FC882" w14:textId="77777777" w:rsidR="008C7B2B" w:rsidRPr="008C7B2B" w:rsidRDefault="008C7B2B" w:rsidP="008C7B2B">
                            <w:pPr>
                              <w:jc w:val="center"/>
                              <w:rPr>
                                <w:rFonts w:ascii="Arial Rounded MT Bold" w:hAnsi="Arial Rounded MT Bold"/>
                                <w:color w:val="FFFFFF" w:themeColor="background1"/>
                                <w:sz w:val="28"/>
                              </w:rPr>
                            </w:pPr>
                            <w:proofErr w:type="spellStart"/>
                            <w:r w:rsidRPr="008C7B2B">
                              <w:rPr>
                                <w:rFonts w:ascii="Arial Rounded MT Bold" w:hAnsi="Arial Rounded MT Bold"/>
                                <w:color w:val="FFFFFF" w:themeColor="background1"/>
                                <w:sz w:val="28"/>
                              </w:rPr>
                              <w:t>O’Neills</w:t>
                            </w:r>
                            <w:proofErr w:type="spellEnd"/>
                            <w:r w:rsidRPr="008C7B2B">
                              <w:rPr>
                                <w:rFonts w:ascii="Arial Rounded MT Bold" w:hAnsi="Arial Rounded MT Bold"/>
                                <w:color w:val="FFFFFF" w:themeColor="background1"/>
                                <w:sz w:val="28"/>
                              </w:rPr>
                              <w:t xml:space="preserve"> Foyle Cup Tournament</w:t>
                            </w:r>
                          </w:p>
                          <w:p w14:paraId="33DBFF2A" w14:textId="77777777" w:rsidR="008C7B2B" w:rsidRPr="008C7B2B" w:rsidRDefault="008C7B2B" w:rsidP="008C7B2B">
                            <w:pPr>
                              <w:jc w:val="center"/>
                              <w:rPr>
                                <w:rFonts w:ascii="Kristen ITC" w:hAnsi="Kristen ITC"/>
                                <w:color w:val="FFFFFF" w:themeColor="background1"/>
                                <w:sz w:val="28"/>
                              </w:rPr>
                            </w:pPr>
                            <w:r w:rsidRPr="008C7B2B">
                              <w:rPr>
                                <w:rFonts w:ascii="Kristen ITC" w:hAnsi="Kristen ITC"/>
                                <w:color w:val="FFFFFF" w:themeColor="background1"/>
                                <w:sz w:val="28"/>
                              </w:rPr>
                              <w:t>20 July – 25 July 2026</w:t>
                            </w:r>
                          </w:p>
                          <w:p w14:paraId="19D8C33B" w14:textId="77777777" w:rsidR="008C7B2B" w:rsidRPr="008C7B2B" w:rsidRDefault="008C7B2B" w:rsidP="008C7B2B">
                            <w:pPr>
                              <w:jc w:val="center"/>
                              <w:rPr>
                                <w:rFonts w:ascii="Arial Rounded MT Bold" w:hAnsi="Arial Rounded MT Bold"/>
                                <w:color w:val="FFFFFF" w:themeColor="background1"/>
                                <w:sz w:val="28"/>
                              </w:rPr>
                            </w:pPr>
                          </w:p>
                          <w:p w14:paraId="2BC66129" w14:textId="77777777" w:rsidR="008C7B2B" w:rsidRPr="008C7B2B" w:rsidRDefault="008C7B2B" w:rsidP="008C7B2B">
                            <w:pPr>
                              <w:jc w:val="center"/>
                              <w:rPr>
                                <w:rFonts w:ascii="Bodoni MT" w:hAnsi="Bodoni MT"/>
                                <w:color w:val="FFFFFF" w:themeColor="background1"/>
                                <w:sz w:val="32"/>
                              </w:rPr>
                            </w:pPr>
                            <w:proofErr w:type="spellStart"/>
                            <w:r w:rsidRPr="008C7B2B">
                              <w:rPr>
                                <w:rFonts w:ascii="Bodoni MT" w:hAnsi="Bodoni MT"/>
                                <w:color w:val="FFFFFF" w:themeColor="background1"/>
                                <w:sz w:val="32"/>
                              </w:rPr>
                              <w:t>Derry~Londonderry</w:t>
                            </w:r>
                            <w:proofErr w:type="spellEnd"/>
                          </w:p>
                        </w:txbxContent>
                      </v:textbox>
                    </v:shape>
                  </w:pict>
                </mc:Fallback>
              </mc:AlternateContent>
            </w:r>
          </w:p>
        </w:tc>
      </w:tr>
      <w:tr w:rsidR="009D1198" w:rsidRPr="007D76D9" w14:paraId="243ACABA" w14:textId="77777777" w:rsidTr="00283EEA">
        <w:trPr>
          <w:trHeight w:val="989"/>
          <w:jc w:val="center"/>
        </w:trPr>
        <w:tc>
          <w:tcPr>
            <w:tcW w:w="4578" w:type="dxa"/>
            <w:vMerge/>
          </w:tcPr>
          <w:p w14:paraId="206BA2ED" w14:textId="77777777" w:rsidR="009D1198" w:rsidRPr="007D76D9" w:rsidRDefault="009D1198" w:rsidP="007D76D9"/>
        </w:tc>
        <w:tc>
          <w:tcPr>
            <w:tcW w:w="521" w:type="dxa"/>
            <w:vMerge/>
          </w:tcPr>
          <w:p w14:paraId="5C563217" w14:textId="77777777" w:rsidR="009D1198" w:rsidRPr="007D76D9" w:rsidRDefault="009D1198" w:rsidP="007D76D9"/>
        </w:tc>
        <w:tc>
          <w:tcPr>
            <w:tcW w:w="4552" w:type="dxa"/>
            <w:vMerge/>
          </w:tcPr>
          <w:p w14:paraId="71CC8DF2" w14:textId="77777777" w:rsidR="009D1198" w:rsidRPr="007D76D9" w:rsidRDefault="009D1198" w:rsidP="007D76D9"/>
        </w:tc>
        <w:tc>
          <w:tcPr>
            <w:tcW w:w="280" w:type="dxa"/>
          </w:tcPr>
          <w:p w14:paraId="4F6E64D7" w14:textId="77777777" w:rsidR="009D1198" w:rsidRPr="007D76D9" w:rsidRDefault="009D1198" w:rsidP="007D76D9"/>
        </w:tc>
        <w:tc>
          <w:tcPr>
            <w:tcW w:w="4636" w:type="dxa"/>
            <w:vMerge/>
          </w:tcPr>
          <w:p w14:paraId="591F638C" w14:textId="77777777" w:rsidR="009D1198" w:rsidRPr="007D76D9" w:rsidRDefault="009D1198" w:rsidP="007D76D9"/>
        </w:tc>
      </w:tr>
      <w:tr w:rsidR="009D1198" w:rsidRPr="007D76D9" w14:paraId="33039AB8" w14:textId="77777777" w:rsidTr="00283EEA">
        <w:trPr>
          <w:trHeight w:val="989"/>
          <w:jc w:val="center"/>
        </w:trPr>
        <w:tc>
          <w:tcPr>
            <w:tcW w:w="4578" w:type="dxa"/>
            <w:vMerge/>
          </w:tcPr>
          <w:p w14:paraId="7E800560" w14:textId="77777777" w:rsidR="009D1198" w:rsidRPr="007D76D9" w:rsidRDefault="009D1198" w:rsidP="007D76D9"/>
        </w:tc>
        <w:tc>
          <w:tcPr>
            <w:tcW w:w="521" w:type="dxa"/>
            <w:vMerge/>
          </w:tcPr>
          <w:p w14:paraId="105B42D7" w14:textId="77777777" w:rsidR="009D1198" w:rsidRPr="007D76D9" w:rsidRDefault="009D1198" w:rsidP="007D76D9"/>
        </w:tc>
        <w:tc>
          <w:tcPr>
            <w:tcW w:w="4552" w:type="dxa"/>
            <w:vMerge/>
          </w:tcPr>
          <w:p w14:paraId="181FFB77" w14:textId="77777777" w:rsidR="009D1198" w:rsidRPr="007D76D9" w:rsidRDefault="009D1198" w:rsidP="007D76D9"/>
        </w:tc>
        <w:tc>
          <w:tcPr>
            <w:tcW w:w="280" w:type="dxa"/>
            <w:tcBorders>
              <w:bottom w:val="nil"/>
            </w:tcBorders>
          </w:tcPr>
          <w:p w14:paraId="1DFEB10A" w14:textId="77777777" w:rsidR="009D1198" w:rsidRPr="007D76D9" w:rsidRDefault="009D1198" w:rsidP="007D76D9"/>
        </w:tc>
        <w:tc>
          <w:tcPr>
            <w:tcW w:w="4636" w:type="dxa"/>
            <w:vMerge/>
          </w:tcPr>
          <w:p w14:paraId="4EDA97EF" w14:textId="77777777" w:rsidR="009D1198" w:rsidRPr="007D76D9" w:rsidRDefault="009D1198" w:rsidP="007D76D9"/>
        </w:tc>
      </w:tr>
      <w:tr w:rsidR="009D1198" w:rsidRPr="007D76D9" w14:paraId="06DE2154" w14:textId="77777777" w:rsidTr="00283EEA">
        <w:trPr>
          <w:trHeight w:val="989"/>
          <w:jc w:val="center"/>
        </w:trPr>
        <w:tc>
          <w:tcPr>
            <w:tcW w:w="4578" w:type="dxa"/>
            <w:vMerge/>
          </w:tcPr>
          <w:p w14:paraId="2C535817" w14:textId="77777777" w:rsidR="009D1198" w:rsidRPr="007D76D9" w:rsidRDefault="009D1198" w:rsidP="007D76D9"/>
        </w:tc>
        <w:tc>
          <w:tcPr>
            <w:tcW w:w="521" w:type="dxa"/>
            <w:vMerge/>
          </w:tcPr>
          <w:p w14:paraId="14673CA1" w14:textId="77777777" w:rsidR="009D1198" w:rsidRPr="007D76D9" w:rsidRDefault="009D1198" w:rsidP="007D76D9"/>
        </w:tc>
        <w:tc>
          <w:tcPr>
            <w:tcW w:w="4552" w:type="dxa"/>
            <w:vMerge/>
          </w:tcPr>
          <w:p w14:paraId="578DB0E6" w14:textId="77777777" w:rsidR="009D1198" w:rsidRPr="007D76D9" w:rsidRDefault="009D1198" w:rsidP="007D76D9">
            <w:pPr>
              <w:rPr>
                <w:rFonts w:eastAsia="Century Gothic"/>
              </w:rPr>
            </w:pPr>
          </w:p>
        </w:tc>
        <w:tc>
          <w:tcPr>
            <w:tcW w:w="280" w:type="dxa"/>
          </w:tcPr>
          <w:p w14:paraId="71C83B2C" w14:textId="77777777" w:rsidR="009D1198" w:rsidRPr="007D76D9" w:rsidRDefault="009D1198" w:rsidP="007D76D9"/>
        </w:tc>
        <w:tc>
          <w:tcPr>
            <w:tcW w:w="4636" w:type="dxa"/>
            <w:vMerge/>
          </w:tcPr>
          <w:p w14:paraId="2992FC19" w14:textId="77777777" w:rsidR="009D1198" w:rsidRPr="007D76D9" w:rsidRDefault="009D1198" w:rsidP="007D76D9"/>
        </w:tc>
      </w:tr>
      <w:tr w:rsidR="009D1198" w:rsidRPr="007D76D9" w14:paraId="11E305A9" w14:textId="77777777" w:rsidTr="00283EEA">
        <w:trPr>
          <w:trHeight w:val="3650"/>
          <w:jc w:val="center"/>
        </w:trPr>
        <w:tc>
          <w:tcPr>
            <w:tcW w:w="4578" w:type="dxa"/>
            <w:vMerge/>
            <w:tcBorders>
              <w:bottom w:val="nil"/>
            </w:tcBorders>
          </w:tcPr>
          <w:p w14:paraId="12B1499E" w14:textId="77777777" w:rsidR="009D1198" w:rsidRPr="007D76D9" w:rsidRDefault="009D1198" w:rsidP="007D76D9"/>
        </w:tc>
        <w:tc>
          <w:tcPr>
            <w:tcW w:w="5353" w:type="dxa"/>
            <w:gridSpan w:val="3"/>
            <w:vMerge w:val="restart"/>
            <w:tcBorders>
              <w:bottom w:val="nil"/>
            </w:tcBorders>
            <w:tcMar>
              <w:top w:w="29" w:type="dxa"/>
              <w:left w:w="29" w:type="dxa"/>
              <w:bottom w:w="29" w:type="dxa"/>
              <w:right w:w="29" w:type="dxa"/>
            </w:tcMar>
          </w:tcPr>
          <w:p w14:paraId="3661EB6B" w14:textId="77777777" w:rsidR="009D1198" w:rsidRPr="007D76D9" w:rsidRDefault="009D1198" w:rsidP="007D76D9"/>
        </w:tc>
        <w:tc>
          <w:tcPr>
            <w:tcW w:w="4636" w:type="dxa"/>
            <w:vMerge/>
            <w:tcBorders>
              <w:bottom w:val="nil"/>
            </w:tcBorders>
          </w:tcPr>
          <w:p w14:paraId="65914A7A" w14:textId="77777777" w:rsidR="009D1198" w:rsidRPr="007D76D9" w:rsidRDefault="009D1198" w:rsidP="007D76D9"/>
        </w:tc>
      </w:tr>
      <w:tr w:rsidR="009D1198" w:rsidRPr="007D76D9" w14:paraId="1761193E" w14:textId="77777777" w:rsidTr="00283EEA">
        <w:trPr>
          <w:trHeight w:val="1835"/>
          <w:jc w:val="center"/>
        </w:trPr>
        <w:tc>
          <w:tcPr>
            <w:tcW w:w="4578" w:type="dxa"/>
            <w:vMerge w:val="restart"/>
          </w:tcPr>
          <w:p w14:paraId="4D5CE7FB" w14:textId="77777777" w:rsidR="009D1198" w:rsidRPr="00722E07" w:rsidRDefault="00EB0D1E" w:rsidP="00722E07">
            <w:r>
              <w:rPr>
                <w:lang w:val="en-GB" w:eastAsia="en-GB"/>
              </w:rPr>
              <mc:AlternateContent>
                <mc:Choice Requires="wps">
                  <w:drawing>
                    <wp:anchor distT="0" distB="0" distL="114300" distR="114300" simplePos="0" relativeHeight="251672576" behindDoc="0" locked="0" layoutInCell="1" allowOverlap="1" wp14:anchorId="6328DBD7" wp14:editId="3E3E9835">
                      <wp:simplePos x="0" y="0"/>
                      <wp:positionH relativeFrom="margin">
                        <wp:posOffset>-19685</wp:posOffset>
                      </wp:positionH>
                      <wp:positionV relativeFrom="paragraph">
                        <wp:posOffset>1449070</wp:posOffset>
                      </wp:positionV>
                      <wp:extent cx="4454835" cy="2238375"/>
                      <wp:effectExtent l="0" t="0" r="22225" b="28575"/>
                      <wp:wrapNone/>
                      <wp:docPr id="12" name="Text Box 12"/>
                      <wp:cNvGraphicFramePr/>
                      <a:graphic xmlns:a="http://schemas.openxmlformats.org/drawingml/2006/main">
                        <a:graphicData uri="http://schemas.microsoft.com/office/word/2010/wordprocessingShape">
                          <wps:wsp>
                            <wps:cNvSpPr txBox="1"/>
                            <wps:spPr>
                              <a:xfrm>
                                <a:off x="0" y="0"/>
                                <a:ext cx="4454835" cy="2238375"/>
                              </a:xfrm>
                              <a:prstGeom prst="rect">
                                <a:avLst/>
                              </a:prstGeom>
                              <a:solidFill>
                                <a:schemeClr val="lt1"/>
                              </a:solidFill>
                              <a:ln w="6350">
                                <a:solidFill>
                                  <a:prstClr val="black"/>
                                </a:solidFill>
                              </a:ln>
                            </wps:spPr>
                            <wps:txbx>
                              <w:txbxContent>
                                <w:p w14:paraId="553EF0CB" w14:textId="265036C7" w:rsidR="00592497" w:rsidRDefault="00EB0D1E" w:rsidP="00D673DC">
                                  <w:r w:rsidRPr="00EB0D1E">
                                    <w:rPr>
                                      <w:b/>
                                      <w:u w:val="single"/>
                                    </w:rPr>
                                    <w:t>Important Information</w:t>
                                  </w:r>
                                  <w:r w:rsidR="00E24A5A">
                                    <w:rPr>
                                      <w:b/>
                                      <w:u w:val="single"/>
                                    </w:rPr>
                                    <w:t xml:space="preserve"> </w:t>
                                  </w:r>
                                  <w:r>
                                    <w:t>Please print and complete this entry form. All forms m</w:t>
                                  </w:r>
                                  <w:r w:rsidR="00592497">
                                    <w:t>ay be</w:t>
                                  </w:r>
                                  <w:r>
                                    <w:t xml:space="preserve"> emailed to </w:t>
                                  </w:r>
                                  <w:hyperlink r:id="rId16" w:history="1">
                                    <w:r w:rsidRPr="005B4D9C">
                                      <w:rPr>
                                        <w:rStyle w:val="Hyperlink"/>
                                        <w:b/>
                                        <w:bCs/>
                                        <w:color w:val="FF0000"/>
                                      </w:rPr>
                                      <w:t>oneillsfoylecup@gmail.com</w:t>
                                    </w:r>
                                  </w:hyperlink>
                                  <w:r>
                                    <w:t xml:space="preserve"> </w:t>
                                  </w:r>
                                </w:p>
                                <w:p w14:paraId="5DA1D2E1" w14:textId="77777777" w:rsidR="00592497" w:rsidRDefault="00D673DC" w:rsidP="00D673DC">
                                  <w:pPr>
                                    <w:rPr>
                                      <w:b/>
                                      <w:bCs/>
                                      <w:u w:val="single"/>
                                    </w:rPr>
                                  </w:pPr>
                                  <w:r>
                                    <w:t xml:space="preserve"> </w:t>
                                  </w:r>
                                  <w:r w:rsidR="00EB0D1E" w:rsidRPr="00592497">
                                    <w:rPr>
                                      <w:b/>
                                      <w:bCs/>
                                      <w:u w:val="single"/>
                                    </w:rPr>
                                    <w:t>Entry Fee</w:t>
                                  </w:r>
                                  <w:r w:rsidRPr="00592497">
                                    <w:rPr>
                                      <w:b/>
                                      <w:bCs/>
                                      <w:u w:val="single"/>
                                    </w:rPr>
                                    <w:t xml:space="preserve"> for</w:t>
                                  </w:r>
                                  <w:r w:rsidR="00EB0D1E" w:rsidRPr="00592497">
                                    <w:rPr>
                                      <w:b/>
                                      <w:bCs/>
                                      <w:u w:val="single"/>
                                    </w:rPr>
                                    <w:t xml:space="preserve"> </w:t>
                                  </w:r>
                                  <w:r w:rsidRPr="00592497">
                                    <w:rPr>
                                      <w:b/>
                                      <w:bCs/>
                                      <w:u w:val="single"/>
                                    </w:rPr>
                                    <w:t>all Age groups</w:t>
                                  </w:r>
                                  <w:r w:rsidR="00592497" w:rsidRPr="00592497">
                                    <w:rPr>
                                      <w:b/>
                                      <w:bCs/>
                                      <w:u w:val="single"/>
                                    </w:rPr>
                                    <w:t xml:space="preserve"> of</w:t>
                                  </w:r>
                                  <w:r w:rsidRPr="00592497">
                                    <w:rPr>
                                      <w:b/>
                                      <w:bCs/>
                                      <w:u w:val="single"/>
                                    </w:rPr>
                                    <w:t xml:space="preserve"> £175.00</w:t>
                                  </w:r>
                                  <w:r w:rsidR="00592497">
                                    <w:rPr>
                                      <w:b/>
                                      <w:bCs/>
                                      <w:u w:val="single"/>
                                    </w:rPr>
                                    <w:t xml:space="preserve"> </w:t>
                                  </w:r>
                                  <w:r>
                                    <w:rPr>
                                      <w:b/>
                                    </w:rPr>
                                    <w:t xml:space="preserve">Sterling </w:t>
                                  </w:r>
                                  <w:r w:rsidR="00E24A5A" w:rsidRPr="00D673DC">
                                    <w:rPr>
                                      <w:b/>
                                      <w:bCs/>
                                    </w:rPr>
                                    <w:t>Cheques payable to Foyle Cup</w:t>
                                  </w:r>
                                  <w:r>
                                    <w:rPr>
                                      <w:b/>
                                      <w:bCs/>
                                    </w:rPr>
                                    <w:t xml:space="preserve"> can be posted </w:t>
                                  </w:r>
                                  <w:r w:rsidRPr="00D673DC">
                                    <w:rPr>
                                      <w:b/>
                                      <w:bCs/>
                                    </w:rPr>
                                    <w:t>to</w:t>
                                  </w:r>
                                  <w:r>
                                    <w:rPr>
                                      <w:b/>
                                      <w:bCs/>
                                    </w:rPr>
                                    <w:t>:</w:t>
                                  </w:r>
                                  <w:r w:rsidR="00592497">
                                    <w:rPr>
                                      <w:b/>
                                      <w:bCs/>
                                      <w:u w:val="single"/>
                                    </w:rPr>
                                    <w:t xml:space="preserve"> </w:t>
                                  </w:r>
                                </w:p>
                                <w:p w14:paraId="16BC0A31" w14:textId="4D05412A" w:rsidR="00E24A5A" w:rsidRPr="00592497" w:rsidRDefault="00E24A5A" w:rsidP="00D673DC">
                                  <w:pPr>
                                    <w:rPr>
                                      <w:b/>
                                      <w:bCs/>
                                      <w:u w:val="single"/>
                                    </w:rPr>
                                  </w:pPr>
                                  <w:r w:rsidRPr="00D673DC">
                                    <w:rPr>
                                      <w:b/>
                                      <w:bCs/>
                                    </w:rPr>
                                    <w:t>Foyle Cup</w:t>
                                  </w:r>
                                  <w:r w:rsidR="00D673DC">
                                    <w:rPr>
                                      <w:b/>
                                      <w:bCs/>
                                    </w:rPr>
                                    <w:t>, c/o</w:t>
                                  </w:r>
                                  <w:r w:rsidRPr="00D673DC">
                                    <w:rPr>
                                      <w:b/>
                                      <w:bCs/>
                                    </w:rPr>
                                    <w:t xml:space="preserve"> 8 Papworth Ave, Derry City</w:t>
                                  </w:r>
                                  <w:r w:rsidR="00D673DC">
                                    <w:rPr>
                                      <w:b/>
                                      <w:bCs/>
                                    </w:rPr>
                                    <w:t>.</w:t>
                                  </w:r>
                                  <w:r w:rsidRPr="00D673DC">
                                    <w:rPr>
                                      <w:b/>
                                      <w:bCs/>
                                    </w:rPr>
                                    <w:t xml:space="preserve"> BT488PT</w:t>
                                  </w:r>
                                </w:p>
                                <w:p w14:paraId="4E9020B3" w14:textId="4FEB7388" w:rsidR="00EB0D1E" w:rsidRPr="00E24A5A" w:rsidRDefault="00EB0D1E" w:rsidP="00E24A5A">
                                  <w:pPr>
                                    <w:pStyle w:val="ListParagraph"/>
                                    <w:ind w:left="360"/>
                                    <w:rPr>
                                      <w:b/>
                                      <w:bCs/>
                                    </w:rPr>
                                  </w:pPr>
                                  <w:r w:rsidRPr="00E24A5A">
                                    <w:rPr>
                                      <w:b/>
                                      <w:u w:val="single"/>
                                    </w:rPr>
                                    <w:t>BACS Transfer Details</w:t>
                                  </w:r>
                                  <w:r w:rsidR="00E24A5A" w:rsidRPr="00E24A5A">
                                    <w:rPr>
                                      <w:b/>
                                      <w:u w:val="single"/>
                                    </w:rPr>
                                    <w:t xml:space="preserve"> if preferred</w:t>
                                  </w:r>
                                </w:p>
                                <w:p w14:paraId="0A43429B" w14:textId="77777777" w:rsidR="00EB0D1E" w:rsidRDefault="00EB0D1E" w:rsidP="00EB0D1E">
                                  <w:pPr>
                                    <w:pStyle w:val="ListParagraph"/>
                                    <w:numPr>
                                      <w:ilvl w:val="0"/>
                                      <w:numId w:val="13"/>
                                    </w:numPr>
                                  </w:pPr>
                                  <w:r>
                                    <w:t>Account Name: Derry &amp; District Youth FA</w:t>
                                  </w:r>
                                </w:p>
                                <w:p w14:paraId="515EE40A" w14:textId="77777777" w:rsidR="00EB0D1E" w:rsidRDefault="00EB0D1E" w:rsidP="00EB0D1E">
                                  <w:pPr>
                                    <w:pStyle w:val="ListParagraph"/>
                                    <w:numPr>
                                      <w:ilvl w:val="0"/>
                                      <w:numId w:val="13"/>
                                    </w:numPr>
                                  </w:pPr>
                                  <w:proofErr w:type="spellStart"/>
                                  <w:r>
                                    <w:t>Sortcode</w:t>
                                  </w:r>
                                  <w:proofErr w:type="spellEnd"/>
                                  <w:r>
                                    <w:t>: 98 09 80 | Account No: 43900247</w:t>
                                  </w:r>
                                </w:p>
                                <w:p w14:paraId="405F2228" w14:textId="77777777" w:rsidR="00EB0D1E" w:rsidRDefault="00EB0D1E" w:rsidP="00EB0D1E">
                                  <w:pPr>
                                    <w:pStyle w:val="ListParagraph"/>
                                    <w:numPr>
                                      <w:ilvl w:val="0"/>
                                      <w:numId w:val="13"/>
                                    </w:numPr>
                                  </w:pPr>
                                  <w:r>
                                    <w:t>IBAN: GB 10ULSB98098043900247</w:t>
                                  </w:r>
                                </w:p>
                                <w:p w14:paraId="1CAE4029" w14:textId="77777777" w:rsidR="00EB0D1E" w:rsidRDefault="00EB0D1E" w:rsidP="00EB0D1E">
                                  <w:pPr>
                                    <w:pStyle w:val="ListParagraph"/>
                                    <w:numPr>
                                      <w:ilvl w:val="0"/>
                                      <w:numId w:val="13"/>
                                    </w:numPr>
                                  </w:pPr>
                                  <w:r>
                                    <w:t>IBAN BIC: ULSBGB2B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28DBD7" id="Text Box 12" o:spid="_x0000_s1031" type="#_x0000_t202" style="position:absolute;margin-left:-1.55pt;margin-top:114.1pt;width:350.75pt;height:176.25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" fillcolor="white [3201]" strokeweight=".5pt">
                      <v:textbox>
                        <w:txbxContent>
                          <w:p w14:paraId="553EF0CB" w14:textId="265036C7" w:rsidR="00592497" w:rsidRDefault="00EB0D1E" w:rsidP="00D673DC">
                            <w:r w:rsidRPr="00EB0D1E">
                              <w:rPr>
                                <w:b/>
                                <w:u w:val="single"/>
                              </w:rPr>
                              <w:t>Important Information</w:t>
                            </w:r>
                            <w:r w:rsidR="00E24A5A">
                              <w:rPr>
                                <w:b/>
                                <w:u w:val="single"/>
                              </w:rPr>
                              <w:t xml:space="preserve"> </w:t>
                            </w:r>
                            <w:r>
                              <w:t>Please print and complete this entry form. All forms m</w:t>
                            </w:r>
                            <w:r w:rsidR="00592497">
                              <w:t>ay be</w:t>
                            </w:r>
                            <w:r>
                              <w:t xml:space="preserve"> emailed to </w:t>
                            </w:r>
                            <w:hyperlink r:id="rId17" w:history="1">
                              <w:r w:rsidRPr="005B4D9C">
                                <w:rPr>
                                  <w:rStyle w:val="Hyperlink"/>
                                  <w:b/>
                                  <w:bCs/>
                                  <w:color w:val="FF0000"/>
                                </w:rPr>
                                <w:t>oneillsfoylecup@gmail.com</w:t>
                              </w:r>
                            </w:hyperlink>
                            <w:r>
                              <w:t xml:space="preserve"> </w:t>
                            </w:r>
                          </w:p>
                          <w:p w14:paraId="5DA1D2E1" w14:textId="77777777" w:rsidR="00592497" w:rsidRDefault="00D673DC" w:rsidP="00D673DC">
                            <w:pPr>
                              <w:rPr>
                                <w:b/>
                                <w:bCs/>
                                <w:u w:val="single"/>
                              </w:rPr>
                            </w:pPr>
                            <w:r>
                              <w:t xml:space="preserve"> </w:t>
                            </w:r>
                            <w:r w:rsidR="00EB0D1E" w:rsidRPr="00592497">
                              <w:rPr>
                                <w:b/>
                                <w:bCs/>
                                <w:u w:val="single"/>
                              </w:rPr>
                              <w:t>Entry Fee</w:t>
                            </w:r>
                            <w:r w:rsidRPr="00592497">
                              <w:rPr>
                                <w:b/>
                                <w:bCs/>
                                <w:u w:val="single"/>
                              </w:rPr>
                              <w:t xml:space="preserve"> for</w:t>
                            </w:r>
                            <w:r w:rsidR="00EB0D1E" w:rsidRPr="00592497">
                              <w:rPr>
                                <w:b/>
                                <w:bCs/>
                                <w:u w:val="single"/>
                              </w:rPr>
                              <w:t xml:space="preserve"> </w:t>
                            </w:r>
                            <w:r w:rsidRPr="00592497">
                              <w:rPr>
                                <w:b/>
                                <w:bCs/>
                                <w:u w:val="single"/>
                              </w:rPr>
                              <w:t>all Age groups</w:t>
                            </w:r>
                            <w:r w:rsidR="00592497" w:rsidRPr="00592497">
                              <w:rPr>
                                <w:b/>
                                <w:bCs/>
                                <w:u w:val="single"/>
                              </w:rPr>
                              <w:t xml:space="preserve"> of</w:t>
                            </w:r>
                            <w:r w:rsidRPr="00592497">
                              <w:rPr>
                                <w:b/>
                                <w:bCs/>
                                <w:u w:val="single"/>
                              </w:rPr>
                              <w:t xml:space="preserve"> £175.00</w:t>
                            </w:r>
                            <w:r w:rsidR="00592497">
                              <w:rPr>
                                <w:b/>
                                <w:bCs/>
                                <w:u w:val="single"/>
                              </w:rPr>
                              <w:t xml:space="preserve"> </w:t>
                            </w:r>
                            <w:r>
                              <w:rPr>
                                <w:b/>
                              </w:rPr>
                              <w:t xml:space="preserve">Sterling </w:t>
                            </w:r>
                            <w:r w:rsidR="00E24A5A" w:rsidRPr="00D673DC">
                              <w:rPr>
                                <w:b/>
                                <w:bCs/>
                              </w:rPr>
                              <w:t>Cheques payable to Foyle Cup</w:t>
                            </w:r>
                            <w:r>
                              <w:rPr>
                                <w:b/>
                                <w:bCs/>
                              </w:rPr>
                              <w:t xml:space="preserve"> can be posted </w:t>
                            </w:r>
                            <w:r w:rsidRPr="00D673DC">
                              <w:rPr>
                                <w:b/>
                                <w:bCs/>
                              </w:rPr>
                              <w:t>to</w:t>
                            </w:r>
                            <w:r>
                              <w:rPr>
                                <w:b/>
                                <w:bCs/>
                              </w:rPr>
                              <w:t>:</w:t>
                            </w:r>
                            <w:r w:rsidR="00592497">
                              <w:rPr>
                                <w:b/>
                                <w:bCs/>
                                <w:u w:val="single"/>
                              </w:rPr>
                              <w:t xml:space="preserve"> </w:t>
                            </w:r>
                          </w:p>
                          <w:p w14:paraId="16BC0A31" w14:textId="4D05412A" w:rsidR="00E24A5A" w:rsidRPr="00592497" w:rsidRDefault="00E24A5A" w:rsidP="00D673DC">
                            <w:pPr>
                              <w:rPr>
                                <w:b/>
                                <w:bCs/>
                                <w:u w:val="single"/>
                              </w:rPr>
                            </w:pPr>
                            <w:r w:rsidRPr="00D673DC">
                              <w:rPr>
                                <w:b/>
                                <w:bCs/>
                              </w:rPr>
                              <w:t>Foyle Cup</w:t>
                            </w:r>
                            <w:r w:rsidR="00D673DC">
                              <w:rPr>
                                <w:b/>
                                <w:bCs/>
                              </w:rPr>
                              <w:t>, c/o</w:t>
                            </w:r>
                            <w:r w:rsidRPr="00D673DC">
                              <w:rPr>
                                <w:b/>
                                <w:bCs/>
                              </w:rPr>
                              <w:t xml:space="preserve"> 8 Papworth Ave, Derry City</w:t>
                            </w:r>
                            <w:r w:rsidR="00D673DC">
                              <w:rPr>
                                <w:b/>
                                <w:bCs/>
                              </w:rPr>
                              <w:t>.</w:t>
                            </w:r>
                            <w:r w:rsidRPr="00D673DC">
                              <w:rPr>
                                <w:b/>
                                <w:bCs/>
                              </w:rPr>
                              <w:t xml:space="preserve"> BT488PT</w:t>
                            </w:r>
                          </w:p>
                          <w:p w14:paraId="4E9020B3" w14:textId="4FEB7388" w:rsidR="00EB0D1E" w:rsidRPr="00E24A5A" w:rsidRDefault="00EB0D1E" w:rsidP="00E24A5A">
                            <w:pPr>
                              <w:pStyle w:val="ListParagraph"/>
                              <w:ind w:left="360"/>
                              <w:rPr>
                                <w:b/>
                                <w:bCs/>
                              </w:rPr>
                            </w:pPr>
                            <w:r w:rsidRPr="00E24A5A">
                              <w:rPr>
                                <w:b/>
                                <w:u w:val="single"/>
                              </w:rPr>
                              <w:t>BACS Transfer Details</w:t>
                            </w:r>
                            <w:r w:rsidR="00E24A5A" w:rsidRPr="00E24A5A">
                              <w:rPr>
                                <w:b/>
                                <w:u w:val="single"/>
                              </w:rPr>
                              <w:t xml:space="preserve"> if preferred</w:t>
                            </w:r>
                          </w:p>
                          <w:p w14:paraId="0A43429B" w14:textId="77777777" w:rsidR="00EB0D1E" w:rsidRDefault="00EB0D1E" w:rsidP="00EB0D1E">
                            <w:pPr>
                              <w:pStyle w:val="ListParagraph"/>
                              <w:numPr>
                                <w:ilvl w:val="0"/>
                                <w:numId w:val="13"/>
                              </w:numPr>
                            </w:pPr>
                            <w:r>
                              <w:t>Account Name: Derry &amp; District Youth FA</w:t>
                            </w:r>
                          </w:p>
                          <w:p w14:paraId="515EE40A" w14:textId="77777777" w:rsidR="00EB0D1E" w:rsidRDefault="00EB0D1E" w:rsidP="00EB0D1E">
                            <w:pPr>
                              <w:pStyle w:val="ListParagraph"/>
                              <w:numPr>
                                <w:ilvl w:val="0"/>
                                <w:numId w:val="13"/>
                              </w:numPr>
                            </w:pPr>
                            <w:proofErr w:type="spellStart"/>
                            <w:r>
                              <w:t>Sortcode</w:t>
                            </w:r>
                            <w:proofErr w:type="spellEnd"/>
                            <w:r>
                              <w:t>: 98 09 80 | Account No: 43900247</w:t>
                            </w:r>
                          </w:p>
                          <w:p w14:paraId="405F2228" w14:textId="77777777" w:rsidR="00EB0D1E" w:rsidRDefault="00EB0D1E" w:rsidP="00EB0D1E">
                            <w:pPr>
                              <w:pStyle w:val="ListParagraph"/>
                              <w:numPr>
                                <w:ilvl w:val="0"/>
                                <w:numId w:val="13"/>
                              </w:numPr>
                            </w:pPr>
                            <w:r>
                              <w:t>IBAN: GB 10ULSB98098043900247</w:t>
                            </w:r>
                          </w:p>
                          <w:p w14:paraId="1CAE4029" w14:textId="77777777" w:rsidR="00EB0D1E" w:rsidRDefault="00EB0D1E" w:rsidP="00EB0D1E">
                            <w:pPr>
                              <w:pStyle w:val="ListParagraph"/>
                              <w:numPr>
                                <w:ilvl w:val="0"/>
                                <w:numId w:val="13"/>
                              </w:numPr>
                            </w:pPr>
                            <w:r>
                              <w:t>IBAN BIC: ULSBGB2B</w:t>
                            </w:r>
                          </w:p>
                        </w:txbxContent>
                      </v:textbox>
                      <w10:wrap anchorx="margin"/>
                    </v:shape>
                  </w:pict>
                </mc:Fallback>
              </mc:AlternateContent>
            </w:r>
          </w:p>
        </w:tc>
        <w:tc>
          <w:tcPr>
            <w:tcW w:w="5353" w:type="dxa"/>
            <w:gridSpan w:val="3"/>
            <w:vMerge/>
            <w:tcMar>
              <w:top w:w="29" w:type="dxa"/>
              <w:left w:w="29" w:type="dxa"/>
              <w:bottom w:w="29" w:type="dxa"/>
              <w:right w:w="29" w:type="dxa"/>
            </w:tcMar>
          </w:tcPr>
          <w:p w14:paraId="003C5BE2" w14:textId="77777777" w:rsidR="009D1198" w:rsidRPr="007D76D9" w:rsidRDefault="009D1198" w:rsidP="007D76D9"/>
        </w:tc>
        <w:tc>
          <w:tcPr>
            <w:tcW w:w="4636" w:type="dxa"/>
            <w:vAlign w:val="center"/>
          </w:tcPr>
          <w:p w14:paraId="269D9C75" w14:textId="77777777" w:rsidR="009D1198" w:rsidRPr="0000140F" w:rsidRDefault="00000000" w:rsidP="0000140F">
            <w:pPr>
              <w:pStyle w:val="ContactInfo"/>
            </w:pPr>
            <w:sdt>
              <w:sdtPr>
                <w:id w:val="-344324789"/>
                <w:placeholder>
                  <w:docPart w:val="9E35F4A48E774264AB0250FEB8F195AE"/>
                </w:placeholder>
                <w:temporary/>
                <w:showingPlcHdr/>
                <w15:appearance w15:val="hidden"/>
                <w:text w:multiLine="1"/>
              </w:sdtPr>
              <w:sdtContent>
                <w:r w:rsidR="009D1198" w:rsidRPr="0000140F">
                  <w:t>Stree Address</w:t>
                </w:r>
              </w:sdtContent>
            </w:sdt>
          </w:p>
          <w:p w14:paraId="0788068E" w14:textId="77777777" w:rsidR="009D1198" w:rsidRPr="0000140F" w:rsidRDefault="00000000" w:rsidP="0000140F">
            <w:pPr>
              <w:pStyle w:val="ContactInfo"/>
            </w:pPr>
            <w:sdt>
              <w:sdtPr>
                <w:id w:val="-1037271962"/>
                <w:placeholder>
                  <w:docPart w:val="8EFA1B41A647431EADCEFC58D54575C6"/>
                </w:placeholder>
                <w:temporary/>
                <w:showingPlcHdr/>
                <w15:appearance w15:val="hidden"/>
                <w:text w:multiLine="1"/>
              </w:sdtPr>
              <w:sdtContent>
                <w:r w:rsidR="009D1198" w:rsidRPr="0000140F">
                  <w:t>City, ST  ZIP Code</w:t>
                </w:r>
              </w:sdtContent>
            </w:sdt>
          </w:p>
          <w:p w14:paraId="0870337B" w14:textId="77777777" w:rsidR="009D1198" w:rsidRPr="0000140F" w:rsidRDefault="00000000" w:rsidP="0000140F">
            <w:pPr>
              <w:pStyle w:val="ContactInfo"/>
            </w:pPr>
            <w:sdt>
              <w:sdtPr>
                <w:id w:val="-1234154151"/>
                <w:placeholder>
                  <w:docPart w:val="E6422AADCE81408D8CA8BAC6D8D4C5DA"/>
                </w:placeholder>
                <w:showingPlcHdr/>
                <w15:appearance w15:val="hidden"/>
              </w:sdtPr>
              <w:sdtContent>
                <w:r w:rsidR="009D1198" w:rsidRPr="0000140F">
                  <w:rPr>
                    <w:rStyle w:val="PlaceholderText"/>
                    <w:rFonts w:eastAsiaTheme="minorHAnsi"/>
                    <w:color w:val="FFFFFF" w:themeColor="background1"/>
                  </w:rPr>
                  <w:t>Phone Number</w:t>
                </w:r>
              </w:sdtContent>
            </w:sdt>
          </w:p>
          <w:p w14:paraId="5373AA82" w14:textId="77777777" w:rsidR="009D1198" w:rsidRPr="007D76D9" w:rsidRDefault="00000000" w:rsidP="0000140F">
            <w:pPr>
              <w:pStyle w:val="ContactInfo"/>
            </w:pPr>
            <w:sdt>
              <w:sdtPr>
                <w:id w:val="-162316644"/>
                <w:placeholder>
                  <w:docPart w:val="23E1AF14890544F9971C569BD3E01A52"/>
                </w:placeholder>
                <w:temporary/>
                <w:showingPlcHdr/>
                <w15:appearance w15:val="hidden"/>
              </w:sdtPr>
              <w:sdtContent>
                <w:r w:rsidR="009D1198" w:rsidRPr="0000140F">
                  <w:rPr>
                    <w:rStyle w:val="PlaceholderText"/>
                    <w:rFonts w:eastAsiaTheme="minorHAnsi"/>
                    <w:color w:val="FFFFFF" w:themeColor="background1"/>
                  </w:rPr>
                  <w:t>Fax Number</w:t>
                </w:r>
              </w:sdtContent>
            </w:sdt>
          </w:p>
        </w:tc>
      </w:tr>
      <w:tr w:rsidR="009D1198" w:rsidRPr="007D76D9" w14:paraId="09B87749" w14:textId="77777777" w:rsidTr="00283EEA">
        <w:trPr>
          <w:trHeight w:val="141"/>
          <w:jc w:val="center"/>
        </w:trPr>
        <w:tc>
          <w:tcPr>
            <w:tcW w:w="4578" w:type="dxa"/>
            <w:vMerge/>
          </w:tcPr>
          <w:p w14:paraId="0312151A" w14:textId="77777777" w:rsidR="009D1198" w:rsidRPr="007D76D9" w:rsidRDefault="009D1198" w:rsidP="007D76D9"/>
        </w:tc>
        <w:tc>
          <w:tcPr>
            <w:tcW w:w="5353" w:type="dxa"/>
            <w:gridSpan w:val="3"/>
            <w:vMerge/>
          </w:tcPr>
          <w:p w14:paraId="67C0350C" w14:textId="77777777" w:rsidR="009D1198" w:rsidRPr="007D76D9" w:rsidRDefault="009D1198" w:rsidP="007D76D9"/>
        </w:tc>
        <w:tc>
          <w:tcPr>
            <w:tcW w:w="4636" w:type="dxa"/>
            <w:vAlign w:val="center"/>
          </w:tcPr>
          <w:p w14:paraId="53C00CD0" w14:textId="77777777" w:rsidR="009D1198" w:rsidRPr="007D76D9" w:rsidRDefault="009D1198" w:rsidP="009D1198">
            <w:pPr>
              <w:pStyle w:val="NoSpacing"/>
              <w:rPr>
                <w:rFonts w:eastAsia="MS Gothic"/>
              </w:rPr>
            </w:pPr>
          </w:p>
        </w:tc>
      </w:tr>
    </w:tbl>
    <w:p w14:paraId="04C4D855" w14:textId="12203430" w:rsidR="00722E07" w:rsidRPr="00D4030A" w:rsidRDefault="00E24A5A">
      <w:pPr>
        <w:spacing w:after="0"/>
        <w:rPr>
          <w:sz w:val="8"/>
        </w:rPr>
      </w:pPr>
      <w:r>
        <w:rPr>
          <w:lang w:val="en-GB" w:eastAsia="en-GB"/>
        </w:rPr>
        <mc:AlternateContent>
          <mc:Choice Requires="wps">
            <w:drawing>
              <wp:anchor distT="0" distB="0" distL="114300" distR="114300" simplePos="0" relativeHeight="251667456" behindDoc="0" locked="0" layoutInCell="1" allowOverlap="1" wp14:anchorId="32475334" wp14:editId="3D44DC77">
                <wp:simplePos x="0" y="0"/>
                <wp:positionH relativeFrom="margin">
                  <wp:posOffset>4638675</wp:posOffset>
                </wp:positionH>
                <wp:positionV relativeFrom="paragraph">
                  <wp:posOffset>27940</wp:posOffset>
                </wp:positionV>
                <wp:extent cx="4656455" cy="2257425"/>
                <wp:effectExtent l="0" t="0" r="10795" b="28575"/>
                <wp:wrapNone/>
                <wp:docPr id="7" name="Text Box 7"/>
                <wp:cNvGraphicFramePr/>
                <a:graphic xmlns:a="http://schemas.openxmlformats.org/drawingml/2006/main">
                  <a:graphicData uri="http://schemas.microsoft.com/office/word/2010/wordprocessingShape">
                    <wps:wsp>
                      <wps:cNvSpPr txBox="1"/>
                      <wps:spPr>
                        <a:xfrm>
                          <a:off x="0" y="0"/>
                          <a:ext cx="4656455" cy="2257425"/>
                        </a:xfrm>
                        <a:prstGeom prst="rect">
                          <a:avLst/>
                        </a:prstGeom>
                        <a:solidFill>
                          <a:schemeClr val="lt1"/>
                        </a:solidFill>
                        <a:ln w="19050">
                          <a:solidFill>
                            <a:prstClr val="black"/>
                          </a:solidFill>
                          <a:prstDash val="sysDot"/>
                        </a:ln>
                      </wps:spPr>
                      <wps:txbx>
                        <w:txbxContent>
                          <w:p w14:paraId="78E4C4F8" w14:textId="77777777" w:rsidR="00A302D1" w:rsidRPr="00A302D1" w:rsidRDefault="00A302D1">
                            <w:pPr>
                              <w:rPr>
                                <w:rFonts w:asciiTheme="majorHAnsi" w:hAnsiTheme="majorHAnsi"/>
                                <w:b/>
                                <w:color w:val="A5300F" w:themeColor="accent1"/>
                                <w:sz w:val="32"/>
                              </w:rPr>
                            </w:pPr>
                            <w:r w:rsidRPr="00A302D1">
                              <w:rPr>
                                <w:rFonts w:asciiTheme="majorHAnsi" w:hAnsiTheme="majorHAnsi"/>
                                <w:b/>
                                <w:color w:val="A5300F" w:themeColor="accent1"/>
                                <w:sz w:val="32"/>
                              </w:rPr>
                              <w:t>Boys Section — Mini Soccer</w:t>
                            </w:r>
                          </w:p>
                          <w:tbl>
                            <w:tblPr>
                              <w:tblStyle w:val="TableGrid"/>
                              <w:tblW w:w="0" w:type="auto"/>
                              <w:tblLook w:val="04A0" w:firstRow="1" w:lastRow="0" w:firstColumn="1" w:lastColumn="0" w:noHBand="0" w:noVBand="1"/>
                            </w:tblPr>
                            <w:tblGrid>
                              <w:gridCol w:w="1739"/>
                              <w:gridCol w:w="1790"/>
                              <w:gridCol w:w="1728"/>
                              <w:gridCol w:w="1763"/>
                            </w:tblGrid>
                            <w:tr w:rsidR="00A302D1" w14:paraId="08816677" w14:textId="77777777" w:rsidTr="00A302D1">
                              <w:trPr>
                                <w:trHeight w:val="227"/>
                              </w:trPr>
                              <w:tc>
                                <w:tcPr>
                                  <w:tcW w:w="2035" w:type="dxa"/>
                                  <w:shd w:val="clear" w:color="auto" w:fill="EAEAEA" w:themeFill="text2" w:themeFillTint="1A"/>
                                  <w:vAlign w:val="center"/>
                                </w:tcPr>
                                <w:p w14:paraId="7B654C89" w14:textId="77777777" w:rsidR="00A302D1" w:rsidRPr="00A302D1" w:rsidRDefault="00A302D1" w:rsidP="00D9737C">
                                  <w:pPr>
                                    <w:contextualSpacing/>
                                    <w:jc w:val="center"/>
                                    <w:rPr>
                                      <w:rFonts w:ascii="Arial" w:hAnsi="Arial"/>
                                      <w:b/>
                                      <w:color w:val="A5300F" w:themeColor="accent1"/>
                                      <w:sz w:val="20"/>
                                    </w:rPr>
                                  </w:pPr>
                                  <w:r w:rsidRPr="00A302D1">
                                    <w:rPr>
                                      <w:rFonts w:ascii="Arial" w:hAnsi="Arial"/>
                                      <w:b/>
                                      <w:color w:val="A5300F" w:themeColor="accent1"/>
                                      <w:sz w:val="20"/>
                                    </w:rPr>
                                    <w:t>Format</w:t>
                                  </w:r>
                                </w:p>
                              </w:tc>
                              <w:tc>
                                <w:tcPr>
                                  <w:tcW w:w="2037" w:type="dxa"/>
                                  <w:shd w:val="clear" w:color="auto" w:fill="EAEAEA" w:themeFill="text2" w:themeFillTint="1A"/>
                                  <w:vAlign w:val="center"/>
                                </w:tcPr>
                                <w:p w14:paraId="78361A14" w14:textId="77777777" w:rsidR="00A302D1" w:rsidRPr="00A302D1" w:rsidRDefault="00A302D1" w:rsidP="00D9737C">
                                  <w:pPr>
                                    <w:contextualSpacing/>
                                    <w:jc w:val="center"/>
                                    <w:rPr>
                                      <w:rFonts w:ascii="Arial" w:hAnsi="Arial"/>
                                      <w:b/>
                                      <w:color w:val="A5300F" w:themeColor="accent1"/>
                                      <w:sz w:val="20"/>
                                    </w:rPr>
                                  </w:pPr>
                                  <w:r w:rsidRPr="00A302D1">
                                    <w:rPr>
                                      <w:rFonts w:ascii="Arial" w:hAnsi="Arial"/>
                                      <w:b/>
                                      <w:color w:val="A5300F" w:themeColor="accent1"/>
                                      <w:sz w:val="20"/>
                                    </w:rPr>
                                    <w:t>Age Category</w:t>
                                  </w:r>
                                </w:p>
                              </w:tc>
                              <w:tc>
                                <w:tcPr>
                                  <w:tcW w:w="2035" w:type="dxa"/>
                                  <w:shd w:val="clear" w:color="auto" w:fill="EAEAEA" w:themeFill="text2" w:themeFillTint="1A"/>
                                  <w:vAlign w:val="center"/>
                                </w:tcPr>
                                <w:p w14:paraId="4E936A46" w14:textId="77777777" w:rsidR="00A302D1" w:rsidRPr="00A302D1" w:rsidRDefault="00A302D1" w:rsidP="00D9737C">
                                  <w:pPr>
                                    <w:contextualSpacing/>
                                    <w:jc w:val="center"/>
                                    <w:rPr>
                                      <w:rFonts w:ascii="Arial" w:hAnsi="Arial"/>
                                      <w:b/>
                                      <w:color w:val="A5300F" w:themeColor="accent1"/>
                                      <w:sz w:val="20"/>
                                    </w:rPr>
                                  </w:pPr>
                                  <w:r w:rsidRPr="00A302D1">
                                    <w:rPr>
                                      <w:rFonts w:ascii="Arial" w:hAnsi="Arial"/>
                                      <w:b/>
                                      <w:color w:val="A5300F" w:themeColor="accent1"/>
                                      <w:sz w:val="20"/>
                                    </w:rPr>
                                    <w:t>Days / Teams</w:t>
                                  </w:r>
                                </w:p>
                              </w:tc>
                              <w:tc>
                                <w:tcPr>
                                  <w:tcW w:w="2036" w:type="dxa"/>
                                  <w:shd w:val="clear" w:color="auto" w:fill="EAEAEA" w:themeFill="text2" w:themeFillTint="1A"/>
                                  <w:vAlign w:val="center"/>
                                </w:tcPr>
                                <w:p w14:paraId="0860E6C2" w14:textId="77777777" w:rsidR="00A302D1" w:rsidRPr="00A302D1" w:rsidRDefault="00A302D1" w:rsidP="00D9737C">
                                  <w:pPr>
                                    <w:contextualSpacing/>
                                    <w:jc w:val="center"/>
                                    <w:rPr>
                                      <w:rFonts w:ascii="Arial" w:hAnsi="Arial"/>
                                      <w:b/>
                                      <w:color w:val="A5300F" w:themeColor="accent1"/>
                                      <w:sz w:val="20"/>
                                    </w:rPr>
                                  </w:pPr>
                                  <w:r w:rsidRPr="00A302D1">
                                    <w:rPr>
                                      <w:rFonts w:ascii="Arial" w:hAnsi="Arial"/>
                                      <w:b/>
                                      <w:color w:val="A5300F" w:themeColor="accent1"/>
                                      <w:sz w:val="20"/>
                                    </w:rPr>
                                    <w:t>Please Tick to Confirm Entry</w:t>
                                  </w:r>
                                </w:p>
                              </w:tc>
                            </w:tr>
                            <w:tr w:rsidR="00A302D1" w14:paraId="6373E139" w14:textId="77777777" w:rsidTr="00A302D1">
                              <w:trPr>
                                <w:trHeight w:val="303"/>
                              </w:trPr>
                              <w:tc>
                                <w:tcPr>
                                  <w:tcW w:w="2035" w:type="dxa"/>
                                  <w:vAlign w:val="center"/>
                                </w:tcPr>
                                <w:p w14:paraId="6744895E" w14:textId="77777777" w:rsidR="00A302D1" w:rsidRPr="005B4D9C" w:rsidRDefault="00A302D1" w:rsidP="00D9737C">
                                  <w:pPr>
                                    <w:contextualSpacing/>
                                    <w:jc w:val="center"/>
                                    <w:rPr>
                                      <w:rFonts w:ascii="Arial" w:hAnsi="Arial"/>
                                      <w:sz w:val="18"/>
                                      <w:szCs w:val="18"/>
                                    </w:rPr>
                                  </w:pPr>
                                  <w:r w:rsidRPr="005B4D9C">
                                    <w:rPr>
                                      <w:rFonts w:ascii="Arial" w:hAnsi="Arial"/>
                                      <w:sz w:val="18"/>
                                      <w:szCs w:val="18"/>
                                    </w:rPr>
                                    <w:t>7aside (2018)</w:t>
                                  </w:r>
                                </w:p>
                              </w:tc>
                              <w:tc>
                                <w:tcPr>
                                  <w:tcW w:w="2037" w:type="dxa"/>
                                  <w:vAlign w:val="center"/>
                                </w:tcPr>
                                <w:p w14:paraId="4B56C672" w14:textId="77777777" w:rsidR="00A302D1" w:rsidRPr="005B4D9C" w:rsidRDefault="00A302D1" w:rsidP="00D9737C">
                                  <w:pPr>
                                    <w:contextualSpacing/>
                                    <w:jc w:val="center"/>
                                    <w:rPr>
                                      <w:rFonts w:ascii="Arial" w:hAnsi="Arial"/>
                                      <w:sz w:val="18"/>
                                      <w:szCs w:val="18"/>
                                    </w:rPr>
                                  </w:pPr>
                                  <w:r w:rsidRPr="005B4D9C">
                                    <w:rPr>
                                      <w:rFonts w:ascii="Arial" w:hAnsi="Arial"/>
                                      <w:sz w:val="18"/>
                                      <w:szCs w:val="18"/>
                                    </w:rPr>
                                    <w:t>Under 8 Mini</w:t>
                                  </w:r>
                                </w:p>
                              </w:tc>
                              <w:tc>
                                <w:tcPr>
                                  <w:tcW w:w="2035" w:type="dxa"/>
                                  <w:vAlign w:val="center"/>
                                </w:tcPr>
                                <w:p w14:paraId="5B07E173"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Mon-Friday</w:t>
                                  </w:r>
                                </w:p>
                                <w:p w14:paraId="5860D10B"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(72 Teams)</w:t>
                                  </w:r>
                                </w:p>
                              </w:tc>
                              <w:tc>
                                <w:tcPr>
                                  <w:tcW w:w="2036" w:type="dxa"/>
                                  <w:vAlign w:val="center"/>
                                </w:tcPr>
                                <w:p w14:paraId="15406BCA" w14:textId="77777777" w:rsidR="00A302D1" w:rsidRPr="00A302D1" w:rsidRDefault="00A302D1" w:rsidP="00D9737C">
                                  <w:pPr>
                                    <w:contextualSpacing/>
                                    <w:jc w:val="center"/>
                                    <w:rPr>
                                      <w:rFonts w:ascii="Arial" w:hAnsi="Arial"/>
                                      <w:sz w:val="20"/>
                                    </w:rPr>
                                  </w:pPr>
                                </w:p>
                              </w:tc>
                            </w:tr>
                            <w:tr w:rsidR="00A302D1" w14:paraId="168C5072" w14:textId="77777777" w:rsidTr="00A302D1">
                              <w:trPr>
                                <w:trHeight w:val="424"/>
                              </w:trPr>
                              <w:tc>
                                <w:tcPr>
                                  <w:tcW w:w="2035" w:type="dxa"/>
                                  <w:vAlign w:val="center"/>
                                </w:tcPr>
                                <w:p w14:paraId="6F94346D" w14:textId="77777777" w:rsidR="00A302D1" w:rsidRPr="005B4D9C" w:rsidRDefault="00A302D1" w:rsidP="00D9737C">
                                  <w:pPr>
                                    <w:contextualSpacing/>
                                    <w:jc w:val="center"/>
                                    <w:rPr>
                                      <w:rFonts w:ascii="Arial" w:hAnsi="Arial"/>
                                      <w:sz w:val="18"/>
                                      <w:szCs w:val="18"/>
                                    </w:rPr>
                                  </w:pPr>
                                  <w:r w:rsidRPr="005B4D9C">
                                    <w:rPr>
                                      <w:rFonts w:ascii="Arial" w:hAnsi="Arial"/>
                                      <w:sz w:val="18"/>
                                      <w:szCs w:val="18"/>
                                    </w:rPr>
                                    <w:t>7aside (2017)</w:t>
                                  </w:r>
                                </w:p>
                              </w:tc>
                              <w:tc>
                                <w:tcPr>
                                  <w:tcW w:w="2037" w:type="dxa"/>
                                  <w:vAlign w:val="center"/>
                                </w:tcPr>
                                <w:p w14:paraId="23AC28F1" w14:textId="77777777" w:rsidR="00A302D1" w:rsidRPr="005B4D9C" w:rsidRDefault="00A302D1" w:rsidP="00D9737C">
                                  <w:pPr>
                                    <w:contextualSpacing/>
                                    <w:jc w:val="center"/>
                                    <w:rPr>
                                      <w:rFonts w:ascii="Arial" w:hAnsi="Arial"/>
                                      <w:sz w:val="18"/>
                                      <w:szCs w:val="18"/>
                                    </w:rPr>
                                  </w:pPr>
                                  <w:r w:rsidRPr="005B4D9C">
                                    <w:rPr>
                                      <w:rFonts w:ascii="Arial" w:hAnsi="Arial"/>
                                      <w:sz w:val="18"/>
                                      <w:szCs w:val="18"/>
                                    </w:rPr>
                                    <w:t>Under 9 Mini</w:t>
                                  </w:r>
                                </w:p>
                              </w:tc>
                              <w:tc>
                                <w:tcPr>
                                  <w:tcW w:w="2035" w:type="dxa"/>
                                  <w:vAlign w:val="center"/>
                                </w:tcPr>
                                <w:p w14:paraId="1EAB7C65"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Mon-Friday</w:t>
                                  </w:r>
                                </w:p>
                                <w:p w14:paraId="33CFF62D"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(72 Teams)</w:t>
                                  </w:r>
                                </w:p>
                              </w:tc>
                              <w:tc>
                                <w:tcPr>
                                  <w:tcW w:w="2036" w:type="dxa"/>
                                  <w:vAlign w:val="center"/>
                                </w:tcPr>
                                <w:p w14:paraId="4C23DAC3" w14:textId="77777777" w:rsidR="00A302D1" w:rsidRPr="00A302D1" w:rsidRDefault="00A302D1" w:rsidP="00D9737C">
                                  <w:pPr>
                                    <w:contextualSpacing/>
                                    <w:jc w:val="center"/>
                                    <w:rPr>
                                      <w:rFonts w:ascii="Arial" w:hAnsi="Arial"/>
                                      <w:sz w:val="20"/>
                                    </w:rPr>
                                  </w:pPr>
                                </w:p>
                              </w:tc>
                            </w:tr>
                            <w:tr w:rsidR="00A302D1" w14:paraId="2972F57D" w14:textId="77777777" w:rsidTr="00A302D1">
                              <w:trPr>
                                <w:trHeight w:val="415"/>
                              </w:trPr>
                              <w:tc>
                                <w:tcPr>
                                  <w:tcW w:w="2035" w:type="dxa"/>
                                  <w:vAlign w:val="center"/>
                                </w:tcPr>
                                <w:p w14:paraId="1FF6E495" w14:textId="77777777" w:rsidR="00A302D1" w:rsidRPr="005B4D9C" w:rsidRDefault="00A302D1" w:rsidP="00D9737C">
                                  <w:pPr>
                                    <w:contextualSpacing/>
                                    <w:jc w:val="center"/>
                                    <w:rPr>
                                      <w:rFonts w:ascii="Arial" w:hAnsi="Arial"/>
                                      <w:sz w:val="18"/>
                                      <w:szCs w:val="18"/>
                                    </w:rPr>
                                  </w:pPr>
                                  <w:r w:rsidRPr="005B4D9C">
                                    <w:rPr>
                                      <w:rFonts w:ascii="Arial" w:hAnsi="Arial"/>
                                      <w:sz w:val="18"/>
                                      <w:szCs w:val="18"/>
                                    </w:rPr>
                                    <w:t>7aside (2016)</w:t>
                                  </w:r>
                                </w:p>
                              </w:tc>
                              <w:tc>
                                <w:tcPr>
                                  <w:tcW w:w="2037" w:type="dxa"/>
                                  <w:vAlign w:val="center"/>
                                </w:tcPr>
                                <w:p w14:paraId="5DABE053" w14:textId="77777777" w:rsidR="00A302D1" w:rsidRPr="005B4D9C" w:rsidRDefault="00A302D1" w:rsidP="00D9737C">
                                  <w:pPr>
                                    <w:contextualSpacing/>
                                    <w:jc w:val="center"/>
                                    <w:rPr>
                                      <w:rFonts w:ascii="Arial" w:hAnsi="Arial"/>
                                      <w:sz w:val="18"/>
                                      <w:szCs w:val="18"/>
                                    </w:rPr>
                                  </w:pPr>
                                  <w:r w:rsidRPr="005B4D9C">
                                    <w:rPr>
                                      <w:rFonts w:ascii="Arial" w:hAnsi="Arial"/>
                                      <w:sz w:val="18"/>
                                      <w:szCs w:val="18"/>
                                    </w:rPr>
                                    <w:t>Under 10 Mini</w:t>
                                  </w:r>
                                </w:p>
                              </w:tc>
                              <w:tc>
                                <w:tcPr>
                                  <w:tcW w:w="2035" w:type="dxa"/>
                                  <w:vAlign w:val="center"/>
                                </w:tcPr>
                                <w:p w14:paraId="25C9B2D6"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Mon-Friday</w:t>
                                  </w:r>
                                </w:p>
                                <w:p w14:paraId="45DE77AF"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(72 Teams)</w:t>
                                  </w:r>
                                </w:p>
                              </w:tc>
                              <w:tc>
                                <w:tcPr>
                                  <w:tcW w:w="2036" w:type="dxa"/>
                                  <w:vAlign w:val="center"/>
                                </w:tcPr>
                                <w:p w14:paraId="02A25A68" w14:textId="77777777" w:rsidR="00A302D1" w:rsidRPr="00A302D1" w:rsidRDefault="00A302D1" w:rsidP="00D9737C">
                                  <w:pPr>
                                    <w:contextualSpacing/>
                                    <w:jc w:val="center"/>
                                    <w:rPr>
                                      <w:rFonts w:ascii="Arial" w:hAnsi="Arial"/>
                                      <w:sz w:val="20"/>
                                    </w:rPr>
                                  </w:pPr>
                                </w:p>
                              </w:tc>
                            </w:tr>
                            <w:tr w:rsidR="00A302D1" w14:paraId="3321AC15" w14:textId="77777777" w:rsidTr="00A302D1">
                              <w:trPr>
                                <w:trHeight w:val="424"/>
                              </w:trPr>
                              <w:tc>
                                <w:tcPr>
                                  <w:tcW w:w="2035" w:type="dxa"/>
                                  <w:vAlign w:val="center"/>
                                </w:tcPr>
                                <w:p w14:paraId="3A408E9C" w14:textId="77777777" w:rsidR="00A302D1" w:rsidRPr="005B4D9C" w:rsidRDefault="00A302D1" w:rsidP="00D9737C">
                                  <w:pPr>
                                    <w:contextualSpacing/>
                                    <w:jc w:val="center"/>
                                    <w:rPr>
                                      <w:rFonts w:ascii="Arial" w:hAnsi="Arial"/>
                                      <w:sz w:val="18"/>
                                      <w:szCs w:val="18"/>
                                    </w:rPr>
                                  </w:pPr>
                                  <w:r w:rsidRPr="005B4D9C">
                                    <w:rPr>
                                      <w:rFonts w:ascii="Arial" w:hAnsi="Arial"/>
                                      <w:sz w:val="18"/>
                                      <w:szCs w:val="18"/>
                                    </w:rPr>
                                    <w:t>9aside (2015)</w:t>
                                  </w:r>
                                </w:p>
                              </w:tc>
                              <w:tc>
                                <w:tcPr>
                                  <w:tcW w:w="2037" w:type="dxa"/>
                                  <w:vAlign w:val="center"/>
                                </w:tcPr>
                                <w:p w14:paraId="59ABCB1D" w14:textId="77777777" w:rsidR="00A302D1" w:rsidRPr="005B4D9C" w:rsidRDefault="00A302D1" w:rsidP="00D9737C">
                                  <w:pPr>
                                    <w:contextualSpacing/>
                                    <w:jc w:val="center"/>
                                    <w:rPr>
                                      <w:rFonts w:ascii="Arial" w:hAnsi="Arial"/>
                                      <w:sz w:val="18"/>
                                      <w:szCs w:val="18"/>
                                    </w:rPr>
                                  </w:pPr>
                                  <w:r w:rsidRPr="005B4D9C">
                                    <w:rPr>
                                      <w:rFonts w:ascii="Arial" w:hAnsi="Arial"/>
                                      <w:sz w:val="18"/>
                                      <w:szCs w:val="18"/>
                                    </w:rPr>
                                    <w:t>Under 11 Mini</w:t>
                                  </w:r>
                                </w:p>
                              </w:tc>
                              <w:tc>
                                <w:tcPr>
                                  <w:tcW w:w="2035" w:type="dxa"/>
                                  <w:vAlign w:val="center"/>
                                </w:tcPr>
                                <w:p w14:paraId="2E9C0C93"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Mon-Friday</w:t>
                                  </w:r>
                                </w:p>
                                <w:p w14:paraId="339B329A"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(96 Teams)</w:t>
                                  </w:r>
                                </w:p>
                              </w:tc>
                              <w:tc>
                                <w:tcPr>
                                  <w:tcW w:w="2036" w:type="dxa"/>
                                  <w:vAlign w:val="center"/>
                                </w:tcPr>
                                <w:p w14:paraId="63F1178F" w14:textId="77777777" w:rsidR="00A302D1" w:rsidRPr="00A302D1" w:rsidRDefault="00A302D1" w:rsidP="00D9737C">
                                  <w:pPr>
                                    <w:contextualSpacing/>
                                    <w:jc w:val="center"/>
                                    <w:rPr>
                                      <w:rFonts w:ascii="Arial" w:hAnsi="Arial"/>
                                      <w:sz w:val="20"/>
                                    </w:rPr>
                                  </w:pPr>
                                </w:p>
                              </w:tc>
                            </w:tr>
                            <w:tr w:rsidR="00D9737C" w14:paraId="275F2120" w14:textId="77777777" w:rsidTr="00A302D1">
                              <w:trPr>
                                <w:trHeight w:val="415"/>
                              </w:trPr>
                              <w:tc>
                                <w:tcPr>
                                  <w:tcW w:w="2035" w:type="dxa"/>
                                  <w:vAlign w:val="center"/>
                                </w:tcPr>
                                <w:p w14:paraId="2DD36105" w14:textId="77777777" w:rsidR="00A302D1" w:rsidRPr="005B4D9C" w:rsidRDefault="00D9737C" w:rsidP="00D9737C">
                                  <w:pPr>
                                    <w:contextualSpacing/>
                                    <w:jc w:val="center"/>
                                    <w:rPr>
                                      <w:rFonts w:ascii="Arial" w:hAnsi="Arial"/>
                                      <w:sz w:val="18"/>
                                      <w:szCs w:val="18"/>
                                    </w:rPr>
                                  </w:pPr>
                                  <w:r w:rsidRPr="005B4D9C">
                                    <w:rPr>
                                      <w:rFonts w:ascii="Arial" w:hAnsi="Arial"/>
                                      <w:sz w:val="18"/>
                                      <w:szCs w:val="18"/>
                                    </w:rPr>
                                    <w:t>9aside (2014</w:t>
                                  </w:r>
                                  <w:r w:rsidR="00A302D1" w:rsidRPr="005B4D9C">
                                    <w:rPr>
                                      <w:rFonts w:ascii="Arial" w:hAnsi="Arial"/>
                                      <w:sz w:val="18"/>
                                      <w:szCs w:val="18"/>
                                    </w:rPr>
                                    <w:t>)</w:t>
                                  </w:r>
                                </w:p>
                              </w:tc>
                              <w:tc>
                                <w:tcPr>
                                  <w:tcW w:w="2037" w:type="dxa"/>
                                  <w:vAlign w:val="center"/>
                                </w:tcPr>
                                <w:p w14:paraId="213DC9EB" w14:textId="77777777" w:rsidR="00A302D1" w:rsidRPr="005B4D9C" w:rsidRDefault="00A302D1" w:rsidP="00D9737C">
                                  <w:pPr>
                                    <w:contextualSpacing/>
                                    <w:jc w:val="center"/>
                                    <w:rPr>
                                      <w:rFonts w:ascii="Arial" w:hAnsi="Arial"/>
                                      <w:sz w:val="18"/>
                                      <w:szCs w:val="18"/>
                                    </w:rPr>
                                  </w:pPr>
                                  <w:r w:rsidRPr="005B4D9C">
                                    <w:rPr>
                                      <w:rFonts w:ascii="Arial" w:hAnsi="Arial"/>
                                      <w:sz w:val="18"/>
                                      <w:szCs w:val="18"/>
                                    </w:rPr>
                                    <w:t>Under 12 Mini</w:t>
                                  </w:r>
                                </w:p>
                              </w:tc>
                              <w:tc>
                                <w:tcPr>
                                  <w:tcW w:w="2035" w:type="dxa"/>
                                  <w:vAlign w:val="center"/>
                                </w:tcPr>
                                <w:p w14:paraId="5A7812B0"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Mon-Friday</w:t>
                                  </w:r>
                                </w:p>
                                <w:p w14:paraId="4B71CD5E"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(56 Teams)</w:t>
                                  </w:r>
                                </w:p>
                              </w:tc>
                              <w:tc>
                                <w:tcPr>
                                  <w:tcW w:w="2036" w:type="dxa"/>
                                  <w:vAlign w:val="center"/>
                                </w:tcPr>
                                <w:p w14:paraId="67E06A69" w14:textId="77777777" w:rsidR="00A302D1" w:rsidRPr="00A302D1" w:rsidRDefault="00A302D1" w:rsidP="00D9737C">
                                  <w:pPr>
                                    <w:contextualSpacing/>
                                    <w:jc w:val="center"/>
                                    <w:rPr>
                                      <w:rFonts w:ascii="Arial" w:hAnsi="Arial"/>
                                      <w:sz w:val="20"/>
                                    </w:rPr>
                                  </w:pPr>
                                </w:p>
                              </w:tc>
                            </w:tr>
                          </w:tbl>
                          <w:p w14:paraId="0786A072" w14:textId="77777777" w:rsidR="00A302D1" w:rsidRDefault="00A302D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475334" id="Text Box 7" o:spid="_x0000_s1032" type="#_x0000_t202" style="position:absolute;margin-left:365.25pt;margin-top:2.2pt;width:366.65pt;height:177.7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" fillcolor="white [3201]" strokeweight="1.5pt">
                <v:stroke dashstyle="1 1"/>
                <v:textbox>
                  <w:txbxContent>
                    <w:p w14:paraId="78E4C4F8" w14:textId="77777777" w:rsidR="00A302D1" w:rsidRPr="00A302D1" w:rsidRDefault="00A302D1">
                      <w:pPr>
                        <w:rPr>
                          <w:rFonts w:asciiTheme="majorHAnsi" w:hAnsiTheme="majorHAnsi"/>
                          <w:b/>
                          <w:color w:val="A5300F" w:themeColor="accent1"/>
                          <w:sz w:val="32"/>
                        </w:rPr>
                      </w:pPr>
                      <w:r w:rsidRPr="00A302D1">
                        <w:rPr>
                          <w:rFonts w:asciiTheme="majorHAnsi" w:hAnsiTheme="majorHAnsi"/>
                          <w:b/>
                          <w:color w:val="A5300F" w:themeColor="accent1"/>
                          <w:sz w:val="32"/>
                        </w:rPr>
                        <w:t>Boys Section — Mini Soccer</w:t>
                      </w:r>
                    </w:p>
                    <w:tbl>
                      <w:tblPr>
                        <w:tblStyle w:val="TableGrid"/>
                        <w:tblW w:w="0" w:type="auto"/>
                        <w:tblLook w:val="04A0" w:firstRow="1" w:lastRow="0" w:firstColumn="1" w:lastColumn="0" w:noHBand="0" w:noVBand="1"/>
                      </w:tblPr>
                      <w:tblGrid>
                        <w:gridCol w:w="1739"/>
                        <w:gridCol w:w="1790"/>
                        <w:gridCol w:w="1728"/>
                        <w:gridCol w:w="1763"/>
                      </w:tblGrid>
                      <w:tr w:rsidR="00A302D1" w14:paraId="08816677" w14:textId="77777777" w:rsidTr="00A302D1">
                        <w:trPr>
                          <w:trHeight w:val="227"/>
                        </w:trPr>
                        <w:tc>
                          <w:tcPr>
                            <w:tcW w:w="2035" w:type="dxa"/>
                            <w:shd w:val="clear" w:color="auto" w:fill="EAEAEA" w:themeFill="text2" w:themeFillTint="1A"/>
                            <w:vAlign w:val="center"/>
                          </w:tcPr>
                          <w:p w14:paraId="7B654C89" w14:textId="77777777" w:rsidR="00A302D1" w:rsidRPr="00A302D1" w:rsidRDefault="00A302D1" w:rsidP="00D9737C">
                            <w:pPr>
                              <w:contextualSpacing/>
                              <w:jc w:val="center"/>
                              <w:rPr>
                                <w:rFonts w:ascii="Arial" w:hAnsi="Arial"/>
                                <w:b/>
                                <w:color w:val="A5300F" w:themeColor="accent1"/>
                                <w:sz w:val="20"/>
                              </w:rPr>
                            </w:pPr>
                            <w:r w:rsidRPr="00A302D1">
                              <w:rPr>
                                <w:rFonts w:ascii="Arial" w:hAnsi="Arial"/>
                                <w:b/>
                                <w:color w:val="A5300F" w:themeColor="accent1"/>
                                <w:sz w:val="20"/>
                              </w:rPr>
                              <w:t>Format</w:t>
                            </w:r>
                          </w:p>
                        </w:tc>
                        <w:tc>
                          <w:tcPr>
                            <w:tcW w:w="2037" w:type="dxa"/>
                            <w:shd w:val="clear" w:color="auto" w:fill="EAEAEA" w:themeFill="text2" w:themeFillTint="1A"/>
                            <w:vAlign w:val="center"/>
                          </w:tcPr>
                          <w:p w14:paraId="78361A14" w14:textId="77777777" w:rsidR="00A302D1" w:rsidRPr="00A302D1" w:rsidRDefault="00A302D1" w:rsidP="00D9737C">
                            <w:pPr>
                              <w:contextualSpacing/>
                              <w:jc w:val="center"/>
                              <w:rPr>
                                <w:rFonts w:ascii="Arial" w:hAnsi="Arial"/>
                                <w:b/>
                                <w:color w:val="A5300F" w:themeColor="accent1"/>
                                <w:sz w:val="20"/>
                              </w:rPr>
                            </w:pPr>
                            <w:r w:rsidRPr="00A302D1">
                              <w:rPr>
                                <w:rFonts w:ascii="Arial" w:hAnsi="Arial"/>
                                <w:b/>
                                <w:color w:val="A5300F" w:themeColor="accent1"/>
                                <w:sz w:val="20"/>
                              </w:rPr>
                              <w:t>Age Category</w:t>
                            </w:r>
                          </w:p>
                        </w:tc>
                        <w:tc>
                          <w:tcPr>
                            <w:tcW w:w="2035" w:type="dxa"/>
                            <w:shd w:val="clear" w:color="auto" w:fill="EAEAEA" w:themeFill="text2" w:themeFillTint="1A"/>
                            <w:vAlign w:val="center"/>
                          </w:tcPr>
                          <w:p w14:paraId="4E936A46" w14:textId="77777777" w:rsidR="00A302D1" w:rsidRPr="00A302D1" w:rsidRDefault="00A302D1" w:rsidP="00D9737C">
                            <w:pPr>
                              <w:contextualSpacing/>
                              <w:jc w:val="center"/>
                              <w:rPr>
                                <w:rFonts w:ascii="Arial" w:hAnsi="Arial"/>
                                <w:b/>
                                <w:color w:val="A5300F" w:themeColor="accent1"/>
                                <w:sz w:val="20"/>
                              </w:rPr>
                            </w:pPr>
                            <w:r w:rsidRPr="00A302D1">
                              <w:rPr>
                                <w:rFonts w:ascii="Arial" w:hAnsi="Arial"/>
                                <w:b/>
                                <w:color w:val="A5300F" w:themeColor="accent1"/>
                                <w:sz w:val="20"/>
                              </w:rPr>
                              <w:t>Days / Teams</w:t>
                            </w:r>
                          </w:p>
                        </w:tc>
                        <w:tc>
                          <w:tcPr>
                            <w:tcW w:w="2036" w:type="dxa"/>
                            <w:shd w:val="clear" w:color="auto" w:fill="EAEAEA" w:themeFill="text2" w:themeFillTint="1A"/>
                            <w:vAlign w:val="center"/>
                          </w:tcPr>
                          <w:p w14:paraId="0860E6C2" w14:textId="77777777" w:rsidR="00A302D1" w:rsidRPr="00A302D1" w:rsidRDefault="00A302D1" w:rsidP="00D9737C">
                            <w:pPr>
                              <w:contextualSpacing/>
                              <w:jc w:val="center"/>
                              <w:rPr>
                                <w:rFonts w:ascii="Arial" w:hAnsi="Arial"/>
                                <w:b/>
                                <w:color w:val="A5300F" w:themeColor="accent1"/>
                                <w:sz w:val="20"/>
                              </w:rPr>
                            </w:pPr>
                            <w:r w:rsidRPr="00A302D1">
                              <w:rPr>
                                <w:rFonts w:ascii="Arial" w:hAnsi="Arial"/>
                                <w:b/>
                                <w:color w:val="A5300F" w:themeColor="accent1"/>
                                <w:sz w:val="20"/>
                              </w:rPr>
                              <w:t>Please Tick to Confirm Entry</w:t>
                            </w:r>
                          </w:p>
                        </w:tc>
                      </w:tr>
                      <w:tr w:rsidR="00A302D1" w14:paraId="6373E139" w14:textId="77777777" w:rsidTr="00A302D1">
                        <w:trPr>
                          <w:trHeight w:val="303"/>
                        </w:trPr>
                        <w:tc>
                          <w:tcPr>
                            <w:tcW w:w="2035" w:type="dxa"/>
                            <w:vAlign w:val="center"/>
                          </w:tcPr>
                          <w:p w14:paraId="6744895E" w14:textId="77777777" w:rsidR="00A302D1" w:rsidRPr="005B4D9C" w:rsidRDefault="00A302D1" w:rsidP="00D9737C">
                            <w:pPr>
                              <w:contextualSpacing/>
                              <w:jc w:val="center"/>
                              <w:rPr>
                                <w:rFonts w:ascii="Arial" w:hAnsi="Arial"/>
                                <w:sz w:val="18"/>
                                <w:szCs w:val="18"/>
                              </w:rPr>
                            </w:pPr>
                            <w:r w:rsidRPr="005B4D9C">
                              <w:rPr>
                                <w:rFonts w:ascii="Arial" w:hAnsi="Arial"/>
                                <w:sz w:val="18"/>
                                <w:szCs w:val="18"/>
                              </w:rPr>
                              <w:t>7aside (2018)</w:t>
                            </w:r>
                          </w:p>
                        </w:tc>
                        <w:tc>
                          <w:tcPr>
                            <w:tcW w:w="2037" w:type="dxa"/>
                            <w:vAlign w:val="center"/>
                          </w:tcPr>
                          <w:p w14:paraId="4B56C672" w14:textId="77777777" w:rsidR="00A302D1" w:rsidRPr="005B4D9C" w:rsidRDefault="00A302D1" w:rsidP="00D9737C">
                            <w:pPr>
                              <w:contextualSpacing/>
                              <w:jc w:val="center"/>
                              <w:rPr>
                                <w:rFonts w:ascii="Arial" w:hAnsi="Arial"/>
                                <w:sz w:val="18"/>
                                <w:szCs w:val="18"/>
                              </w:rPr>
                            </w:pPr>
                            <w:r w:rsidRPr="005B4D9C">
                              <w:rPr>
                                <w:rFonts w:ascii="Arial" w:hAnsi="Arial"/>
                                <w:sz w:val="18"/>
                                <w:szCs w:val="18"/>
                              </w:rPr>
                              <w:t>Under 8 Mini</w:t>
                            </w:r>
                          </w:p>
                        </w:tc>
                        <w:tc>
                          <w:tcPr>
                            <w:tcW w:w="2035" w:type="dxa"/>
                            <w:vAlign w:val="center"/>
                          </w:tcPr>
                          <w:p w14:paraId="5B07E173"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Mon-Friday</w:t>
                            </w:r>
                          </w:p>
                          <w:p w14:paraId="5860D10B"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(72 Teams)</w:t>
                            </w:r>
                          </w:p>
                        </w:tc>
                        <w:tc>
                          <w:tcPr>
                            <w:tcW w:w="2036" w:type="dxa"/>
                            <w:vAlign w:val="center"/>
                          </w:tcPr>
                          <w:p w14:paraId="15406BCA" w14:textId="77777777" w:rsidR="00A302D1" w:rsidRPr="00A302D1" w:rsidRDefault="00A302D1" w:rsidP="00D9737C">
                            <w:pPr>
                              <w:contextualSpacing/>
                              <w:jc w:val="center"/>
                              <w:rPr>
                                <w:rFonts w:ascii="Arial" w:hAnsi="Arial"/>
                                <w:sz w:val="20"/>
                              </w:rPr>
                            </w:pPr>
                          </w:p>
                        </w:tc>
                      </w:tr>
                      <w:tr w:rsidR="00A302D1" w14:paraId="168C5072" w14:textId="77777777" w:rsidTr="00A302D1">
                        <w:trPr>
                          <w:trHeight w:val="424"/>
                        </w:trPr>
                        <w:tc>
                          <w:tcPr>
                            <w:tcW w:w="2035" w:type="dxa"/>
                            <w:vAlign w:val="center"/>
                          </w:tcPr>
                          <w:p w14:paraId="6F94346D" w14:textId="77777777" w:rsidR="00A302D1" w:rsidRPr="005B4D9C" w:rsidRDefault="00A302D1" w:rsidP="00D9737C">
                            <w:pPr>
                              <w:contextualSpacing/>
                              <w:jc w:val="center"/>
                              <w:rPr>
                                <w:rFonts w:ascii="Arial" w:hAnsi="Arial"/>
                                <w:sz w:val="18"/>
                                <w:szCs w:val="18"/>
                              </w:rPr>
                            </w:pPr>
                            <w:r w:rsidRPr="005B4D9C">
                              <w:rPr>
                                <w:rFonts w:ascii="Arial" w:hAnsi="Arial"/>
                                <w:sz w:val="18"/>
                                <w:szCs w:val="18"/>
                              </w:rPr>
                              <w:t>7aside (2017)</w:t>
                            </w:r>
                          </w:p>
                        </w:tc>
                        <w:tc>
                          <w:tcPr>
                            <w:tcW w:w="2037" w:type="dxa"/>
                            <w:vAlign w:val="center"/>
                          </w:tcPr>
                          <w:p w14:paraId="23AC28F1" w14:textId="77777777" w:rsidR="00A302D1" w:rsidRPr="005B4D9C" w:rsidRDefault="00A302D1" w:rsidP="00D9737C">
                            <w:pPr>
                              <w:contextualSpacing/>
                              <w:jc w:val="center"/>
                              <w:rPr>
                                <w:rFonts w:ascii="Arial" w:hAnsi="Arial"/>
                                <w:sz w:val="18"/>
                                <w:szCs w:val="18"/>
                              </w:rPr>
                            </w:pPr>
                            <w:r w:rsidRPr="005B4D9C">
                              <w:rPr>
                                <w:rFonts w:ascii="Arial" w:hAnsi="Arial"/>
                                <w:sz w:val="18"/>
                                <w:szCs w:val="18"/>
                              </w:rPr>
                              <w:t>Under 9 Mini</w:t>
                            </w:r>
                          </w:p>
                        </w:tc>
                        <w:tc>
                          <w:tcPr>
                            <w:tcW w:w="2035" w:type="dxa"/>
                            <w:vAlign w:val="center"/>
                          </w:tcPr>
                          <w:p w14:paraId="1EAB7C65"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Mon-Friday</w:t>
                            </w:r>
                          </w:p>
                          <w:p w14:paraId="33CFF62D"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(72 Teams)</w:t>
                            </w:r>
                          </w:p>
                        </w:tc>
                        <w:tc>
                          <w:tcPr>
                            <w:tcW w:w="2036" w:type="dxa"/>
                            <w:vAlign w:val="center"/>
                          </w:tcPr>
                          <w:p w14:paraId="4C23DAC3" w14:textId="77777777" w:rsidR="00A302D1" w:rsidRPr="00A302D1" w:rsidRDefault="00A302D1" w:rsidP="00D9737C">
                            <w:pPr>
                              <w:contextualSpacing/>
                              <w:jc w:val="center"/>
                              <w:rPr>
                                <w:rFonts w:ascii="Arial" w:hAnsi="Arial"/>
                                <w:sz w:val="20"/>
                              </w:rPr>
                            </w:pPr>
                          </w:p>
                        </w:tc>
                      </w:tr>
                      <w:tr w:rsidR="00A302D1" w14:paraId="2972F57D" w14:textId="77777777" w:rsidTr="00A302D1">
                        <w:trPr>
                          <w:trHeight w:val="415"/>
                        </w:trPr>
                        <w:tc>
                          <w:tcPr>
                            <w:tcW w:w="2035" w:type="dxa"/>
                            <w:vAlign w:val="center"/>
                          </w:tcPr>
                          <w:p w14:paraId="1FF6E495" w14:textId="77777777" w:rsidR="00A302D1" w:rsidRPr="005B4D9C" w:rsidRDefault="00A302D1" w:rsidP="00D9737C">
                            <w:pPr>
                              <w:contextualSpacing/>
                              <w:jc w:val="center"/>
                              <w:rPr>
                                <w:rFonts w:ascii="Arial" w:hAnsi="Arial"/>
                                <w:sz w:val="18"/>
                                <w:szCs w:val="18"/>
                              </w:rPr>
                            </w:pPr>
                            <w:r w:rsidRPr="005B4D9C">
                              <w:rPr>
                                <w:rFonts w:ascii="Arial" w:hAnsi="Arial"/>
                                <w:sz w:val="18"/>
                                <w:szCs w:val="18"/>
                              </w:rPr>
                              <w:t>7aside (2016)</w:t>
                            </w:r>
                          </w:p>
                        </w:tc>
                        <w:tc>
                          <w:tcPr>
                            <w:tcW w:w="2037" w:type="dxa"/>
                            <w:vAlign w:val="center"/>
                          </w:tcPr>
                          <w:p w14:paraId="5DABE053" w14:textId="77777777" w:rsidR="00A302D1" w:rsidRPr="005B4D9C" w:rsidRDefault="00A302D1" w:rsidP="00D9737C">
                            <w:pPr>
                              <w:contextualSpacing/>
                              <w:jc w:val="center"/>
                              <w:rPr>
                                <w:rFonts w:ascii="Arial" w:hAnsi="Arial"/>
                                <w:sz w:val="18"/>
                                <w:szCs w:val="18"/>
                              </w:rPr>
                            </w:pPr>
                            <w:r w:rsidRPr="005B4D9C">
                              <w:rPr>
                                <w:rFonts w:ascii="Arial" w:hAnsi="Arial"/>
                                <w:sz w:val="18"/>
                                <w:szCs w:val="18"/>
                              </w:rPr>
                              <w:t>Under 10 Mini</w:t>
                            </w:r>
                          </w:p>
                        </w:tc>
                        <w:tc>
                          <w:tcPr>
                            <w:tcW w:w="2035" w:type="dxa"/>
                            <w:vAlign w:val="center"/>
                          </w:tcPr>
                          <w:p w14:paraId="25C9B2D6"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Mon-Friday</w:t>
                            </w:r>
                          </w:p>
                          <w:p w14:paraId="45DE77AF"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(72 Teams)</w:t>
                            </w:r>
                          </w:p>
                        </w:tc>
                        <w:tc>
                          <w:tcPr>
                            <w:tcW w:w="2036" w:type="dxa"/>
                            <w:vAlign w:val="center"/>
                          </w:tcPr>
                          <w:p w14:paraId="02A25A68" w14:textId="77777777" w:rsidR="00A302D1" w:rsidRPr="00A302D1" w:rsidRDefault="00A302D1" w:rsidP="00D9737C">
                            <w:pPr>
                              <w:contextualSpacing/>
                              <w:jc w:val="center"/>
                              <w:rPr>
                                <w:rFonts w:ascii="Arial" w:hAnsi="Arial"/>
                                <w:sz w:val="20"/>
                              </w:rPr>
                            </w:pPr>
                          </w:p>
                        </w:tc>
                      </w:tr>
                      <w:tr w:rsidR="00A302D1" w14:paraId="3321AC15" w14:textId="77777777" w:rsidTr="00A302D1">
                        <w:trPr>
                          <w:trHeight w:val="424"/>
                        </w:trPr>
                        <w:tc>
                          <w:tcPr>
                            <w:tcW w:w="2035" w:type="dxa"/>
                            <w:vAlign w:val="center"/>
                          </w:tcPr>
                          <w:p w14:paraId="3A408E9C" w14:textId="77777777" w:rsidR="00A302D1" w:rsidRPr="005B4D9C" w:rsidRDefault="00A302D1" w:rsidP="00D9737C">
                            <w:pPr>
                              <w:contextualSpacing/>
                              <w:jc w:val="center"/>
                              <w:rPr>
                                <w:rFonts w:ascii="Arial" w:hAnsi="Arial"/>
                                <w:sz w:val="18"/>
                                <w:szCs w:val="18"/>
                              </w:rPr>
                            </w:pPr>
                            <w:r w:rsidRPr="005B4D9C">
                              <w:rPr>
                                <w:rFonts w:ascii="Arial" w:hAnsi="Arial"/>
                                <w:sz w:val="18"/>
                                <w:szCs w:val="18"/>
                              </w:rPr>
                              <w:t>9aside (2015)</w:t>
                            </w:r>
                          </w:p>
                        </w:tc>
                        <w:tc>
                          <w:tcPr>
                            <w:tcW w:w="2037" w:type="dxa"/>
                            <w:vAlign w:val="center"/>
                          </w:tcPr>
                          <w:p w14:paraId="59ABCB1D" w14:textId="77777777" w:rsidR="00A302D1" w:rsidRPr="005B4D9C" w:rsidRDefault="00A302D1" w:rsidP="00D9737C">
                            <w:pPr>
                              <w:contextualSpacing/>
                              <w:jc w:val="center"/>
                              <w:rPr>
                                <w:rFonts w:ascii="Arial" w:hAnsi="Arial"/>
                                <w:sz w:val="18"/>
                                <w:szCs w:val="18"/>
                              </w:rPr>
                            </w:pPr>
                            <w:r w:rsidRPr="005B4D9C">
                              <w:rPr>
                                <w:rFonts w:ascii="Arial" w:hAnsi="Arial"/>
                                <w:sz w:val="18"/>
                                <w:szCs w:val="18"/>
                              </w:rPr>
                              <w:t>Under 11 Mini</w:t>
                            </w:r>
                          </w:p>
                        </w:tc>
                        <w:tc>
                          <w:tcPr>
                            <w:tcW w:w="2035" w:type="dxa"/>
                            <w:vAlign w:val="center"/>
                          </w:tcPr>
                          <w:p w14:paraId="2E9C0C93"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Mon-Friday</w:t>
                            </w:r>
                          </w:p>
                          <w:p w14:paraId="339B329A"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(96 Teams)</w:t>
                            </w:r>
                          </w:p>
                        </w:tc>
                        <w:tc>
                          <w:tcPr>
                            <w:tcW w:w="2036" w:type="dxa"/>
                            <w:vAlign w:val="center"/>
                          </w:tcPr>
                          <w:p w14:paraId="63F1178F" w14:textId="77777777" w:rsidR="00A302D1" w:rsidRPr="00A302D1" w:rsidRDefault="00A302D1" w:rsidP="00D9737C">
                            <w:pPr>
                              <w:contextualSpacing/>
                              <w:jc w:val="center"/>
                              <w:rPr>
                                <w:rFonts w:ascii="Arial" w:hAnsi="Arial"/>
                                <w:sz w:val="20"/>
                              </w:rPr>
                            </w:pPr>
                          </w:p>
                        </w:tc>
                      </w:tr>
                      <w:tr w:rsidR="00D9737C" w14:paraId="275F2120" w14:textId="77777777" w:rsidTr="00A302D1">
                        <w:trPr>
                          <w:trHeight w:val="415"/>
                        </w:trPr>
                        <w:tc>
                          <w:tcPr>
                            <w:tcW w:w="2035" w:type="dxa"/>
                            <w:vAlign w:val="center"/>
                          </w:tcPr>
                          <w:p w14:paraId="2DD36105" w14:textId="77777777" w:rsidR="00A302D1" w:rsidRPr="005B4D9C" w:rsidRDefault="00D9737C" w:rsidP="00D9737C">
                            <w:pPr>
                              <w:contextualSpacing/>
                              <w:jc w:val="center"/>
                              <w:rPr>
                                <w:rFonts w:ascii="Arial" w:hAnsi="Arial"/>
                                <w:sz w:val="18"/>
                                <w:szCs w:val="18"/>
                              </w:rPr>
                            </w:pPr>
                            <w:r w:rsidRPr="005B4D9C">
                              <w:rPr>
                                <w:rFonts w:ascii="Arial" w:hAnsi="Arial"/>
                                <w:sz w:val="18"/>
                                <w:szCs w:val="18"/>
                              </w:rPr>
                              <w:t>9aside (2014</w:t>
                            </w:r>
                            <w:r w:rsidR="00A302D1" w:rsidRPr="005B4D9C">
                              <w:rPr>
                                <w:rFonts w:ascii="Arial" w:hAnsi="Arial"/>
                                <w:sz w:val="18"/>
                                <w:szCs w:val="18"/>
                              </w:rPr>
                              <w:t>)</w:t>
                            </w:r>
                          </w:p>
                        </w:tc>
                        <w:tc>
                          <w:tcPr>
                            <w:tcW w:w="2037" w:type="dxa"/>
                            <w:vAlign w:val="center"/>
                          </w:tcPr>
                          <w:p w14:paraId="213DC9EB" w14:textId="77777777" w:rsidR="00A302D1" w:rsidRPr="005B4D9C" w:rsidRDefault="00A302D1" w:rsidP="00D9737C">
                            <w:pPr>
                              <w:contextualSpacing/>
                              <w:jc w:val="center"/>
                              <w:rPr>
                                <w:rFonts w:ascii="Arial" w:hAnsi="Arial"/>
                                <w:sz w:val="18"/>
                                <w:szCs w:val="18"/>
                              </w:rPr>
                            </w:pPr>
                            <w:r w:rsidRPr="005B4D9C">
                              <w:rPr>
                                <w:rFonts w:ascii="Arial" w:hAnsi="Arial"/>
                                <w:sz w:val="18"/>
                                <w:szCs w:val="18"/>
                              </w:rPr>
                              <w:t>Under 12 Mini</w:t>
                            </w:r>
                          </w:p>
                        </w:tc>
                        <w:tc>
                          <w:tcPr>
                            <w:tcW w:w="2035" w:type="dxa"/>
                            <w:vAlign w:val="center"/>
                          </w:tcPr>
                          <w:p w14:paraId="5A7812B0"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Mon-Friday</w:t>
                            </w:r>
                          </w:p>
                          <w:p w14:paraId="4B71CD5E"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(56 Teams)</w:t>
                            </w:r>
                          </w:p>
                        </w:tc>
                        <w:tc>
                          <w:tcPr>
                            <w:tcW w:w="2036" w:type="dxa"/>
                            <w:vAlign w:val="center"/>
                          </w:tcPr>
                          <w:p w14:paraId="67E06A69" w14:textId="77777777" w:rsidR="00A302D1" w:rsidRPr="00A302D1" w:rsidRDefault="00A302D1" w:rsidP="00D9737C">
                            <w:pPr>
                              <w:contextualSpacing/>
                              <w:jc w:val="center"/>
                              <w:rPr>
                                <w:rFonts w:ascii="Arial" w:hAnsi="Arial"/>
                                <w:sz w:val="20"/>
                              </w:rPr>
                            </w:pPr>
                          </w:p>
                        </w:tc>
                      </w:tr>
                    </w:tbl>
                    <w:p w14:paraId="0786A072" w14:textId="77777777" w:rsidR="00A302D1" w:rsidRDefault="00A302D1"/>
                  </w:txbxContent>
                </v:textbox>
                <w10:wrap anchorx="margin"/>
              </v:shape>
            </w:pict>
          </mc:Fallback>
        </mc:AlternateContent>
      </w:r>
      <w:r w:rsidR="00283EEA">
        <w:rPr>
          <w:sz w:val="8"/>
          <w:lang w:val="en-GB" w:eastAsia="en-GB"/>
        </w:rPr>
        <mc:AlternateContent>
          <mc:Choice Requires="wps">
            <w:drawing>
              <wp:anchor distT="0" distB="0" distL="114300" distR="114300" simplePos="0" relativeHeight="251657215" behindDoc="0" locked="0" layoutInCell="1" allowOverlap="1" wp14:anchorId="16C79F58" wp14:editId="7B617034">
                <wp:simplePos x="0" y="0"/>
                <wp:positionH relativeFrom="page">
                  <wp:posOffset>4309248</wp:posOffset>
                </wp:positionH>
                <wp:positionV relativeFrom="paragraph">
                  <wp:posOffset>-5014153</wp:posOffset>
                </wp:positionV>
                <wp:extent cx="5402911" cy="993913"/>
                <wp:effectExtent l="0" t="0" r="7620" b="0"/>
                <wp:wrapNone/>
                <wp:docPr id="28" name="Text Box 28"/>
                <wp:cNvGraphicFramePr/>
                <a:graphic xmlns:a="http://schemas.openxmlformats.org/drawingml/2006/main">
                  <a:graphicData uri="http://schemas.microsoft.com/office/word/2010/wordprocessingShape">
                    <wps:wsp>
                      <wps:cNvSpPr txBox="1"/>
                      <wps:spPr>
                        <a:xfrm>
                          <a:off x="0" y="0"/>
                          <a:ext cx="5402911" cy="993913"/>
                        </a:xfrm>
                        <a:prstGeom prst="rect">
                          <a:avLst/>
                        </a:prstGeom>
                        <a:solidFill>
                          <a:schemeClr val="lt1"/>
                        </a:solidFill>
                        <a:ln w="28575">
                          <a:noFill/>
                          <a:prstDash val="dash"/>
                        </a:ln>
                      </wps:spPr>
                      <wps:txbx>
                        <w:txbxContent>
                          <w:p w14:paraId="28475859" w14:textId="77777777" w:rsidR="00283EEA" w:rsidRDefault="00283EEA" w:rsidP="00283EEA">
                            <w:pPr>
                              <w:contextualSpacing/>
                              <w:rPr>
                                <w:rFonts w:asciiTheme="majorHAnsi" w:hAnsiTheme="majorHAnsi"/>
                                <w:b/>
                                <w:color w:val="A5300F" w:themeColor="accent1"/>
                                <w:sz w:val="32"/>
                              </w:rPr>
                            </w:pPr>
                            <w:r>
                              <w:rPr>
                                <w:rFonts w:asciiTheme="majorHAnsi" w:hAnsiTheme="majorHAnsi"/>
                                <w:b/>
                                <w:color w:val="A5300F" w:themeColor="accent1"/>
                                <w:sz w:val="32"/>
                              </w:rPr>
                              <w:t>Contact Details</w:t>
                            </w:r>
                          </w:p>
                          <w:p w14:paraId="541514C4" w14:textId="77777777" w:rsidR="00283EEA" w:rsidRPr="00EB0D1E" w:rsidRDefault="00283EEA" w:rsidP="00283EEA">
                            <w:pPr>
                              <w:contextualSpacing/>
                              <w:rPr>
                                <w:rFonts w:asciiTheme="majorHAnsi" w:hAnsiTheme="majorHAnsi"/>
                                <w:b/>
                                <w:color w:val="A5300F" w:themeColor="accent1"/>
                                <w:sz w:val="16"/>
                              </w:rPr>
                            </w:pPr>
                          </w:p>
                          <w:p w14:paraId="47CA7327" w14:textId="77777777" w:rsidR="00283EEA" w:rsidRPr="00EB0D1E" w:rsidRDefault="00283EEA" w:rsidP="00283EEA">
                            <w:pPr>
                              <w:contextualSpacing/>
                              <w:rPr>
                                <w:sz w:val="2"/>
                              </w:rPr>
                            </w:pPr>
                          </w:p>
                          <w:p w14:paraId="3CB071BD" w14:textId="77777777" w:rsidR="00283EEA" w:rsidRDefault="00B2200E" w:rsidP="00283EEA">
                            <w:r>
                              <w:rPr>
                                <w:b/>
                              </w:rPr>
                              <w:t>Team</w:t>
                            </w:r>
                            <w:r w:rsidR="00283EEA">
                              <w:rPr>
                                <w:b/>
                              </w:rPr>
                              <w:t xml:space="preserve"> Responsible Person: </w:t>
                            </w:r>
                            <w:r w:rsidR="00283EEA">
                              <w:t>__________________</w:t>
                            </w:r>
                            <w:proofErr w:type="gramStart"/>
                            <w:r w:rsidR="00283EEA" w:rsidRPr="00283EEA">
                              <w:t>_</w:t>
                            </w:r>
                            <w:r w:rsidR="00283EEA">
                              <w:t xml:space="preserve">  </w:t>
                            </w:r>
                            <w:r>
                              <w:rPr>
                                <w:b/>
                              </w:rPr>
                              <w:t>Team</w:t>
                            </w:r>
                            <w:proofErr w:type="gramEnd"/>
                            <w:r w:rsidR="00283EEA">
                              <w:rPr>
                                <w:b/>
                              </w:rPr>
                              <w:t xml:space="preserve"> Email</w:t>
                            </w:r>
                            <w:r w:rsidR="00283EEA">
                              <w:t>:___________________</w:t>
                            </w:r>
                            <w:r>
                              <w:t>___</w:t>
                            </w:r>
                          </w:p>
                          <w:p w14:paraId="58083FF1" w14:textId="77777777" w:rsidR="00283EEA" w:rsidRDefault="00B2200E" w:rsidP="00283EEA">
                            <w:r>
                              <w:rPr>
                                <w:b/>
                              </w:rPr>
                              <w:t>Team</w:t>
                            </w:r>
                            <w:r w:rsidR="00283EEA">
                              <w:rPr>
                                <w:b/>
                              </w:rPr>
                              <w:t xml:space="preserve"> Contact No</w:t>
                            </w:r>
                            <w:r w:rsidR="00283EEA">
                              <w:t>:    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C79F58" id="Text Box 28" o:spid="_x0000_s1033" type="#_x0000_t202" style="position:absolute;margin-left:339.3pt;margin-top:-394.8pt;width:425.45pt;height:78.25pt;z-index:251657215;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" fillcolor="white [3201]" stroked="f" strokeweight="2.25pt">
                <v:stroke dashstyle="dash"/>
                <v:textbox>
                  <w:txbxContent>
                    <w:p w14:paraId="28475859" w14:textId="77777777" w:rsidR="00283EEA" w:rsidRDefault="00283EEA" w:rsidP="00283EEA">
                      <w:pPr>
                        <w:contextualSpacing/>
                        <w:rPr>
                          <w:rFonts w:asciiTheme="majorHAnsi" w:hAnsiTheme="majorHAnsi"/>
                          <w:b/>
                          <w:color w:val="A5300F" w:themeColor="accent1"/>
                          <w:sz w:val="32"/>
                        </w:rPr>
                      </w:pPr>
                      <w:r>
                        <w:rPr>
                          <w:rFonts w:asciiTheme="majorHAnsi" w:hAnsiTheme="majorHAnsi"/>
                          <w:b/>
                          <w:color w:val="A5300F" w:themeColor="accent1"/>
                          <w:sz w:val="32"/>
                        </w:rPr>
                        <w:t>Contact Details</w:t>
                      </w:r>
                    </w:p>
                    <w:p w14:paraId="541514C4" w14:textId="77777777" w:rsidR="00283EEA" w:rsidRPr="00EB0D1E" w:rsidRDefault="00283EEA" w:rsidP="00283EEA">
                      <w:pPr>
                        <w:contextualSpacing/>
                        <w:rPr>
                          <w:rFonts w:asciiTheme="majorHAnsi" w:hAnsiTheme="majorHAnsi"/>
                          <w:b/>
                          <w:color w:val="A5300F" w:themeColor="accent1"/>
                          <w:sz w:val="16"/>
                        </w:rPr>
                      </w:pPr>
                    </w:p>
                    <w:p w14:paraId="47CA7327" w14:textId="77777777" w:rsidR="00283EEA" w:rsidRPr="00EB0D1E" w:rsidRDefault="00283EEA" w:rsidP="00283EEA">
                      <w:pPr>
                        <w:contextualSpacing/>
                        <w:rPr>
                          <w:sz w:val="2"/>
                        </w:rPr>
                      </w:pPr>
                    </w:p>
                    <w:p w14:paraId="3CB071BD" w14:textId="77777777" w:rsidR="00283EEA" w:rsidRDefault="00B2200E" w:rsidP="00283EEA">
                      <w:r>
                        <w:rPr>
                          <w:b/>
                        </w:rPr>
                        <w:t>Team</w:t>
                      </w:r>
                      <w:r w:rsidR="00283EEA">
                        <w:rPr>
                          <w:b/>
                        </w:rPr>
                        <w:t xml:space="preserve"> Responsible Person: </w:t>
                      </w:r>
                      <w:r w:rsidR="00283EEA">
                        <w:t>__________________</w:t>
                      </w:r>
                      <w:proofErr w:type="gramStart"/>
                      <w:r w:rsidR="00283EEA" w:rsidRPr="00283EEA">
                        <w:t>_</w:t>
                      </w:r>
                      <w:r w:rsidR="00283EEA">
                        <w:t xml:space="preserve">  </w:t>
                      </w:r>
                      <w:r>
                        <w:rPr>
                          <w:b/>
                        </w:rPr>
                        <w:t>Team</w:t>
                      </w:r>
                      <w:proofErr w:type="gramEnd"/>
                      <w:r w:rsidR="00283EEA">
                        <w:rPr>
                          <w:b/>
                        </w:rPr>
                        <w:t xml:space="preserve"> Email</w:t>
                      </w:r>
                      <w:r w:rsidR="00283EEA">
                        <w:t>:___________________</w:t>
                      </w:r>
                      <w:r>
                        <w:t>___</w:t>
                      </w:r>
                    </w:p>
                    <w:p w14:paraId="58083FF1" w14:textId="77777777" w:rsidR="00283EEA" w:rsidRDefault="00B2200E" w:rsidP="00283EEA">
                      <w:r>
                        <w:rPr>
                          <w:b/>
                        </w:rPr>
                        <w:t>Team</w:t>
                      </w:r>
                      <w:r w:rsidR="00283EEA">
                        <w:rPr>
                          <w:b/>
                        </w:rPr>
                        <w:t xml:space="preserve"> Contact No</w:t>
                      </w:r>
                      <w:r w:rsidR="00283EEA">
                        <w:t>:    ______________________</w:t>
                      </w:r>
                    </w:p>
                  </w:txbxContent>
                </v:textbox>
                <w10:wrap anchorx="page"/>
              </v:shape>
            </w:pict>
          </mc:Fallback>
        </mc:AlternateContent>
      </w:r>
      <w:r w:rsidR="00EB0D1E">
        <w:rPr>
          <w:sz w:val="8"/>
          <w:lang w:val="en-GB" w:eastAsia="en-GB"/>
        </w:rPr>
        <mc:AlternateContent>
          <mc:Choice Requires="wps">
            <w:drawing>
              <wp:anchor distT="0" distB="0" distL="114300" distR="114300" simplePos="0" relativeHeight="251666432" behindDoc="0" locked="0" layoutInCell="1" allowOverlap="1" wp14:anchorId="1061B7F5" wp14:editId="0FDAF2D2">
                <wp:simplePos x="0" y="0"/>
                <wp:positionH relativeFrom="page">
                  <wp:posOffset>839647</wp:posOffset>
                </wp:positionH>
                <wp:positionV relativeFrom="paragraph">
                  <wp:posOffset>-5019763</wp:posOffset>
                </wp:positionV>
                <wp:extent cx="3380740" cy="1105786"/>
                <wp:effectExtent l="0" t="0" r="0" b="0"/>
                <wp:wrapNone/>
                <wp:docPr id="6" name="Text Box 6"/>
                <wp:cNvGraphicFramePr/>
                <a:graphic xmlns:a="http://schemas.openxmlformats.org/drawingml/2006/main">
                  <a:graphicData uri="http://schemas.microsoft.com/office/word/2010/wordprocessingShape">
                    <wps:wsp>
                      <wps:cNvSpPr txBox="1"/>
                      <wps:spPr>
                        <a:xfrm>
                          <a:off x="0" y="0"/>
                          <a:ext cx="3380740" cy="1105786"/>
                        </a:xfrm>
                        <a:prstGeom prst="rect">
                          <a:avLst/>
                        </a:prstGeom>
                        <a:solidFill>
                          <a:schemeClr val="lt1"/>
                        </a:solidFill>
                        <a:ln w="28575">
                          <a:noFill/>
                          <a:prstDash val="dash"/>
                        </a:ln>
                      </wps:spPr>
                      <wps:txbx>
                        <w:txbxContent>
                          <w:p w14:paraId="0CD7CC43" w14:textId="77777777" w:rsidR="00A302D1" w:rsidRDefault="00A302D1" w:rsidP="00EB0D1E">
                            <w:pPr>
                              <w:contextualSpacing/>
                              <w:rPr>
                                <w:rFonts w:asciiTheme="majorHAnsi" w:hAnsiTheme="majorHAnsi"/>
                                <w:b/>
                                <w:color w:val="A5300F" w:themeColor="accent1"/>
                                <w:sz w:val="32"/>
                              </w:rPr>
                            </w:pPr>
                            <w:r w:rsidRPr="00A302D1">
                              <w:rPr>
                                <w:rFonts w:asciiTheme="majorHAnsi" w:hAnsiTheme="majorHAnsi"/>
                                <w:b/>
                                <w:color w:val="A5300F" w:themeColor="accent1"/>
                                <w:sz w:val="32"/>
                              </w:rPr>
                              <w:t>202</w:t>
                            </w:r>
                            <w:r w:rsidR="00C11ECE">
                              <w:rPr>
                                <w:rFonts w:asciiTheme="majorHAnsi" w:hAnsiTheme="majorHAnsi"/>
                                <w:b/>
                                <w:color w:val="A5300F" w:themeColor="accent1"/>
                                <w:sz w:val="32"/>
                              </w:rPr>
                              <w:t>6</w:t>
                            </w:r>
                            <w:r w:rsidRPr="00A302D1">
                              <w:rPr>
                                <w:rFonts w:asciiTheme="majorHAnsi" w:hAnsiTheme="majorHAnsi"/>
                                <w:b/>
                                <w:color w:val="A5300F" w:themeColor="accent1"/>
                                <w:sz w:val="32"/>
                              </w:rPr>
                              <w:t xml:space="preserve"> Entry Form</w:t>
                            </w:r>
                          </w:p>
                          <w:p w14:paraId="4DC3EA73" w14:textId="77777777" w:rsidR="00EB0D1E" w:rsidRPr="00EB0D1E" w:rsidRDefault="00EB0D1E" w:rsidP="00EB0D1E">
                            <w:pPr>
                              <w:contextualSpacing/>
                              <w:rPr>
                                <w:rFonts w:asciiTheme="majorHAnsi" w:hAnsiTheme="majorHAnsi"/>
                                <w:b/>
                                <w:color w:val="A5300F" w:themeColor="accent1"/>
                                <w:sz w:val="16"/>
                              </w:rPr>
                            </w:pPr>
                          </w:p>
                          <w:p w14:paraId="70061BE2" w14:textId="77777777" w:rsidR="00A302D1" w:rsidRPr="00EB0D1E" w:rsidRDefault="00A302D1" w:rsidP="00EB0D1E">
                            <w:pPr>
                              <w:contextualSpacing/>
                              <w:rPr>
                                <w:sz w:val="2"/>
                              </w:rPr>
                            </w:pPr>
                          </w:p>
                          <w:p w14:paraId="3568B2B3" w14:textId="77777777" w:rsidR="00A302D1" w:rsidRDefault="00A302D1">
                            <w:r w:rsidRPr="00A302D1">
                              <w:rPr>
                                <w:b/>
                              </w:rPr>
                              <w:t>Team Name</w:t>
                            </w:r>
                            <w:r>
                              <w:t xml:space="preserve">: </w:t>
                            </w:r>
                            <w:r>
                              <w:tab/>
                              <w:t>_________________________</w:t>
                            </w:r>
                          </w:p>
                          <w:p w14:paraId="0C9C51C6" w14:textId="77777777" w:rsidR="00A302D1" w:rsidRDefault="00A302D1">
                            <w:r w:rsidRPr="00A302D1">
                              <w:rPr>
                                <w:b/>
                              </w:rPr>
                              <w:t>League Affiliation</w:t>
                            </w:r>
                            <w:r>
                              <w:t>: 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061B7F5" id="Text Box 6" o:spid="_x0000_s1034" type="#_x0000_t202" style="position:absolute;margin-left:66.1pt;margin-top:-395.25pt;width:266.2pt;height:87.05pt;z-index:251666432;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" fillcolor="white [3201]" stroked="f" strokeweight="2.25pt">
                <v:stroke dashstyle="dash"/>
                <v:textbox>
                  <w:txbxContent>
                    <w:p w14:paraId="0CD7CC43" w14:textId="77777777" w:rsidR="00A302D1" w:rsidRDefault="00A302D1" w:rsidP="00EB0D1E">
                      <w:pPr>
                        <w:contextualSpacing/>
                        <w:rPr>
                          <w:rFonts w:asciiTheme="majorHAnsi" w:hAnsiTheme="majorHAnsi"/>
                          <w:b/>
                          <w:color w:val="A5300F" w:themeColor="accent1"/>
                          <w:sz w:val="32"/>
                        </w:rPr>
                      </w:pPr>
                      <w:r w:rsidRPr="00A302D1">
                        <w:rPr>
                          <w:rFonts w:asciiTheme="majorHAnsi" w:hAnsiTheme="majorHAnsi"/>
                          <w:b/>
                          <w:color w:val="A5300F" w:themeColor="accent1"/>
                          <w:sz w:val="32"/>
                        </w:rPr>
                        <w:t>202</w:t>
                      </w:r>
                      <w:r w:rsidR="00C11ECE">
                        <w:rPr>
                          <w:rFonts w:asciiTheme="majorHAnsi" w:hAnsiTheme="majorHAnsi"/>
                          <w:b/>
                          <w:color w:val="A5300F" w:themeColor="accent1"/>
                          <w:sz w:val="32"/>
                        </w:rPr>
                        <w:t>6</w:t>
                      </w:r>
                      <w:r w:rsidRPr="00A302D1">
                        <w:rPr>
                          <w:rFonts w:asciiTheme="majorHAnsi" w:hAnsiTheme="majorHAnsi"/>
                          <w:b/>
                          <w:color w:val="A5300F" w:themeColor="accent1"/>
                          <w:sz w:val="32"/>
                        </w:rPr>
                        <w:t xml:space="preserve"> Entry Form</w:t>
                      </w:r>
                    </w:p>
                    <w:p w14:paraId="4DC3EA73" w14:textId="77777777" w:rsidR="00EB0D1E" w:rsidRPr="00EB0D1E" w:rsidRDefault="00EB0D1E" w:rsidP="00EB0D1E">
                      <w:pPr>
                        <w:contextualSpacing/>
                        <w:rPr>
                          <w:rFonts w:asciiTheme="majorHAnsi" w:hAnsiTheme="majorHAnsi"/>
                          <w:b/>
                          <w:color w:val="A5300F" w:themeColor="accent1"/>
                          <w:sz w:val="16"/>
                        </w:rPr>
                      </w:pPr>
                    </w:p>
                    <w:p w14:paraId="70061BE2" w14:textId="77777777" w:rsidR="00A302D1" w:rsidRPr="00EB0D1E" w:rsidRDefault="00A302D1" w:rsidP="00EB0D1E">
                      <w:pPr>
                        <w:contextualSpacing/>
                        <w:rPr>
                          <w:sz w:val="2"/>
                        </w:rPr>
                      </w:pPr>
                    </w:p>
                    <w:p w14:paraId="3568B2B3" w14:textId="77777777" w:rsidR="00A302D1" w:rsidRDefault="00A302D1">
                      <w:r w:rsidRPr="00A302D1">
                        <w:rPr>
                          <w:b/>
                        </w:rPr>
                        <w:t>Team Name</w:t>
                      </w:r>
                      <w:r>
                        <w:t xml:space="preserve">: </w:t>
                      </w:r>
                      <w:r>
                        <w:tab/>
                        <w:t>_________________________</w:t>
                      </w:r>
                    </w:p>
                    <w:p w14:paraId="0C9C51C6" w14:textId="77777777" w:rsidR="00A302D1" w:rsidRDefault="00A302D1">
                      <w:r w:rsidRPr="00A302D1">
                        <w:rPr>
                          <w:b/>
                        </w:rPr>
                        <w:t>League Affiliation</w:t>
                      </w:r>
                      <w:r>
                        <w:t>: ______________________</w:t>
                      </w:r>
                    </w:p>
                  </w:txbxContent>
                </v:textbox>
                <w10:wrap anchorx="page"/>
              </v:shape>
            </w:pict>
          </mc:Fallback>
        </mc:AlternateContent>
      </w:r>
      <w:r w:rsidR="00722E07" w:rsidRPr="00D4030A">
        <w:rPr>
          <w:sz w:val="8"/>
        </w:rPr>
        <w:br w:type="page"/>
      </w:r>
    </w:p>
    <w:tbl>
      <w:tblPr>
        <w:tblW w:w="5005" w:type="pct"/>
        <w:jc w:val="center"/>
        <w:tblLayout w:type="fixed"/>
        <w:tblCellMar>
          <w:left w:w="115" w:type="dxa"/>
          <w:right w:w="115" w:type="dxa"/>
        </w:tblCellMar>
        <w:tblLook w:val="0600" w:firstRow="0" w:lastRow="0" w:firstColumn="0" w:lastColumn="0" w:noHBand="1" w:noVBand="1"/>
      </w:tblPr>
      <w:tblGrid>
        <w:gridCol w:w="4501"/>
        <w:gridCol w:w="643"/>
        <w:gridCol w:w="4680"/>
        <w:gridCol w:w="437"/>
        <w:gridCol w:w="13"/>
        <w:gridCol w:w="4127"/>
        <w:gridCol w:w="13"/>
      </w:tblGrid>
      <w:tr w:rsidR="009D1198" w:rsidRPr="007D76D9" w14:paraId="343C161E" w14:textId="77777777" w:rsidTr="00722E07">
        <w:trPr>
          <w:gridAfter w:val="1"/>
          <w:wAfter w:w="13" w:type="dxa"/>
          <w:trHeight w:val="5634"/>
          <w:jc w:val="center"/>
        </w:trPr>
        <w:tc>
          <w:tcPr>
            <w:tcW w:w="10261" w:type="dxa"/>
            <w:gridSpan w:val="4"/>
          </w:tcPr>
          <w:bookmarkEnd w:id="1"/>
          <w:p w14:paraId="0EABD9D2" w14:textId="77777777" w:rsidR="009D1198" w:rsidRPr="007D76D9" w:rsidRDefault="00E11D44" w:rsidP="007D76D9">
            <w:r>
              <w:rPr>
                <w:lang w:val="en-GB" w:eastAsia="en-GB"/>
              </w:rPr>
              <w:drawing>
                <wp:anchor distT="0" distB="0" distL="114300" distR="114300" simplePos="0" relativeHeight="251679744" behindDoc="0" locked="0" layoutInCell="1" allowOverlap="1" wp14:anchorId="5DA21A55" wp14:editId="2ED929FD">
                  <wp:simplePos x="0" y="0"/>
                  <wp:positionH relativeFrom="column">
                    <wp:posOffset>4014780</wp:posOffset>
                  </wp:positionH>
                  <wp:positionV relativeFrom="paragraph">
                    <wp:posOffset>2323376</wp:posOffset>
                  </wp:positionV>
                  <wp:extent cx="3244186" cy="1092270"/>
                  <wp:effectExtent l="0" t="0" r="0" b="0"/>
                  <wp:wrapNone/>
                  <wp:docPr id="26" name="Picture 26" descr="https://www.nwrc.ac.uk/assets/news/_imageAndTextLarge/nwrc-logo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www.nwrc.ac.uk/assets/news/_imageAndTextLarge/nwrc-logo_web.jpg"/>
                          <pic:cNvPicPr>
                            <a:picLocks noChangeAspect="1" noChangeArrowheads="1"/>
                          </pic:cNvPicPr>
                        </pic:nvPicPr>
                        <pic:blipFill rotWithShape="1">
                          <a:blip r:embed="rId18">
                            <a:extLst>
                              <a:ext uri="{28A0092B-C50C-407E-A947-70E740481C1C}">
                                <a14:useLocalDpi xmlns:a14="http://schemas.microsoft.com/office/drawing/2010/main" val="0"/>
                              </a:ext>
                            </a:extLst>
                          </a:blip>
                          <a:srcRect t="25004" b="24594"/>
                          <a:stretch/>
                        </pic:blipFill>
                        <pic:spPr bwMode="auto">
                          <a:xfrm>
                            <a:off x="0" y="0"/>
                            <a:ext cx="3244186" cy="10922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lang w:val="en-GB" w:eastAsia="en-GB"/>
              </w:rPr>
              <w:drawing>
                <wp:anchor distT="0" distB="0" distL="114300" distR="114300" simplePos="0" relativeHeight="251673600" behindDoc="0" locked="0" layoutInCell="1" allowOverlap="1" wp14:anchorId="5C2C9318" wp14:editId="3513E4CC">
                  <wp:simplePos x="0" y="0"/>
                  <wp:positionH relativeFrom="margin">
                    <wp:posOffset>1005072</wp:posOffset>
                  </wp:positionH>
                  <wp:positionV relativeFrom="paragraph">
                    <wp:posOffset>843073</wp:posOffset>
                  </wp:positionV>
                  <wp:extent cx="4316819" cy="977060"/>
                  <wp:effectExtent l="0" t="0" r="7620" b="0"/>
                  <wp:wrapNone/>
                  <wp:docPr id="13" name="Picture 13" descr="https://encrypted-tbn0.gstatic.com/images?q=tbn:ANd9GcRFXjr2Lk4ocp7-MIu5m9FId2v_R_2oB0M5lg&am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encrypted-tbn0.gstatic.com/images?q=tbn:ANd9GcRFXjr2Lk4ocp7-MIu5m9FId2v_R_2oB0M5lg&amp;s"/>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316819" cy="977060"/>
                          </a:xfrm>
                          <a:prstGeom prst="rect">
                            <a:avLst/>
                          </a:prstGeom>
                          <a:noFill/>
                          <a:ln>
                            <a:noFill/>
                          </a:ln>
                        </pic:spPr>
                      </pic:pic>
                    </a:graphicData>
                  </a:graphic>
                  <wp14:sizeRelH relativeFrom="page">
                    <wp14:pctWidth>0</wp14:pctWidth>
                  </wp14:sizeRelH>
                  <wp14:sizeRelV relativeFrom="page">
                    <wp14:pctHeight>0</wp14:pctHeight>
                  </wp14:sizeRelV>
                </wp:anchor>
              </w:drawing>
            </w:r>
            <w:r>
              <w:rPr>
                <w:lang w:val="en-GB" w:eastAsia="en-GB"/>
              </w:rPr>
              <w:drawing>
                <wp:anchor distT="0" distB="0" distL="114300" distR="114300" simplePos="0" relativeHeight="251680768" behindDoc="0" locked="0" layoutInCell="1" allowOverlap="1" wp14:anchorId="573D4139" wp14:editId="63FBFCC0">
                  <wp:simplePos x="0" y="0"/>
                  <wp:positionH relativeFrom="column">
                    <wp:posOffset>580656</wp:posOffset>
                  </wp:positionH>
                  <wp:positionV relativeFrom="paragraph">
                    <wp:posOffset>1927240</wp:posOffset>
                  </wp:positionV>
                  <wp:extent cx="3168303" cy="1201479"/>
                  <wp:effectExtent l="0" t="0" r="0" b="0"/>
                  <wp:wrapNone/>
                  <wp:docPr id="27" name="Picture 27" descr="https://www.choice-housing.org/images/choice-housing-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www.choice-housing.org/images/choice-housing-logo.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168303" cy="1201479"/>
                          </a:xfrm>
                          <a:prstGeom prst="rect">
                            <a:avLst/>
                          </a:prstGeom>
                          <a:noFill/>
                          <a:ln>
                            <a:noFill/>
                          </a:ln>
                        </pic:spPr>
                      </pic:pic>
                    </a:graphicData>
                  </a:graphic>
                  <wp14:sizeRelH relativeFrom="page">
                    <wp14:pctWidth>0</wp14:pctWidth>
                  </wp14:sizeRelH>
                  <wp14:sizeRelV relativeFrom="page">
                    <wp14:pctHeight>0</wp14:pctHeight>
                  </wp14:sizeRelV>
                </wp:anchor>
              </w:drawing>
            </w:r>
            <w:r w:rsidR="007D76D9">
              <w:br w:type="page"/>
            </w:r>
          </w:p>
        </w:tc>
        <w:tc>
          <w:tcPr>
            <w:tcW w:w="4140" w:type="dxa"/>
            <w:gridSpan w:val="2"/>
          </w:tcPr>
          <w:p w14:paraId="71D015D1" w14:textId="77777777" w:rsidR="009D1198" w:rsidRPr="0000140F" w:rsidRDefault="00E11D44" w:rsidP="0000140F">
            <w:pPr>
              <w:pStyle w:val="Heading1"/>
            </w:pPr>
            <w:r>
              <w:t>Our Sponsors</w:t>
            </w:r>
          </w:p>
          <w:p w14:paraId="56E1EC89" w14:textId="77777777" w:rsidR="009D1198" w:rsidRPr="007D76D9" w:rsidRDefault="00E11D44" w:rsidP="00E11D44">
            <w:r>
              <w:rPr>
                <w:lang w:val="en-GB" w:eastAsia="en-GB"/>
              </w:rPr>
              <w:drawing>
                <wp:anchor distT="0" distB="0" distL="114300" distR="114300" simplePos="0" relativeHeight="251682816" behindDoc="0" locked="0" layoutInCell="1" allowOverlap="1" wp14:anchorId="551C31CF" wp14:editId="35AFA6CB">
                  <wp:simplePos x="0" y="0"/>
                  <wp:positionH relativeFrom="column">
                    <wp:posOffset>-534803</wp:posOffset>
                  </wp:positionH>
                  <wp:positionV relativeFrom="paragraph">
                    <wp:posOffset>219045</wp:posOffset>
                  </wp:positionV>
                  <wp:extent cx="1658680" cy="1449698"/>
                  <wp:effectExtent l="0" t="0" r="0" b="0"/>
                  <wp:wrapNone/>
                  <wp:docPr id="30" name="Picture 30" descr="https://www.ulster.ac.uk/__data/assets/file/0020/272540/UU_Corp_logo_stacked_CORE_BL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www.ulster.ac.uk/__data/assets/file/0020/272540/UU_Corp_logo_stacked_CORE_BLUE.png"/>
                          <pic:cNvPicPr>
                            <a:picLocks noChangeAspect="1" noChangeArrowheads="1"/>
                          </pic:cNvPicPr>
                        </pic:nvPicPr>
                        <pic:blipFill rotWithShape="1">
                          <a:blip r:embed="rId21">
                            <a:extLst>
                              <a:ext uri="{28A0092B-C50C-407E-A947-70E740481C1C}">
                                <a14:useLocalDpi xmlns:a14="http://schemas.microsoft.com/office/drawing/2010/main" val="0"/>
                              </a:ext>
                            </a:extLst>
                          </a:blip>
                          <a:srcRect t="12642" b="15369"/>
                          <a:stretch/>
                        </pic:blipFill>
                        <pic:spPr bwMode="auto">
                          <a:xfrm>
                            <a:off x="0" y="0"/>
                            <a:ext cx="1658680" cy="1449698"/>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lang w:val="en-GB" w:eastAsia="en-GB"/>
              </w:rPr>
              <w:drawing>
                <wp:anchor distT="0" distB="0" distL="114300" distR="114300" simplePos="0" relativeHeight="251681792" behindDoc="0" locked="0" layoutInCell="1" allowOverlap="1" wp14:anchorId="2E9E965C" wp14:editId="14FB0E62">
                  <wp:simplePos x="0" y="0"/>
                  <wp:positionH relativeFrom="column">
                    <wp:posOffset>879962</wp:posOffset>
                  </wp:positionH>
                  <wp:positionV relativeFrom="paragraph">
                    <wp:posOffset>1489267</wp:posOffset>
                  </wp:positionV>
                  <wp:extent cx="1850066" cy="1573421"/>
                  <wp:effectExtent l="0" t="0" r="0" b="0"/>
                  <wp:wrapNone/>
                  <wp:docPr id="29" name="Picture 29" descr="https://innercitytrust.com/wp-content/uploads/thegem-logos/logo_1f830a23e97d6e2d789d423877c4060d_1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innercitytrust.com/wp-content/uploads/thegem-logos/logo_1f830a23e97d6e2d789d423877c4060d_1x.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50066" cy="1573421"/>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9D1198" w:rsidRPr="007D76D9" w14:paraId="5B565F62" w14:textId="77777777" w:rsidTr="00722E07">
        <w:trPr>
          <w:trHeight w:val="1686"/>
          <w:jc w:val="center"/>
        </w:trPr>
        <w:tc>
          <w:tcPr>
            <w:tcW w:w="4501" w:type="dxa"/>
            <w:vMerge w:val="restart"/>
            <w:tcBorders>
              <w:bottom w:val="nil"/>
            </w:tcBorders>
          </w:tcPr>
          <w:p w14:paraId="00294848" w14:textId="77777777" w:rsidR="009D1198" w:rsidRDefault="00E11D44" w:rsidP="009D1198">
            <w:pPr>
              <w:pStyle w:val="Heading1"/>
              <w:rPr>
                <w:rFonts w:eastAsiaTheme="minorHAnsi"/>
              </w:rPr>
            </w:pPr>
            <w:r>
              <w:rPr>
                <w:lang w:val="en-GB" w:eastAsia="en-GB"/>
              </w:rPr>
              <w:drawing>
                <wp:anchor distT="0" distB="0" distL="114300" distR="114300" simplePos="0" relativeHeight="251677696" behindDoc="0" locked="0" layoutInCell="1" allowOverlap="1" wp14:anchorId="7E637999" wp14:editId="493CE508">
                  <wp:simplePos x="0" y="0"/>
                  <wp:positionH relativeFrom="column">
                    <wp:posOffset>68639</wp:posOffset>
                  </wp:positionH>
                  <wp:positionV relativeFrom="paragraph">
                    <wp:posOffset>-210214</wp:posOffset>
                  </wp:positionV>
                  <wp:extent cx="1775637" cy="1775637"/>
                  <wp:effectExtent l="0" t="0" r="0" b="0"/>
                  <wp:wrapNone/>
                  <wp:docPr id="19" name="Picture 19" descr="https://play-lh.googleusercontent.com/kqCOq6TU9tXSNoE3qhUzw5fJEL5rIHUMmf6P7Rtg7MPWkyEreo3I7eS6TTSlPjBUJb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play-lh.googleusercontent.com/kqCOq6TU9tXSNoE3qhUzw5fJEL5rIHUMmf6P7Rtg7MPWkyEreo3I7eS6TTSlPjBUJb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775637" cy="177563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AC69B4B" w14:textId="77777777" w:rsidR="009D1198" w:rsidRPr="00F41328" w:rsidRDefault="009D1198" w:rsidP="009D1198">
            <w:pPr>
              <w:rPr>
                <w:rFonts w:ascii="Calibri" w:eastAsiaTheme="minorHAnsi" w:hAnsi="Calibri"/>
              </w:rPr>
            </w:pPr>
          </w:p>
          <w:p w14:paraId="40405B5F" w14:textId="77777777" w:rsidR="009D1198" w:rsidRDefault="009D1198" w:rsidP="009D1198">
            <w:pPr>
              <w:pStyle w:val="Heading1"/>
              <w:rPr>
                <w:color w:val="323232" w:themeColor="text2"/>
              </w:rPr>
            </w:pPr>
          </w:p>
          <w:p w14:paraId="7FFE2C8A" w14:textId="77777777" w:rsidR="009D1198" w:rsidRPr="007D76D9" w:rsidRDefault="00E11D44" w:rsidP="00E11D44">
            <w:r>
              <w:rPr>
                <w:lang w:val="en-GB" w:eastAsia="en-GB"/>
              </w:rPr>
              <w:drawing>
                <wp:anchor distT="0" distB="0" distL="114300" distR="114300" simplePos="0" relativeHeight="251675648" behindDoc="0" locked="0" layoutInCell="1" allowOverlap="1" wp14:anchorId="402B46E3" wp14:editId="574B4A48">
                  <wp:simplePos x="0" y="0"/>
                  <wp:positionH relativeFrom="column">
                    <wp:posOffset>495300</wp:posOffset>
                  </wp:positionH>
                  <wp:positionV relativeFrom="paragraph">
                    <wp:posOffset>386715</wp:posOffset>
                  </wp:positionV>
                  <wp:extent cx="3295650" cy="1830705"/>
                  <wp:effectExtent l="0" t="0" r="0" b="0"/>
                  <wp:wrapNone/>
                  <wp:docPr id="15" name="Picture 15" descr="https://www.derrystrabane.com/getmedia/072d4b82-b1cd-4ff3-8de7-6b699dc4a9fe/DCSDC-CMYK-Landscap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derrystrabane.com/getmedia/072d4b82-b1cd-4ff3-8de7-6b699dc4a9fe/DCSDC-CMYK-Landscape.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295650" cy="183070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43" w:type="dxa"/>
            <w:vMerge w:val="restart"/>
            <w:tcBorders>
              <w:bottom w:val="nil"/>
            </w:tcBorders>
            <w:tcMar>
              <w:top w:w="29" w:type="dxa"/>
              <w:left w:w="29" w:type="dxa"/>
              <w:bottom w:w="29" w:type="dxa"/>
              <w:right w:w="29" w:type="dxa"/>
            </w:tcMar>
          </w:tcPr>
          <w:p w14:paraId="54FFB2F3" w14:textId="77777777" w:rsidR="009D1198" w:rsidRPr="007D76D9" w:rsidRDefault="009D1198" w:rsidP="007D76D9"/>
        </w:tc>
        <w:tc>
          <w:tcPr>
            <w:tcW w:w="4680" w:type="dxa"/>
            <w:vMerge w:val="restart"/>
            <w:tcBorders>
              <w:bottom w:val="nil"/>
            </w:tcBorders>
          </w:tcPr>
          <w:p w14:paraId="70810830" w14:textId="77777777" w:rsidR="009D1198" w:rsidRDefault="00E11D44" w:rsidP="009D1198">
            <w:pPr>
              <w:pStyle w:val="Heading1"/>
            </w:pPr>
            <w:r>
              <w:rPr>
                <w:lang w:val="en-GB" w:eastAsia="en-GB"/>
              </w:rPr>
              <w:drawing>
                <wp:anchor distT="0" distB="0" distL="114300" distR="114300" simplePos="0" relativeHeight="251678720" behindDoc="0" locked="0" layoutInCell="1" allowOverlap="1" wp14:anchorId="7E6D817F" wp14:editId="4A0DE111">
                  <wp:simplePos x="0" y="0"/>
                  <wp:positionH relativeFrom="column">
                    <wp:posOffset>-1060081</wp:posOffset>
                  </wp:positionH>
                  <wp:positionV relativeFrom="paragraph">
                    <wp:posOffset>-9363</wp:posOffset>
                  </wp:positionV>
                  <wp:extent cx="4592166" cy="1131969"/>
                  <wp:effectExtent l="0" t="0" r="0" b="0"/>
                  <wp:wrapNone/>
                  <wp:docPr id="25" name="Picture 25" descr="https://upload.wikimedia.org/wikipedia/commons/thumb/7/7f/Seagate_logo.svg/1200px-Seagate_logo.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upload.wikimedia.org/wikipedia/commons/thumb/7/7f/Seagate_logo.svg/1200px-Seagate_logo.svg.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592166" cy="113196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1241991" w14:textId="77777777" w:rsidR="009D1198" w:rsidRPr="007D76D9" w:rsidRDefault="009D1198" w:rsidP="00E11D44"/>
        </w:tc>
        <w:tc>
          <w:tcPr>
            <w:tcW w:w="450" w:type="dxa"/>
            <w:gridSpan w:val="2"/>
            <w:vMerge w:val="restart"/>
            <w:tcBorders>
              <w:bottom w:val="nil"/>
            </w:tcBorders>
          </w:tcPr>
          <w:p w14:paraId="00F59A89" w14:textId="77777777" w:rsidR="009D1198" w:rsidRPr="007D76D9" w:rsidRDefault="009D1198" w:rsidP="007D76D9"/>
        </w:tc>
        <w:tc>
          <w:tcPr>
            <w:tcW w:w="4140" w:type="dxa"/>
            <w:gridSpan w:val="2"/>
            <w:tcBorders>
              <w:bottom w:val="nil"/>
            </w:tcBorders>
          </w:tcPr>
          <w:p w14:paraId="6936187D" w14:textId="77777777" w:rsidR="009D1198" w:rsidRPr="007D76D9" w:rsidRDefault="00E11D44" w:rsidP="007D76D9">
            <w:r>
              <w:rPr>
                <w:lang w:val="en-GB" w:eastAsia="en-GB"/>
              </w:rPr>
              <w:drawing>
                <wp:anchor distT="0" distB="0" distL="114300" distR="114300" simplePos="0" relativeHeight="251676672" behindDoc="0" locked="0" layoutInCell="1" allowOverlap="1" wp14:anchorId="118033CD" wp14:editId="7E500527">
                  <wp:simplePos x="0" y="0"/>
                  <wp:positionH relativeFrom="column">
                    <wp:posOffset>525145</wp:posOffset>
                  </wp:positionH>
                  <wp:positionV relativeFrom="paragraph">
                    <wp:posOffset>-73173</wp:posOffset>
                  </wp:positionV>
                  <wp:extent cx="1962452" cy="1244009"/>
                  <wp:effectExtent l="0" t="0" r="0" b="0"/>
                  <wp:wrapNone/>
                  <wp:docPr id="16" name="Picture 16" descr="https://www.brunswickmoviebowl.com/wp-content/uploads/2023/02/loog-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www.brunswickmoviebowl.com/wp-content/uploads/2023/02/loog-2.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962452" cy="1244009"/>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9D1198" w:rsidRPr="007D76D9" w14:paraId="770035A2" w14:textId="77777777" w:rsidTr="00722E07">
        <w:trPr>
          <w:trHeight w:val="2774"/>
          <w:jc w:val="center"/>
        </w:trPr>
        <w:tc>
          <w:tcPr>
            <w:tcW w:w="4501" w:type="dxa"/>
            <w:vMerge/>
            <w:tcBorders>
              <w:bottom w:val="nil"/>
            </w:tcBorders>
          </w:tcPr>
          <w:p w14:paraId="1B960E17" w14:textId="77777777" w:rsidR="009D1198" w:rsidRPr="007D76D9" w:rsidRDefault="009D1198" w:rsidP="007D76D9"/>
        </w:tc>
        <w:tc>
          <w:tcPr>
            <w:tcW w:w="643" w:type="dxa"/>
            <w:vMerge/>
            <w:tcBorders>
              <w:bottom w:val="nil"/>
            </w:tcBorders>
            <w:tcMar>
              <w:top w:w="29" w:type="dxa"/>
              <w:left w:w="29" w:type="dxa"/>
              <w:bottom w:w="29" w:type="dxa"/>
              <w:right w:w="29" w:type="dxa"/>
            </w:tcMar>
          </w:tcPr>
          <w:p w14:paraId="66A759E0" w14:textId="77777777" w:rsidR="009D1198" w:rsidRPr="007D76D9" w:rsidRDefault="009D1198" w:rsidP="007D76D9"/>
        </w:tc>
        <w:tc>
          <w:tcPr>
            <w:tcW w:w="4680" w:type="dxa"/>
            <w:vMerge/>
            <w:tcBorders>
              <w:bottom w:val="nil"/>
            </w:tcBorders>
          </w:tcPr>
          <w:p w14:paraId="3D2FD831" w14:textId="77777777" w:rsidR="009D1198" w:rsidRPr="007D76D9" w:rsidRDefault="009D1198" w:rsidP="007D76D9"/>
        </w:tc>
        <w:tc>
          <w:tcPr>
            <w:tcW w:w="450" w:type="dxa"/>
            <w:gridSpan w:val="2"/>
            <w:vMerge/>
            <w:tcBorders>
              <w:bottom w:val="nil"/>
            </w:tcBorders>
          </w:tcPr>
          <w:p w14:paraId="6F85A644" w14:textId="77777777" w:rsidR="009D1198" w:rsidRPr="007D76D9" w:rsidRDefault="009D1198" w:rsidP="007D76D9"/>
        </w:tc>
        <w:tc>
          <w:tcPr>
            <w:tcW w:w="4140" w:type="dxa"/>
            <w:gridSpan w:val="2"/>
            <w:tcBorders>
              <w:bottom w:val="nil"/>
            </w:tcBorders>
          </w:tcPr>
          <w:p w14:paraId="75487011" w14:textId="77777777" w:rsidR="009D1198" w:rsidRPr="007D76D9" w:rsidRDefault="00E11D44" w:rsidP="007D76D9">
            <w:r>
              <w:rPr>
                <w:lang w:val="en-GB" w:eastAsia="en-GB"/>
              </w:rPr>
              <w:drawing>
                <wp:anchor distT="0" distB="0" distL="114300" distR="114300" simplePos="0" relativeHeight="251674624" behindDoc="0" locked="0" layoutInCell="1" allowOverlap="1" wp14:anchorId="5EE2A685" wp14:editId="381B382C">
                  <wp:simplePos x="0" y="0"/>
                  <wp:positionH relativeFrom="column">
                    <wp:posOffset>-2052054</wp:posOffset>
                  </wp:positionH>
                  <wp:positionV relativeFrom="paragraph">
                    <wp:posOffset>584511</wp:posOffset>
                  </wp:positionV>
                  <wp:extent cx="4125698" cy="1294478"/>
                  <wp:effectExtent l="0" t="0" r="8255" b="1270"/>
                  <wp:wrapNone/>
                  <wp:docPr id="14" name="Picture 14" descr="https://causewaycoastandglens.gov.uk/assets/news/_imageAndTextLarge/ccg-logo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causewaycoastandglens.gov.uk/assets/news/_imageAndTextLarge/ccg-logo_1.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125698" cy="1294478"/>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5E16729F" w14:textId="77777777" w:rsidR="008F3386" w:rsidRPr="0000140F" w:rsidRDefault="008F3386" w:rsidP="009D1198">
      <w:pPr>
        <w:spacing w:after="0"/>
        <w:rPr>
          <w:sz w:val="4"/>
        </w:rPr>
      </w:pPr>
    </w:p>
    <w:sectPr w:rsidR="008F3386" w:rsidRPr="0000140F" w:rsidSect="0000140F">
      <w:headerReference w:type="default" r:id="rId28"/>
      <w:footerReference w:type="default" r:id="rId29"/>
      <w:headerReference w:type="first" r:id="rId30"/>
      <w:pgSz w:w="15840" w:h="12240" w:orient="landscape" w:code="1"/>
      <w:pgMar w:top="720" w:right="720" w:bottom="720" w:left="72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EF1F3F" w14:textId="77777777" w:rsidR="00EF0027" w:rsidRDefault="00EF0027" w:rsidP="007D76D9">
      <w:r>
        <w:separator/>
      </w:r>
    </w:p>
  </w:endnote>
  <w:endnote w:type="continuationSeparator" w:id="0">
    <w:p w14:paraId="2EC811BA" w14:textId="77777777" w:rsidR="00EF0027" w:rsidRDefault="00EF0027" w:rsidP="007D76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Century Schoolbook">
    <w:panose1 w:val="02040604050505020304"/>
    <w:charset w:val="00"/>
    <w:family w:val="roman"/>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Kristen ITC">
    <w:panose1 w:val="03050502040202030202"/>
    <w:charset w:val="00"/>
    <w:family w:val="script"/>
    <w:pitch w:val="variable"/>
    <w:sig w:usb0="00000003" w:usb1="00000000" w:usb2="00000000" w:usb3="00000000" w:csb0="00000001" w:csb1="00000000"/>
  </w:font>
  <w:font w:name="Bodoni MT">
    <w:panose1 w:val="020706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6FB1C7" w14:textId="77777777" w:rsidR="0000140F" w:rsidRDefault="0000140F" w:rsidP="0000140F">
    <w:pPr>
      <w:pStyle w:val="Footer"/>
      <w:spacing w:after="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695E54" w14:textId="77777777" w:rsidR="00EF0027" w:rsidRDefault="00EF0027" w:rsidP="007D76D9">
      <w:r>
        <w:separator/>
      </w:r>
    </w:p>
  </w:footnote>
  <w:footnote w:type="continuationSeparator" w:id="0">
    <w:p w14:paraId="71677727" w14:textId="77777777" w:rsidR="00EF0027" w:rsidRDefault="00EF0027" w:rsidP="007D76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973208" w14:textId="77777777" w:rsidR="007D76D9" w:rsidRDefault="00F935BD" w:rsidP="007D76D9">
    <w:pPr>
      <w:pStyle w:val="Header"/>
    </w:pPr>
    <w:r w:rsidRPr="00F935BD">
      <w:rPr>
        <w:lang w:val="en-GB" w:eastAsia="en-GB"/>
      </w:rPr>
      <mc:AlternateContent>
        <mc:Choice Requires="wps">
          <w:drawing>
            <wp:anchor distT="0" distB="0" distL="114300" distR="114300" simplePos="0" relativeHeight="251659264" behindDoc="0" locked="0" layoutInCell="1" allowOverlap="1" wp14:anchorId="128AA507" wp14:editId="6BE9C698">
              <wp:simplePos x="0" y="0"/>
              <wp:positionH relativeFrom="column">
                <wp:posOffset>164465</wp:posOffset>
              </wp:positionH>
              <wp:positionV relativeFrom="paragraph">
                <wp:posOffset>184785</wp:posOffset>
              </wp:positionV>
              <wp:extent cx="10148" cy="2451105"/>
              <wp:effectExtent l="0" t="0" r="0" b="0"/>
              <wp:wrapNone/>
              <wp:docPr id="23" name="Straight Connector 23"/>
              <wp:cNvGraphicFramePr/>
              <a:graphic xmlns:a="http://schemas.openxmlformats.org/drawingml/2006/main">
                <a:graphicData uri="http://schemas.microsoft.com/office/word/2010/wordprocessingShape">
                  <wps:wsp>
                    <wps:cNvCnPr/>
                    <wps:spPr>
                      <a:xfrm flipH="1">
                        <a:off x="0" y="0"/>
                        <a:ext cx="10148" cy="2451105"/>
                      </a:xfrm>
                      <a:prstGeom prst="line">
                        <a:avLst/>
                      </a:prstGeom>
                      <a:ln>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F6EA75D" id="Straight Connector 23" o:spid="_x0000_s1026" style="position:absolute;flip:x;z-index:251659264;visibility:visible;mso-wrap-style:square;mso-wrap-distance-left:9pt;mso-wrap-distance-top:0;mso-wrap-distance-right:9pt;mso-wrap-distance-bottom:0;mso-position-horizontal:absolute;mso-position-horizontal-relative:text;mso-position-vertical:absolute;mso-position-vertical-relative:text" from="12.95pt,14.55pt" to="13.75pt,20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" strokecolor="#d8d8d8 [2732]" strokeweight=".5pt">
              <v:stroke joinstyle="miter"/>
            </v:line>
          </w:pict>
        </mc:Fallback>
      </mc:AlternateContent>
    </w:r>
    <w:r w:rsidRPr="00F935BD">
      <w:rPr>
        <w:lang w:val="en-GB" w:eastAsia="en-GB"/>
      </w:rPr>
      <mc:AlternateContent>
        <mc:Choice Requires="wps">
          <w:drawing>
            <wp:anchor distT="0" distB="0" distL="114300" distR="114300" simplePos="0" relativeHeight="251660288" behindDoc="0" locked="0" layoutInCell="1" allowOverlap="1" wp14:anchorId="0274B93F" wp14:editId="52F35B76">
              <wp:simplePos x="0" y="0"/>
              <wp:positionH relativeFrom="column">
                <wp:posOffset>0</wp:posOffset>
              </wp:positionH>
              <wp:positionV relativeFrom="paragraph">
                <wp:posOffset>0</wp:posOffset>
              </wp:positionV>
              <wp:extent cx="348848" cy="344432"/>
              <wp:effectExtent l="0" t="0" r="0" b="0"/>
              <wp:wrapNone/>
              <wp:docPr id="24" name="Freeform: Shape 18" descr="decorative elemen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348848" cy="344432"/>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3 w 2647519"/>
                          <a:gd name="connsiteY9" fmla="*/ 2520821 h 2612594"/>
                          <a:gd name="connsiteX10" fmla="*/ 1643881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2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1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2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3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5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0 w 2647519"/>
                          <a:gd name="connsiteY143" fmla="*/ 2265793 h 2612594"/>
                          <a:gd name="connsiteX144" fmla="*/ 2099801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79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59 w 2647519"/>
                          <a:gd name="connsiteY154" fmla="*/ 2217355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5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6 h 2612594"/>
                          <a:gd name="connsiteX166" fmla="*/ 477272 w 2647519"/>
                          <a:gd name="connsiteY166" fmla="*/ 2155821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46888 w 2647519"/>
                          <a:gd name="connsiteY180" fmla="*/ 2237422 h 2612594"/>
                          <a:gd name="connsiteX181" fmla="*/ 478787 w 2647519"/>
                          <a:gd name="connsiteY181" fmla="*/ 2272865 h 2612594"/>
                          <a:gd name="connsiteX182" fmla="*/ 482130 w 2647519"/>
                          <a:gd name="connsiteY182" fmla="*/ 2274569 h 2612594"/>
                          <a:gd name="connsiteX183" fmla="*/ 492608 w 2647519"/>
                          <a:gd name="connsiteY183" fmla="*/ 2265997 h 2612594"/>
                          <a:gd name="connsiteX184" fmla="*/ 583095 w 2647519"/>
                          <a:gd name="connsiteY184" fmla="*/ 2337434 h 2612594"/>
                          <a:gd name="connsiteX185" fmla="*/ 564998 w 2647519"/>
                          <a:gd name="connsiteY185" fmla="*/ 2343149 h 2612594"/>
                          <a:gd name="connsiteX186" fmla="*/ 571665 w 2647519"/>
                          <a:gd name="connsiteY186" fmla="*/ 2347912 h 2612594"/>
                          <a:gd name="connsiteX187" fmla="*/ 544995 w 2647519"/>
                          <a:gd name="connsiteY187" fmla="*/ 2348864 h 2612594"/>
                          <a:gd name="connsiteX188" fmla="*/ 527850 w 2647519"/>
                          <a:gd name="connsiteY188" fmla="*/ 2337434 h 2612594"/>
                          <a:gd name="connsiteX189" fmla="*/ 511658 w 2647519"/>
                          <a:gd name="connsiteY189" fmla="*/ 2325052 h 2612594"/>
                          <a:gd name="connsiteX190" fmla="*/ 471653 w 2647519"/>
                          <a:gd name="connsiteY190" fmla="*/ 2291714 h 2612594"/>
                          <a:gd name="connsiteX191" fmla="*/ 434505 w 2647519"/>
                          <a:gd name="connsiteY191" fmla="*/ 2258377 h 2612594"/>
                          <a:gd name="connsiteX192" fmla="*/ 400215 w 2647519"/>
                          <a:gd name="connsiteY192" fmla="*/ 2225039 h 2612594"/>
                          <a:gd name="connsiteX193" fmla="*/ 384023 w 2647519"/>
                          <a:gd name="connsiteY193" fmla="*/ 2208847 h 2612594"/>
                          <a:gd name="connsiteX194" fmla="*/ 368783 w 2647519"/>
                          <a:gd name="connsiteY194" fmla="*/ 2191702 h 2612594"/>
                          <a:gd name="connsiteX195" fmla="*/ 374498 w 2647519"/>
                          <a:gd name="connsiteY195" fmla="*/ 2184082 h 2612594"/>
                          <a:gd name="connsiteX196" fmla="*/ 393548 w 2647519"/>
                          <a:gd name="connsiteY196" fmla="*/ 2201227 h 2612594"/>
                          <a:gd name="connsiteX197" fmla="*/ 414503 w 2647519"/>
                          <a:gd name="connsiteY197" fmla="*/ 2217419 h 2612594"/>
                          <a:gd name="connsiteX198" fmla="*/ 440220 w 2647519"/>
                          <a:gd name="connsiteY198" fmla="*/ 2245042 h 2612594"/>
                          <a:gd name="connsiteX199" fmla="*/ 442406 w 2647519"/>
                          <a:gd name="connsiteY199" fmla="*/ 2246917 h 2612594"/>
                          <a:gd name="connsiteX200" fmla="*/ 414503 w 2647519"/>
                          <a:gd name="connsiteY200" fmla="*/ 2217419 h 2612594"/>
                          <a:gd name="connsiteX201" fmla="*/ 394500 w 2647519"/>
                          <a:gd name="connsiteY201" fmla="*/ 2201227 h 2612594"/>
                          <a:gd name="connsiteX202" fmla="*/ 375450 w 2647519"/>
                          <a:gd name="connsiteY202" fmla="*/ 2184082 h 2612594"/>
                          <a:gd name="connsiteX203" fmla="*/ 354495 w 2647519"/>
                          <a:gd name="connsiteY203" fmla="*/ 2158364 h 2612594"/>
                          <a:gd name="connsiteX204" fmla="*/ 334493 w 2647519"/>
                          <a:gd name="connsiteY204" fmla="*/ 2131694 h 2612594"/>
                          <a:gd name="connsiteX205" fmla="*/ 2432850 w 2647519"/>
                          <a:gd name="connsiteY205" fmla="*/ 1980247 h 2612594"/>
                          <a:gd name="connsiteX206" fmla="*/ 2432367 w 2647519"/>
                          <a:gd name="connsiteY206" fmla="*/ 1980454 h 2612594"/>
                          <a:gd name="connsiteX207" fmla="*/ 2421963 w 2647519"/>
                          <a:gd name="connsiteY207" fmla="*/ 2005422 h 2612594"/>
                          <a:gd name="connsiteX208" fmla="*/ 2422850 w 2647519"/>
                          <a:gd name="connsiteY208" fmla="*/ 1860918 h 2612594"/>
                          <a:gd name="connsiteX209" fmla="*/ 2397608 w 2647519"/>
                          <a:gd name="connsiteY209" fmla="*/ 1897379 h 2612594"/>
                          <a:gd name="connsiteX210" fmla="*/ 2385225 w 2647519"/>
                          <a:gd name="connsiteY210" fmla="*/ 1920239 h 2612594"/>
                          <a:gd name="connsiteX211" fmla="*/ 2372843 w 2647519"/>
                          <a:gd name="connsiteY211" fmla="*/ 1941194 h 2612594"/>
                          <a:gd name="connsiteX212" fmla="*/ 2343315 w 2647519"/>
                          <a:gd name="connsiteY212" fmla="*/ 1980247 h 2612594"/>
                          <a:gd name="connsiteX213" fmla="*/ 2317598 w 2647519"/>
                          <a:gd name="connsiteY213" fmla="*/ 2019299 h 2612594"/>
                          <a:gd name="connsiteX214" fmla="*/ 2294738 w 2647519"/>
                          <a:gd name="connsiteY214" fmla="*/ 2050732 h 2612594"/>
                          <a:gd name="connsiteX215" fmla="*/ 2292831 w 2647519"/>
                          <a:gd name="connsiteY215" fmla="*/ 2051897 h 2612594"/>
                          <a:gd name="connsiteX216" fmla="*/ 2291271 w 2647519"/>
                          <a:gd name="connsiteY216" fmla="*/ 2054208 h 2612594"/>
                          <a:gd name="connsiteX217" fmla="*/ 2293785 w 2647519"/>
                          <a:gd name="connsiteY217" fmla="*/ 2052637 h 2612594"/>
                          <a:gd name="connsiteX218" fmla="*/ 2316645 w 2647519"/>
                          <a:gd name="connsiteY218" fmla="*/ 2021205 h 2612594"/>
                          <a:gd name="connsiteX219" fmla="*/ 2342363 w 2647519"/>
                          <a:gd name="connsiteY219" fmla="*/ 1982152 h 2612594"/>
                          <a:gd name="connsiteX220" fmla="*/ 2371890 w 2647519"/>
                          <a:gd name="connsiteY220" fmla="*/ 1943100 h 2612594"/>
                          <a:gd name="connsiteX221" fmla="*/ 2384273 w 2647519"/>
                          <a:gd name="connsiteY221" fmla="*/ 1922145 h 2612594"/>
                          <a:gd name="connsiteX222" fmla="*/ 2396655 w 2647519"/>
                          <a:gd name="connsiteY222" fmla="*/ 1899285 h 2612594"/>
                          <a:gd name="connsiteX223" fmla="*/ 2422373 w 2647519"/>
                          <a:gd name="connsiteY223" fmla="*/ 1862137 h 2612594"/>
                          <a:gd name="connsiteX224" fmla="*/ 2498930 w 2647519"/>
                          <a:gd name="connsiteY224" fmla="*/ 1857612 h 2612594"/>
                          <a:gd name="connsiteX225" fmla="*/ 2490953 w 2647519"/>
                          <a:gd name="connsiteY225" fmla="*/ 1875472 h 2612594"/>
                          <a:gd name="connsiteX226" fmla="*/ 2473808 w 2647519"/>
                          <a:gd name="connsiteY226" fmla="*/ 1909762 h 2612594"/>
                          <a:gd name="connsiteX227" fmla="*/ 2490953 w 2647519"/>
                          <a:gd name="connsiteY227" fmla="*/ 1875472 h 2612594"/>
                          <a:gd name="connsiteX228" fmla="*/ 2498930 w 2647519"/>
                          <a:gd name="connsiteY228" fmla="*/ 1857612 h 2612594"/>
                          <a:gd name="connsiteX229" fmla="*/ 2521433 w 2647519"/>
                          <a:gd name="connsiteY229" fmla="*/ 1847850 h 2612594"/>
                          <a:gd name="connsiteX230" fmla="*/ 2509050 w 2647519"/>
                          <a:gd name="connsiteY230" fmla="*/ 1884997 h 2612594"/>
                          <a:gd name="connsiteX231" fmla="*/ 2487143 w 2647519"/>
                          <a:gd name="connsiteY231" fmla="*/ 1925002 h 2612594"/>
                          <a:gd name="connsiteX232" fmla="*/ 2465235 w 2647519"/>
                          <a:gd name="connsiteY232" fmla="*/ 1965960 h 2612594"/>
                          <a:gd name="connsiteX233" fmla="*/ 2445233 w 2647519"/>
                          <a:gd name="connsiteY233" fmla="*/ 1991677 h 2612594"/>
                          <a:gd name="connsiteX234" fmla="*/ 2458568 w 2647519"/>
                          <a:gd name="connsiteY234" fmla="*/ 1965007 h 2612594"/>
                          <a:gd name="connsiteX235" fmla="*/ 2469998 w 2647519"/>
                          <a:gd name="connsiteY235" fmla="*/ 1938337 h 2612594"/>
                          <a:gd name="connsiteX236" fmla="*/ 2478570 w 2647519"/>
                          <a:gd name="connsiteY236" fmla="*/ 1924050 h 2612594"/>
                          <a:gd name="connsiteX237" fmla="*/ 2490000 w 2647519"/>
                          <a:gd name="connsiteY237" fmla="*/ 1905000 h 2612594"/>
                          <a:gd name="connsiteX238" fmla="*/ 2500478 w 2647519"/>
                          <a:gd name="connsiteY238" fmla="*/ 1885950 h 2612594"/>
                          <a:gd name="connsiteX239" fmla="*/ 2521433 w 2647519"/>
                          <a:gd name="connsiteY239" fmla="*/ 1847850 h 2612594"/>
                          <a:gd name="connsiteX240" fmla="*/ 2459780 w 2647519"/>
                          <a:gd name="connsiteY240" fmla="*/ 1766202 h 2612594"/>
                          <a:gd name="connsiteX241" fmla="*/ 2436660 w 2647519"/>
                          <a:gd name="connsiteY241" fmla="*/ 1806892 h 2612594"/>
                          <a:gd name="connsiteX242" fmla="*/ 2436235 w 2647519"/>
                          <a:gd name="connsiteY242" fmla="*/ 1807870 h 2612594"/>
                          <a:gd name="connsiteX243" fmla="*/ 2459520 w 2647519"/>
                          <a:gd name="connsiteY243" fmla="*/ 1766887 h 2612594"/>
                          <a:gd name="connsiteX244" fmla="*/ 2472460 w 2647519"/>
                          <a:gd name="connsiteY244" fmla="*/ 1674043 h 2612594"/>
                          <a:gd name="connsiteX245" fmla="*/ 2444672 w 2647519"/>
                          <a:gd name="connsiteY245" fmla="*/ 1749965 h 2612594"/>
                          <a:gd name="connsiteX246" fmla="*/ 2386218 w 2647519"/>
                          <a:gd name="connsiteY246" fmla="*/ 1869449 h 2612594"/>
                          <a:gd name="connsiteX247" fmla="*/ 2377659 w 2647519"/>
                          <a:gd name="connsiteY247" fmla="*/ 1882980 h 2612594"/>
                          <a:gd name="connsiteX248" fmla="*/ 2377605 w 2647519"/>
                          <a:gd name="connsiteY248" fmla="*/ 1883092 h 2612594"/>
                          <a:gd name="connsiteX249" fmla="*/ 2357602 w 2647519"/>
                          <a:gd name="connsiteY249" fmla="*/ 1917382 h 2612594"/>
                          <a:gd name="connsiteX250" fmla="*/ 2337600 w 2647519"/>
                          <a:gd name="connsiteY250" fmla="*/ 1954530 h 2612594"/>
                          <a:gd name="connsiteX251" fmla="*/ 2314740 w 2647519"/>
                          <a:gd name="connsiteY251" fmla="*/ 1983105 h 2612594"/>
                          <a:gd name="connsiteX252" fmla="*/ 2295690 w 2647519"/>
                          <a:gd name="connsiteY252" fmla="*/ 2015490 h 2612594"/>
                          <a:gd name="connsiteX253" fmla="*/ 2183295 w 2647519"/>
                          <a:gd name="connsiteY253" fmla="*/ 2142172 h 2612594"/>
                          <a:gd name="connsiteX254" fmla="*/ 2146147 w 2647519"/>
                          <a:gd name="connsiteY254" fmla="*/ 2173605 h 2612594"/>
                          <a:gd name="connsiteX255" fmla="*/ 2142583 w 2647519"/>
                          <a:gd name="connsiteY255" fmla="*/ 2176314 h 2612594"/>
                          <a:gd name="connsiteX256" fmla="*/ 2141045 w 2647519"/>
                          <a:gd name="connsiteY256" fmla="*/ 2177871 h 2612594"/>
                          <a:gd name="connsiteX257" fmla="*/ 2125512 w 2647519"/>
                          <a:gd name="connsiteY257" fmla="*/ 2190534 h 2612594"/>
                          <a:gd name="connsiteX258" fmla="*/ 2112810 w 2647519"/>
                          <a:gd name="connsiteY258" fmla="*/ 2205037 h 2612594"/>
                          <a:gd name="connsiteX259" fmla="*/ 2066137 w 2647519"/>
                          <a:gd name="connsiteY259" fmla="*/ 2240280 h 2612594"/>
                          <a:gd name="connsiteX260" fmla="*/ 2058824 w 2647519"/>
                          <a:gd name="connsiteY260" fmla="*/ 2244899 h 2612594"/>
                          <a:gd name="connsiteX261" fmla="*/ 2038960 w 2647519"/>
                          <a:gd name="connsiteY261" fmla="*/ 2261093 h 2612594"/>
                          <a:gd name="connsiteX262" fmla="*/ 2036091 w 2647519"/>
                          <a:gd name="connsiteY262" fmla="*/ 2262956 h 2612594"/>
                          <a:gd name="connsiteX263" fmla="*/ 2031847 w 2647519"/>
                          <a:gd name="connsiteY263" fmla="*/ 2266950 h 2612594"/>
                          <a:gd name="connsiteX264" fmla="*/ 1994700 w 2647519"/>
                          <a:gd name="connsiteY264" fmla="*/ 2291715 h 2612594"/>
                          <a:gd name="connsiteX265" fmla="*/ 1957552 w 2647519"/>
                          <a:gd name="connsiteY265" fmla="*/ 2314575 h 2612594"/>
                          <a:gd name="connsiteX266" fmla="*/ 1953301 w 2647519"/>
                          <a:gd name="connsiteY266" fmla="*/ 2316730 h 2612594"/>
                          <a:gd name="connsiteX267" fmla="*/ 1928148 w 2647519"/>
                          <a:gd name="connsiteY267" fmla="*/ 2333067 h 2612594"/>
                          <a:gd name="connsiteX268" fmla="*/ 1920350 w 2647519"/>
                          <a:gd name="connsiteY268" fmla="*/ 2337000 h 2612594"/>
                          <a:gd name="connsiteX269" fmla="*/ 1912785 w 2647519"/>
                          <a:gd name="connsiteY269" fmla="*/ 2342197 h 2612594"/>
                          <a:gd name="connsiteX270" fmla="*/ 1887067 w 2647519"/>
                          <a:gd name="connsiteY270" fmla="*/ 2356485 h 2612594"/>
                          <a:gd name="connsiteX271" fmla="*/ 1863039 w 2647519"/>
                          <a:gd name="connsiteY271" fmla="*/ 2365908 h 2612594"/>
                          <a:gd name="connsiteX272" fmla="*/ 1809482 w 2647519"/>
                          <a:gd name="connsiteY272" fmla="*/ 2392922 h 2612594"/>
                          <a:gd name="connsiteX273" fmla="*/ 1683836 w 2647519"/>
                          <a:gd name="connsiteY273" fmla="*/ 2439784 h 2612594"/>
                          <a:gd name="connsiteX274" fmla="*/ 1596280 w 2647519"/>
                          <a:gd name="connsiteY274" fmla="*/ 2462297 h 2612594"/>
                          <a:gd name="connsiteX275" fmla="*/ 1667040 w 2647519"/>
                          <a:gd name="connsiteY275" fmla="*/ 2448877 h 2612594"/>
                          <a:gd name="connsiteX276" fmla="*/ 1680375 w 2647519"/>
                          <a:gd name="connsiteY276" fmla="*/ 2446019 h 2612594"/>
                          <a:gd name="connsiteX277" fmla="*/ 1723237 w 2647519"/>
                          <a:gd name="connsiteY277" fmla="*/ 2430779 h 2612594"/>
                          <a:gd name="connsiteX278" fmla="*/ 1749907 w 2647519"/>
                          <a:gd name="connsiteY278" fmla="*/ 2422207 h 2612594"/>
                          <a:gd name="connsiteX279" fmla="*/ 1792770 w 2647519"/>
                          <a:gd name="connsiteY279" fmla="*/ 2400299 h 2612594"/>
                          <a:gd name="connsiteX280" fmla="*/ 1841347 w 2647519"/>
                          <a:gd name="connsiteY280" fmla="*/ 2383154 h 2612594"/>
                          <a:gd name="connsiteX281" fmla="*/ 1872470 w 2647519"/>
                          <a:gd name="connsiteY281" fmla="*/ 2370949 h 2612594"/>
                          <a:gd name="connsiteX282" fmla="*/ 1886115 w 2647519"/>
                          <a:gd name="connsiteY282" fmla="*/ 2363152 h 2612594"/>
                          <a:gd name="connsiteX283" fmla="*/ 1898496 w 2647519"/>
                          <a:gd name="connsiteY283" fmla="*/ 2359343 h 2612594"/>
                          <a:gd name="connsiteX284" fmla="*/ 1915642 w 2647519"/>
                          <a:gd name="connsiteY284" fmla="*/ 2349817 h 2612594"/>
                          <a:gd name="connsiteX285" fmla="*/ 1920147 w 2647519"/>
                          <a:gd name="connsiteY285" fmla="*/ 2346686 h 2612594"/>
                          <a:gd name="connsiteX286" fmla="*/ 1931835 w 2647519"/>
                          <a:gd name="connsiteY286" fmla="*/ 2335530 h 2612594"/>
                          <a:gd name="connsiteX287" fmla="*/ 1957552 w 2647519"/>
                          <a:gd name="connsiteY287" fmla="*/ 2320290 h 2612594"/>
                          <a:gd name="connsiteX288" fmla="*/ 1986810 w 2647519"/>
                          <a:gd name="connsiteY288" fmla="*/ 2305948 h 2612594"/>
                          <a:gd name="connsiteX289" fmla="*/ 1997557 w 2647519"/>
                          <a:gd name="connsiteY289" fmla="*/ 2299334 h 2612594"/>
                          <a:gd name="connsiteX290" fmla="*/ 2034705 w 2647519"/>
                          <a:gd name="connsiteY290" fmla="*/ 2274569 h 2612594"/>
                          <a:gd name="connsiteX291" fmla="*/ 2050897 w 2647519"/>
                          <a:gd name="connsiteY291" fmla="*/ 2259329 h 2612594"/>
                          <a:gd name="connsiteX292" fmla="*/ 2068995 w 2647519"/>
                          <a:gd name="connsiteY292" fmla="*/ 2247899 h 2612594"/>
                          <a:gd name="connsiteX293" fmla="*/ 2115667 w 2647519"/>
                          <a:gd name="connsiteY293" fmla="*/ 2212657 h 2612594"/>
                          <a:gd name="connsiteX294" fmla="*/ 2149005 w 2647519"/>
                          <a:gd name="connsiteY294" fmla="*/ 2181224 h 2612594"/>
                          <a:gd name="connsiteX295" fmla="*/ 2186152 w 2647519"/>
                          <a:gd name="connsiteY295" fmla="*/ 2149792 h 2612594"/>
                          <a:gd name="connsiteX296" fmla="*/ 2298547 w 2647519"/>
                          <a:gd name="connsiteY296" fmla="*/ 2023109 h 2612594"/>
                          <a:gd name="connsiteX297" fmla="*/ 2314015 w 2647519"/>
                          <a:gd name="connsiteY297" fmla="*/ 1996814 h 2612594"/>
                          <a:gd name="connsiteX298" fmla="*/ 2314740 w 2647519"/>
                          <a:gd name="connsiteY298" fmla="*/ 1994534 h 2612594"/>
                          <a:gd name="connsiteX299" fmla="*/ 2339505 w 2647519"/>
                          <a:gd name="connsiteY299" fmla="*/ 1956434 h 2612594"/>
                          <a:gd name="connsiteX300" fmla="*/ 2347125 w 2647519"/>
                          <a:gd name="connsiteY300" fmla="*/ 1945004 h 2612594"/>
                          <a:gd name="connsiteX301" fmla="*/ 2357257 w 2647519"/>
                          <a:gd name="connsiteY301" fmla="*/ 1930951 h 2612594"/>
                          <a:gd name="connsiteX302" fmla="*/ 2360460 w 2647519"/>
                          <a:gd name="connsiteY302" fmla="*/ 1925002 h 2612594"/>
                          <a:gd name="connsiteX303" fmla="*/ 2380462 w 2647519"/>
                          <a:gd name="connsiteY303" fmla="*/ 1890712 h 2612594"/>
                          <a:gd name="connsiteX304" fmla="*/ 2419515 w 2647519"/>
                          <a:gd name="connsiteY304" fmla="*/ 1809749 h 2612594"/>
                          <a:gd name="connsiteX305" fmla="*/ 2457615 w 2647519"/>
                          <a:gd name="connsiteY305" fmla="*/ 1723072 h 2612594"/>
                          <a:gd name="connsiteX306" fmla="*/ 2468807 w 2647519"/>
                          <a:gd name="connsiteY306" fmla="*/ 1687829 h 2612594"/>
                          <a:gd name="connsiteX307" fmla="*/ 2576677 w 2647519"/>
                          <a:gd name="connsiteY307" fmla="*/ 1589722 h 2612594"/>
                          <a:gd name="connsiteX308" fmla="*/ 2573820 w 2647519"/>
                          <a:gd name="connsiteY308" fmla="*/ 1591627 h 2612594"/>
                          <a:gd name="connsiteX309" fmla="*/ 2573820 w 2647519"/>
                          <a:gd name="connsiteY309" fmla="*/ 1591627 h 2612594"/>
                          <a:gd name="connsiteX310" fmla="*/ 2585674 w 2647519"/>
                          <a:gd name="connsiteY310" fmla="*/ 1533271 h 2612594"/>
                          <a:gd name="connsiteX311" fmla="*/ 2585332 w 2647519"/>
                          <a:gd name="connsiteY311" fmla="*/ 1534956 h 2612594"/>
                          <a:gd name="connsiteX312" fmla="*/ 2588107 w 2647519"/>
                          <a:gd name="connsiteY312" fmla="*/ 1538287 h 2612594"/>
                          <a:gd name="connsiteX313" fmla="*/ 2596680 w 2647519"/>
                          <a:gd name="connsiteY313" fmla="*/ 1547812 h 2612594"/>
                          <a:gd name="connsiteX314" fmla="*/ 2602395 w 2647519"/>
                          <a:gd name="connsiteY314" fmla="*/ 1544002 h 2612594"/>
                          <a:gd name="connsiteX315" fmla="*/ 2602539 w 2647519"/>
                          <a:gd name="connsiteY315" fmla="*/ 1543271 h 2612594"/>
                          <a:gd name="connsiteX316" fmla="*/ 2598585 w 2647519"/>
                          <a:gd name="connsiteY316" fmla="*/ 1545907 h 2612594"/>
                          <a:gd name="connsiteX317" fmla="*/ 2589060 w 2647519"/>
                          <a:gd name="connsiteY317" fmla="*/ 1537334 h 2612594"/>
                          <a:gd name="connsiteX318" fmla="*/ 2577184 w 2647519"/>
                          <a:gd name="connsiteY318" fmla="*/ 1425070 h 2612594"/>
                          <a:gd name="connsiteX319" fmla="*/ 2576519 w 2647519"/>
                          <a:gd name="connsiteY319" fmla="*/ 1425107 h 2612594"/>
                          <a:gd name="connsiteX320" fmla="*/ 2575314 w 2647519"/>
                          <a:gd name="connsiteY320" fmla="*/ 1425174 h 2612594"/>
                          <a:gd name="connsiteX321" fmla="*/ 2575725 w 2647519"/>
                          <a:gd name="connsiteY321" fmla="*/ 1429702 h 2612594"/>
                          <a:gd name="connsiteX322" fmla="*/ 2574773 w 2647519"/>
                          <a:gd name="connsiteY322" fmla="*/ 1453515 h 2612594"/>
                          <a:gd name="connsiteX323" fmla="*/ 2570963 w 2647519"/>
                          <a:gd name="connsiteY323" fmla="*/ 1467802 h 2612594"/>
                          <a:gd name="connsiteX324" fmla="*/ 2548103 w 2647519"/>
                          <a:gd name="connsiteY324" fmla="*/ 1503997 h 2612594"/>
                          <a:gd name="connsiteX325" fmla="*/ 2542388 w 2647519"/>
                          <a:gd name="connsiteY325" fmla="*/ 1535430 h 2612594"/>
                          <a:gd name="connsiteX326" fmla="*/ 2536673 w 2647519"/>
                          <a:gd name="connsiteY326" fmla="*/ 1545907 h 2612594"/>
                          <a:gd name="connsiteX327" fmla="*/ 2527148 w 2647519"/>
                          <a:gd name="connsiteY327" fmla="*/ 1591627 h 2612594"/>
                          <a:gd name="connsiteX328" fmla="*/ 2516670 w 2647519"/>
                          <a:gd name="connsiteY328" fmla="*/ 1627822 h 2612594"/>
                          <a:gd name="connsiteX329" fmla="*/ 2505240 w 2647519"/>
                          <a:gd name="connsiteY329" fmla="*/ 1663065 h 2612594"/>
                          <a:gd name="connsiteX330" fmla="*/ 2498573 w 2647519"/>
                          <a:gd name="connsiteY330" fmla="*/ 1690687 h 2612594"/>
                          <a:gd name="connsiteX331" fmla="*/ 2490953 w 2647519"/>
                          <a:gd name="connsiteY331" fmla="*/ 1719262 h 2612594"/>
                          <a:gd name="connsiteX332" fmla="*/ 2497030 w 2647519"/>
                          <a:gd name="connsiteY332" fmla="*/ 1709809 h 2612594"/>
                          <a:gd name="connsiteX333" fmla="*/ 2502383 w 2647519"/>
                          <a:gd name="connsiteY333" fmla="*/ 1689734 h 2612594"/>
                          <a:gd name="connsiteX334" fmla="*/ 2507145 w 2647519"/>
                          <a:gd name="connsiteY334" fmla="*/ 1661159 h 2612594"/>
                          <a:gd name="connsiteX335" fmla="*/ 2518575 w 2647519"/>
                          <a:gd name="connsiteY335" fmla="*/ 1625917 h 2612594"/>
                          <a:gd name="connsiteX336" fmla="*/ 2529053 w 2647519"/>
                          <a:gd name="connsiteY336" fmla="*/ 1589722 h 2612594"/>
                          <a:gd name="connsiteX337" fmla="*/ 2538578 w 2647519"/>
                          <a:gd name="connsiteY337" fmla="*/ 1544002 h 2612594"/>
                          <a:gd name="connsiteX338" fmla="*/ 2544293 w 2647519"/>
                          <a:gd name="connsiteY338" fmla="*/ 1533524 h 2612594"/>
                          <a:gd name="connsiteX339" fmla="*/ 2550008 w 2647519"/>
                          <a:gd name="connsiteY339" fmla="*/ 1502092 h 2612594"/>
                          <a:gd name="connsiteX340" fmla="*/ 2572868 w 2647519"/>
                          <a:gd name="connsiteY340" fmla="*/ 1465897 h 2612594"/>
                          <a:gd name="connsiteX341" fmla="*/ 2557628 w 2647519"/>
                          <a:gd name="connsiteY341" fmla="*/ 1539239 h 2612594"/>
                          <a:gd name="connsiteX342" fmla="*/ 2546198 w 2647519"/>
                          <a:gd name="connsiteY342" fmla="*/ 1600199 h 2612594"/>
                          <a:gd name="connsiteX343" fmla="*/ 2520480 w 2647519"/>
                          <a:gd name="connsiteY343" fmla="*/ 1678304 h 2612594"/>
                          <a:gd name="connsiteX344" fmla="*/ 2515392 w 2647519"/>
                          <a:gd name="connsiteY344" fmla="*/ 1686218 h 2612594"/>
                          <a:gd name="connsiteX345" fmla="*/ 2513217 w 2647519"/>
                          <a:gd name="connsiteY345" fmla="*/ 1698069 h 2612594"/>
                          <a:gd name="connsiteX346" fmla="*/ 2506193 w 2647519"/>
                          <a:gd name="connsiteY346" fmla="*/ 1718310 h 2612594"/>
                          <a:gd name="connsiteX347" fmla="*/ 2479523 w 2647519"/>
                          <a:gd name="connsiteY347" fmla="*/ 1776412 h 2612594"/>
                          <a:gd name="connsiteX348" fmla="*/ 2467140 w 2647519"/>
                          <a:gd name="connsiteY348" fmla="*/ 1806892 h 2612594"/>
                          <a:gd name="connsiteX349" fmla="*/ 2459520 w 2647519"/>
                          <a:gd name="connsiteY349" fmla="*/ 1823085 h 2612594"/>
                          <a:gd name="connsiteX350" fmla="*/ 2449995 w 2647519"/>
                          <a:gd name="connsiteY350" fmla="*/ 1840230 h 2612594"/>
                          <a:gd name="connsiteX351" fmla="*/ 2424278 w 2647519"/>
                          <a:gd name="connsiteY351" fmla="*/ 1885950 h 2612594"/>
                          <a:gd name="connsiteX352" fmla="*/ 2396655 w 2647519"/>
                          <a:gd name="connsiteY352" fmla="*/ 1930717 h 2612594"/>
                          <a:gd name="connsiteX353" fmla="*/ 2361413 w 2647519"/>
                          <a:gd name="connsiteY353" fmla="*/ 1990725 h 2612594"/>
                          <a:gd name="connsiteX354" fmla="*/ 2322360 w 2647519"/>
                          <a:gd name="connsiteY354" fmla="*/ 2049780 h 2612594"/>
                          <a:gd name="connsiteX355" fmla="*/ 2296643 w 2647519"/>
                          <a:gd name="connsiteY355" fmla="*/ 2083117 h 2612594"/>
                          <a:gd name="connsiteX356" fmla="*/ 2269020 w 2647519"/>
                          <a:gd name="connsiteY356" fmla="*/ 2115502 h 2612594"/>
                          <a:gd name="connsiteX357" fmla="*/ 2259495 w 2647519"/>
                          <a:gd name="connsiteY357" fmla="*/ 2128837 h 2612594"/>
                          <a:gd name="connsiteX358" fmla="*/ 2249018 w 2647519"/>
                          <a:gd name="connsiteY358" fmla="*/ 2142172 h 2612594"/>
                          <a:gd name="connsiteX359" fmla="*/ 2232825 w 2647519"/>
                          <a:gd name="connsiteY359" fmla="*/ 2155507 h 2612594"/>
                          <a:gd name="connsiteX360" fmla="*/ 2206342 w 2647519"/>
                          <a:gd name="connsiteY360" fmla="*/ 2184829 h 2612594"/>
                          <a:gd name="connsiteX361" fmla="*/ 2207107 w 2647519"/>
                          <a:gd name="connsiteY361" fmla="*/ 2187892 h 2612594"/>
                          <a:gd name="connsiteX362" fmla="*/ 2179485 w 2647519"/>
                          <a:gd name="connsiteY362" fmla="*/ 2216467 h 2612594"/>
                          <a:gd name="connsiteX363" fmla="*/ 2149957 w 2647519"/>
                          <a:gd name="connsiteY363" fmla="*/ 2237422 h 2612594"/>
                          <a:gd name="connsiteX364" fmla="*/ 2126145 w 2647519"/>
                          <a:gd name="connsiteY364" fmla="*/ 2256472 h 2612594"/>
                          <a:gd name="connsiteX365" fmla="*/ 2103587 w 2647519"/>
                          <a:gd name="connsiteY365" fmla="*/ 2272957 h 2612594"/>
                          <a:gd name="connsiteX366" fmla="*/ 2107095 w 2647519"/>
                          <a:gd name="connsiteY366" fmla="*/ 2272665 h 2612594"/>
                          <a:gd name="connsiteX367" fmla="*/ 2131860 w 2647519"/>
                          <a:gd name="connsiteY367" fmla="*/ 2254567 h 2612594"/>
                          <a:gd name="connsiteX368" fmla="*/ 2155673 w 2647519"/>
                          <a:gd name="connsiteY368" fmla="*/ 2235517 h 2612594"/>
                          <a:gd name="connsiteX369" fmla="*/ 2185200 w 2647519"/>
                          <a:gd name="connsiteY369" fmla="*/ 2214562 h 2612594"/>
                          <a:gd name="connsiteX370" fmla="*/ 2212823 w 2647519"/>
                          <a:gd name="connsiteY370" fmla="*/ 2185987 h 2612594"/>
                          <a:gd name="connsiteX371" fmla="*/ 2211870 w 2647519"/>
                          <a:gd name="connsiteY371" fmla="*/ 2182177 h 2612594"/>
                          <a:gd name="connsiteX372" fmla="*/ 2238540 w 2647519"/>
                          <a:gd name="connsiteY372" fmla="*/ 2152650 h 2612594"/>
                          <a:gd name="connsiteX373" fmla="*/ 2254733 w 2647519"/>
                          <a:gd name="connsiteY373" fmla="*/ 2139315 h 2612594"/>
                          <a:gd name="connsiteX374" fmla="*/ 2265210 w 2647519"/>
                          <a:gd name="connsiteY374" fmla="*/ 2125980 h 2612594"/>
                          <a:gd name="connsiteX375" fmla="*/ 2274735 w 2647519"/>
                          <a:gd name="connsiteY375" fmla="*/ 2112645 h 2612594"/>
                          <a:gd name="connsiteX376" fmla="*/ 2302358 w 2647519"/>
                          <a:gd name="connsiteY376" fmla="*/ 2080260 h 2612594"/>
                          <a:gd name="connsiteX377" fmla="*/ 2328075 w 2647519"/>
                          <a:gd name="connsiteY377" fmla="*/ 2046922 h 2612594"/>
                          <a:gd name="connsiteX378" fmla="*/ 2367128 w 2647519"/>
                          <a:gd name="connsiteY378" fmla="*/ 1987867 h 2612594"/>
                          <a:gd name="connsiteX379" fmla="*/ 2402370 w 2647519"/>
                          <a:gd name="connsiteY379" fmla="*/ 1927860 h 2612594"/>
                          <a:gd name="connsiteX380" fmla="*/ 2429993 w 2647519"/>
                          <a:gd name="connsiteY380" fmla="*/ 1883092 h 2612594"/>
                          <a:gd name="connsiteX381" fmla="*/ 2455710 w 2647519"/>
                          <a:gd name="connsiteY381" fmla="*/ 1837372 h 2612594"/>
                          <a:gd name="connsiteX382" fmla="*/ 2465235 w 2647519"/>
                          <a:gd name="connsiteY382" fmla="*/ 1820227 h 2612594"/>
                          <a:gd name="connsiteX383" fmla="*/ 2472855 w 2647519"/>
                          <a:gd name="connsiteY383" fmla="*/ 1804035 h 2612594"/>
                          <a:gd name="connsiteX384" fmla="*/ 2485238 w 2647519"/>
                          <a:gd name="connsiteY384" fmla="*/ 1773555 h 2612594"/>
                          <a:gd name="connsiteX385" fmla="*/ 2511908 w 2647519"/>
                          <a:gd name="connsiteY385" fmla="*/ 1715452 h 2612594"/>
                          <a:gd name="connsiteX386" fmla="*/ 2522385 w 2647519"/>
                          <a:gd name="connsiteY386" fmla="*/ 1676400 h 2612594"/>
                          <a:gd name="connsiteX387" fmla="*/ 2548103 w 2647519"/>
                          <a:gd name="connsiteY387" fmla="*/ 1598295 h 2612594"/>
                          <a:gd name="connsiteX388" fmla="*/ 2559533 w 2647519"/>
                          <a:gd name="connsiteY388" fmla="*/ 1537335 h 2612594"/>
                          <a:gd name="connsiteX389" fmla="*/ 2574773 w 2647519"/>
                          <a:gd name="connsiteY389" fmla="*/ 1463992 h 2612594"/>
                          <a:gd name="connsiteX390" fmla="*/ 2578209 w 2647519"/>
                          <a:gd name="connsiteY390" fmla="*/ 1451109 h 2612594"/>
                          <a:gd name="connsiteX391" fmla="*/ 2575725 w 2647519"/>
                          <a:gd name="connsiteY391" fmla="*/ 1450657 h 2612594"/>
                          <a:gd name="connsiteX392" fmla="*/ 2576677 w 2647519"/>
                          <a:gd name="connsiteY392" fmla="*/ 1426845 h 2612594"/>
                          <a:gd name="connsiteX393" fmla="*/ 2597632 w 2647519"/>
                          <a:gd name="connsiteY393" fmla="*/ 1404937 h 2612594"/>
                          <a:gd name="connsiteX394" fmla="*/ 2586540 w 2647519"/>
                          <a:gd name="connsiteY394" fmla="*/ 1451152 h 2612594"/>
                          <a:gd name="connsiteX395" fmla="*/ 2586541 w 2647519"/>
                          <a:gd name="connsiteY395" fmla="*/ 1451152 h 2612594"/>
                          <a:gd name="connsiteX396" fmla="*/ 2597633 w 2647519"/>
                          <a:gd name="connsiteY396" fmla="*/ 1404938 h 2612594"/>
                          <a:gd name="connsiteX397" fmla="*/ 2606205 w 2647519"/>
                          <a:gd name="connsiteY397" fmla="*/ 1395412 h 2612594"/>
                          <a:gd name="connsiteX398" fmla="*/ 2600490 w 2647519"/>
                          <a:gd name="connsiteY398" fmla="*/ 1407795 h 2612594"/>
                          <a:gd name="connsiteX399" fmla="*/ 2600490 w 2647519"/>
                          <a:gd name="connsiteY399" fmla="*/ 1407795 h 2612594"/>
                          <a:gd name="connsiteX400" fmla="*/ 2599180 w 2647519"/>
                          <a:gd name="connsiteY400" fmla="*/ 1433750 h 2612594"/>
                          <a:gd name="connsiteX401" fmla="*/ 2598585 w 2647519"/>
                          <a:gd name="connsiteY401" fmla="*/ 1458277 h 2612594"/>
                          <a:gd name="connsiteX402" fmla="*/ 2589060 w 2647519"/>
                          <a:gd name="connsiteY402" fmla="*/ 1487586 h 2612594"/>
                          <a:gd name="connsiteX403" fmla="*/ 2589060 w 2647519"/>
                          <a:gd name="connsiteY403" fmla="*/ 1490934 h 2612594"/>
                          <a:gd name="connsiteX404" fmla="*/ 2600490 w 2647519"/>
                          <a:gd name="connsiteY404" fmla="*/ 1458277 h 2612594"/>
                          <a:gd name="connsiteX405" fmla="*/ 2602395 w 2647519"/>
                          <a:gd name="connsiteY405" fmla="*/ 1407794 h 2612594"/>
                          <a:gd name="connsiteX406" fmla="*/ 2606836 w 2647519"/>
                          <a:gd name="connsiteY406" fmla="*/ 1398173 h 2612594"/>
                          <a:gd name="connsiteX407" fmla="*/ 2565247 w 2647519"/>
                          <a:gd name="connsiteY407" fmla="*/ 1354454 h 2612594"/>
                          <a:gd name="connsiteX408" fmla="*/ 2559005 w 2647519"/>
                          <a:gd name="connsiteY408" fmla="*/ 1369208 h 2612594"/>
                          <a:gd name="connsiteX409" fmla="*/ 2556675 w 2647519"/>
                          <a:gd name="connsiteY409" fmla="*/ 1390650 h 2612594"/>
                          <a:gd name="connsiteX410" fmla="*/ 2553670 w 2647519"/>
                          <a:gd name="connsiteY410" fmla="*/ 1380633 h 2612594"/>
                          <a:gd name="connsiteX411" fmla="*/ 2552571 w 2647519"/>
                          <a:gd name="connsiteY411" fmla="*/ 1382047 h 2612594"/>
                          <a:gd name="connsiteX412" fmla="*/ 2555723 w 2647519"/>
                          <a:gd name="connsiteY412" fmla="*/ 1392555 h 2612594"/>
                          <a:gd name="connsiteX413" fmla="*/ 2553818 w 2647519"/>
                          <a:gd name="connsiteY413" fmla="*/ 1407795 h 2612594"/>
                          <a:gd name="connsiteX414" fmla="*/ 2557628 w 2647519"/>
                          <a:gd name="connsiteY414" fmla="*/ 1420177 h 2612594"/>
                          <a:gd name="connsiteX415" fmla="*/ 2560581 w 2647519"/>
                          <a:gd name="connsiteY415" fmla="*/ 1420013 h 2612594"/>
                          <a:gd name="connsiteX416" fmla="*/ 2558580 w 2647519"/>
                          <a:gd name="connsiteY416" fmla="*/ 1413509 h 2612594"/>
                          <a:gd name="connsiteX417" fmla="*/ 2560485 w 2647519"/>
                          <a:gd name="connsiteY417" fmla="*/ 1398269 h 2612594"/>
                          <a:gd name="connsiteX418" fmla="*/ 2565247 w 2647519"/>
                          <a:gd name="connsiteY418" fmla="*/ 1354454 h 2612594"/>
                          <a:gd name="connsiteX419" fmla="*/ 2645258 w 2647519"/>
                          <a:gd name="connsiteY419" fmla="*/ 1328737 h 2612594"/>
                          <a:gd name="connsiteX420" fmla="*/ 2647163 w 2647519"/>
                          <a:gd name="connsiteY420" fmla="*/ 1329689 h 2612594"/>
                          <a:gd name="connsiteX421" fmla="*/ 2646210 w 2647519"/>
                          <a:gd name="connsiteY421" fmla="*/ 1369694 h 2612594"/>
                          <a:gd name="connsiteX422" fmla="*/ 2647163 w 2647519"/>
                          <a:gd name="connsiteY422" fmla="*/ 1397317 h 2612594"/>
                          <a:gd name="connsiteX423" fmla="*/ 2644305 w 2647519"/>
                          <a:gd name="connsiteY423" fmla="*/ 1447799 h 2612594"/>
                          <a:gd name="connsiteX424" fmla="*/ 2641448 w 2647519"/>
                          <a:gd name="connsiteY424" fmla="*/ 1476374 h 2612594"/>
                          <a:gd name="connsiteX425" fmla="*/ 2632875 w 2647519"/>
                          <a:gd name="connsiteY425" fmla="*/ 1518284 h 2612594"/>
                          <a:gd name="connsiteX426" fmla="*/ 2630018 w 2647519"/>
                          <a:gd name="connsiteY426" fmla="*/ 1553527 h 2612594"/>
                          <a:gd name="connsiteX427" fmla="*/ 2615730 w 2647519"/>
                          <a:gd name="connsiteY427" fmla="*/ 1618297 h 2612594"/>
                          <a:gd name="connsiteX428" fmla="*/ 2602395 w 2647519"/>
                          <a:gd name="connsiteY428" fmla="*/ 1674494 h 2612594"/>
                          <a:gd name="connsiteX429" fmla="*/ 2578583 w 2647519"/>
                          <a:gd name="connsiteY429" fmla="*/ 1684972 h 2612594"/>
                          <a:gd name="connsiteX430" fmla="*/ 2580488 w 2647519"/>
                          <a:gd name="connsiteY430" fmla="*/ 1679257 h 2612594"/>
                          <a:gd name="connsiteX431" fmla="*/ 2584298 w 2647519"/>
                          <a:gd name="connsiteY431" fmla="*/ 1639252 h 2612594"/>
                          <a:gd name="connsiteX432" fmla="*/ 2598585 w 2647519"/>
                          <a:gd name="connsiteY432" fmla="*/ 1597342 h 2612594"/>
                          <a:gd name="connsiteX433" fmla="*/ 2610015 w 2647519"/>
                          <a:gd name="connsiteY433" fmla="*/ 1590675 h 2612594"/>
                          <a:gd name="connsiteX434" fmla="*/ 2610015 w 2647519"/>
                          <a:gd name="connsiteY434" fmla="*/ 1590674 h 2612594"/>
                          <a:gd name="connsiteX435" fmla="*/ 2622398 w 2647519"/>
                          <a:gd name="connsiteY435" fmla="*/ 1518284 h 2612594"/>
                          <a:gd name="connsiteX436" fmla="*/ 2629065 w 2647519"/>
                          <a:gd name="connsiteY436" fmla="*/ 1483994 h 2612594"/>
                          <a:gd name="connsiteX437" fmla="*/ 2634780 w 2647519"/>
                          <a:gd name="connsiteY437" fmla="*/ 1448752 h 2612594"/>
                          <a:gd name="connsiteX438" fmla="*/ 2639543 w 2647519"/>
                          <a:gd name="connsiteY438" fmla="*/ 1415414 h 2612594"/>
                          <a:gd name="connsiteX439" fmla="*/ 2641448 w 2647519"/>
                          <a:gd name="connsiteY439" fmla="*/ 1383982 h 2612594"/>
                          <a:gd name="connsiteX440" fmla="*/ 2642400 w 2647519"/>
                          <a:gd name="connsiteY440" fmla="*/ 1357312 h 2612594"/>
                          <a:gd name="connsiteX441" fmla="*/ 2644305 w 2647519"/>
                          <a:gd name="connsiteY441" fmla="*/ 1343024 h 2612594"/>
                          <a:gd name="connsiteX442" fmla="*/ 2645258 w 2647519"/>
                          <a:gd name="connsiteY442" fmla="*/ 1328737 h 2612594"/>
                          <a:gd name="connsiteX443" fmla="*/ 134151 w 2647519"/>
                          <a:gd name="connsiteY443" fmla="*/ 887095 h 2612594"/>
                          <a:gd name="connsiteX444" fmla="*/ 134625 w 2647519"/>
                          <a:gd name="connsiteY444" fmla="*/ 887332 h 2612594"/>
                          <a:gd name="connsiteX445" fmla="*/ 134670 w 2647519"/>
                          <a:gd name="connsiteY445" fmla="*/ 887199 h 2612594"/>
                          <a:gd name="connsiteX446" fmla="*/ 191618 w 2647519"/>
                          <a:gd name="connsiteY446" fmla="*/ 750570 h 2612594"/>
                          <a:gd name="connsiteX447" fmla="*/ 170663 w 2647519"/>
                          <a:gd name="connsiteY447" fmla="*/ 789622 h 2612594"/>
                          <a:gd name="connsiteX448" fmla="*/ 153518 w 2647519"/>
                          <a:gd name="connsiteY448" fmla="*/ 803910 h 2612594"/>
                          <a:gd name="connsiteX449" fmla="*/ 153477 w 2647519"/>
                          <a:gd name="connsiteY449" fmla="*/ 804822 h 2612594"/>
                          <a:gd name="connsiteX450" fmla="*/ 151819 w 2647519"/>
                          <a:gd name="connsiteY450" fmla="*/ 841286 h 2612594"/>
                          <a:gd name="connsiteX451" fmla="*/ 151866 w 2647519"/>
                          <a:gd name="connsiteY451" fmla="*/ 841199 h 2612594"/>
                          <a:gd name="connsiteX452" fmla="*/ 153518 w 2647519"/>
                          <a:gd name="connsiteY452" fmla="*/ 804862 h 2612594"/>
                          <a:gd name="connsiteX453" fmla="*/ 170663 w 2647519"/>
                          <a:gd name="connsiteY453" fmla="*/ 790574 h 2612594"/>
                          <a:gd name="connsiteX454" fmla="*/ 191618 w 2647519"/>
                          <a:gd name="connsiteY454" fmla="*/ 751522 h 2612594"/>
                          <a:gd name="connsiteX455" fmla="*/ 192332 w 2647519"/>
                          <a:gd name="connsiteY455" fmla="*/ 751998 h 2612594"/>
                          <a:gd name="connsiteX456" fmla="*/ 192689 w 2647519"/>
                          <a:gd name="connsiteY456" fmla="*/ 751284 h 2612594"/>
                          <a:gd name="connsiteX457" fmla="*/ 203047 w 2647519"/>
                          <a:gd name="connsiteY457" fmla="*/ 667702 h 2612594"/>
                          <a:gd name="connsiteX458" fmla="*/ 189712 w 2647519"/>
                          <a:gd name="connsiteY458" fmla="*/ 677227 h 2612594"/>
                          <a:gd name="connsiteX459" fmla="*/ 169710 w 2647519"/>
                          <a:gd name="connsiteY459" fmla="*/ 719137 h 2612594"/>
                          <a:gd name="connsiteX460" fmla="*/ 174286 w 2647519"/>
                          <a:gd name="connsiteY460" fmla="*/ 722798 h 2612594"/>
                          <a:gd name="connsiteX461" fmla="*/ 174435 w 2647519"/>
                          <a:gd name="connsiteY461" fmla="*/ 722155 h 2612594"/>
                          <a:gd name="connsiteX462" fmla="*/ 170663 w 2647519"/>
                          <a:gd name="connsiteY462" fmla="*/ 719137 h 2612594"/>
                          <a:gd name="connsiteX463" fmla="*/ 190665 w 2647519"/>
                          <a:gd name="connsiteY463" fmla="*/ 677227 h 2612594"/>
                          <a:gd name="connsiteX464" fmla="*/ 202473 w 2647519"/>
                          <a:gd name="connsiteY464" fmla="*/ 668793 h 2612594"/>
                          <a:gd name="connsiteX465" fmla="*/ 276390 w 2647519"/>
                          <a:gd name="connsiteY465" fmla="*/ 613410 h 2612594"/>
                          <a:gd name="connsiteX466" fmla="*/ 275187 w 2647519"/>
                          <a:gd name="connsiteY466" fmla="*/ 614373 h 2612594"/>
                          <a:gd name="connsiteX467" fmla="*/ 270080 w 2647519"/>
                          <a:gd name="connsiteY467" fmla="*/ 634008 h 2612594"/>
                          <a:gd name="connsiteX468" fmla="*/ 266865 w 2647519"/>
                          <a:gd name="connsiteY468" fmla="*/ 643890 h 2612594"/>
                          <a:gd name="connsiteX469" fmla="*/ 179235 w 2647519"/>
                          <a:gd name="connsiteY469" fmla="*/ 803910 h 2612594"/>
                          <a:gd name="connsiteX470" fmla="*/ 166852 w 2647519"/>
                          <a:gd name="connsiteY470" fmla="*/ 842962 h 2612594"/>
                          <a:gd name="connsiteX471" fmla="*/ 155422 w 2647519"/>
                          <a:gd name="connsiteY471" fmla="*/ 882967 h 2612594"/>
                          <a:gd name="connsiteX472" fmla="*/ 130657 w 2647519"/>
                          <a:gd name="connsiteY472" fmla="*/ 966787 h 2612594"/>
                          <a:gd name="connsiteX473" fmla="*/ 114465 w 2647519"/>
                          <a:gd name="connsiteY473" fmla="*/ 1023937 h 2612594"/>
                          <a:gd name="connsiteX474" fmla="*/ 106845 w 2647519"/>
                          <a:gd name="connsiteY474" fmla="*/ 1066800 h 2612594"/>
                          <a:gd name="connsiteX475" fmla="*/ 103035 w 2647519"/>
                          <a:gd name="connsiteY475" fmla="*/ 1088707 h 2612594"/>
                          <a:gd name="connsiteX476" fmla="*/ 100177 w 2647519"/>
                          <a:gd name="connsiteY476" fmla="*/ 1110615 h 2612594"/>
                          <a:gd name="connsiteX477" fmla="*/ 91605 w 2647519"/>
                          <a:gd name="connsiteY477" fmla="*/ 1169670 h 2612594"/>
                          <a:gd name="connsiteX478" fmla="*/ 88747 w 2647519"/>
                          <a:gd name="connsiteY478" fmla="*/ 1205865 h 2612594"/>
                          <a:gd name="connsiteX479" fmla="*/ 93510 w 2647519"/>
                          <a:gd name="connsiteY479" fmla="*/ 1243965 h 2612594"/>
                          <a:gd name="connsiteX480" fmla="*/ 95742 w 2647519"/>
                          <a:gd name="connsiteY480" fmla="*/ 1223205 h 2612594"/>
                          <a:gd name="connsiteX481" fmla="*/ 95415 w 2647519"/>
                          <a:gd name="connsiteY481" fmla="*/ 1216342 h 2612594"/>
                          <a:gd name="connsiteX482" fmla="*/ 99225 w 2647519"/>
                          <a:gd name="connsiteY482" fmla="*/ 1176337 h 2612594"/>
                          <a:gd name="connsiteX483" fmla="*/ 107797 w 2647519"/>
                          <a:gd name="connsiteY483" fmla="*/ 1117282 h 2612594"/>
                          <a:gd name="connsiteX484" fmla="*/ 114596 w 2647519"/>
                          <a:gd name="connsiteY484" fmla="*/ 1109123 h 2612594"/>
                          <a:gd name="connsiteX485" fmla="*/ 124469 w 2647519"/>
                          <a:gd name="connsiteY485" fmla="*/ 1043051 h 2612594"/>
                          <a:gd name="connsiteX486" fmla="*/ 123990 w 2647519"/>
                          <a:gd name="connsiteY486" fmla="*/ 1031557 h 2612594"/>
                          <a:gd name="connsiteX487" fmla="*/ 133400 w 2647519"/>
                          <a:gd name="connsiteY487" fmla="*/ 1004581 h 2612594"/>
                          <a:gd name="connsiteX488" fmla="*/ 138999 w 2647519"/>
                          <a:gd name="connsiteY488" fmla="*/ 981931 h 2612594"/>
                          <a:gd name="connsiteX489" fmla="*/ 137325 w 2647519"/>
                          <a:gd name="connsiteY489" fmla="*/ 985837 h 2612594"/>
                          <a:gd name="connsiteX490" fmla="*/ 131610 w 2647519"/>
                          <a:gd name="connsiteY490" fmla="*/ 983932 h 2612594"/>
                          <a:gd name="connsiteX491" fmla="*/ 117322 w 2647519"/>
                          <a:gd name="connsiteY491" fmla="*/ 1024890 h 2612594"/>
                          <a:gd name="connsiteX492" fmla="*/ 118275 w 2647519"/>
                          <a:gd name="connsiteY492" fmla="*/ 1047750 h 2612594"/>
                          <a:gd name="connsiteX493" fmla="*/ 111607 w 2647519"/>
                          <a:gd name="connsiteY493" fmla="*/ 1091565 h 2612594"/>
                          <a:gd name="connsiteX494" fmla="*/ 110655 w 2647519"/>
                          <a:gd name="connsiteY494" fmla="*/ 1099185 h 2612594"/>
                          <a:gd name="connsiteX495" fmla="*/ 101130 w 2647519"/>
                          <a:gd name="connsiteY495" fmla="*/ 1110615 h 2612594"/>
                          <a:gd name="connsiteX496" fmla="*/ 103987 w 2647519"/>
                          <a:gd name="connsiteY496" fmla="*/ 1088707 h 2612594"/>
                          <a:gd name="connsiteX497" fmla="*/ 107797 w 2647519"/>
                          <a:gd name="connsiteY497" fmla="*/ 1066800 h 2612594"/>
                          <a:gd name="connsiteX498" fmla="*/ 115417 w 2647519"/>
                          <a:gd name="connsiteY498" fmla="*/ 1023937 h 2612594"/>
                          <a:gd name="connsiteX499" fmla="*/ 131610 w 2647519"/>
                          <a:gd name="connsiteY499" fmla="*/ 966787 h 2612594"/>
                          <a:gd name="connsiteX500" fmla="*/ 156375 w 2647519"/>
                          <a:gd name="connsiteY500" fmla="*/ 882967 h 2612594"/>
                          <a:gd name="connsiteX501" fmla="*/ 167805 w 2647519"/>
                          <a:gd name="connsiteY501" fmla="*/ 842962 h 2612594"/>
                          <a:gd name="connsiteX502" fmla="*/ 180187 w 2647519"/>
                          <a:gd name="connsiteY502" fmla="*/ 803910 h 2612594"/>
                          <a:gd name="connsiteX503" fmla="*/ 267817 w 2647519"/>
                          <a:gd name="connsiteY503" fmla="*/ 643890 h 2612594"/>
                          <a:gd name="connsiteX504" fmla="*/ 276390 w 2647519"/>
                          <a:gd name="connsiteY504" fmla="*/ 613410 h 2612594"/>
                          <a:gd name="connsiteX505" fmla="*/ 293536 w 2647519"/>
                          <a:gd name="connsiteY505" fmla="*/ 518160 h 2612594"/>
                          <a:gd name="connsiteX506" fmla="*/ 293535 w 2647519"/>
                          <a:gd name="connsiteY506" fmla="*/ 518160 h 2612594"/>
                          <a:gd name="connsiteX507" fmla="*/ 298297 w 2647519"/>
                          <a:gd name="connsiteY507" fmla="*/ 521970 h 2612594"/>
                          <a:gd name="connsiteX508" fmla="*/ 298297 w 2647519"/>
                          <a:gd name="connsiteY508" fmla="*/ 521969 h 2612594"/>
                          <a:gd name="connsiteX509" fmla="*/ 465169 w 2647519"/>
                          <a:gd name="connsiteY509" fmla="*/ 382550 h 2612594"/>
                          <a:gd name="connsiteX510" fmla="*/ 464986 w 2647519"/>
                          <a:gd name="connsiteY510" fmla="*/ 382696 h 2612594"/>
                          <a:gd name="connsiteX511" fmla="*/ 464431 w 2647519"/>
                          <a:gd name="connsiteY511" fmla="*/ 383323 h 2612594"/>
                          <a:gd name="connsiteX512" fmla="*/ 456650 w 2647519"/>
                          <a:gd name="connsiteY512" fmla="*/ 391477 h 2612594"/>
                          <a:gd name="connsiteX513" fmla="*/ 454683 w 2647519"/>
                          <a:gd name="connsiteY513" fmla="*/ 394339 h 2612594"/>
                          <a:gd name="connsiteX514" fmla="*/ 453399 w 2647519"/>
                          <a:gd name="connsiteY514" fmla="*/ 395790 h 2612594"/>
                          <a:gd name="connsiteX515" fmla="*/ 447840 w 2647519"/>
                          <a:gd name="connsiteY515" fmla="*/ 403860 h 2612594"/>
                          <a:gd name="connsiteX516" fmla="*/ 389738 w 2647519"/>
                          <a:gd name="connsiteY516" fmla="*/ 472440 h 2612594"/>
                          <a:gd name="connsiteX517" fmla="*/ 373545 w 2647519"/>
                          <a:gd name="connsiteY517" fmla="*/ 491490 h 2612594"/>
                          <a:gd name="connsiteX518" fmla="*/ 357353 w 2647519"/>
                          <a:gd name="connsiteY518" fmla="*/ 511492 h 2612594"/>
                          <a:gd name="connsiteX519" fmla="*/ 285782 w 2647519"/>
                          <a:gd name="connsiteY519" fmla="*/ 590597 h 2612594"/>
                          <a:gd name="connsiteX520" fmla="*/ 358305 w 2647519"/>
                          <a:gd name="connsiteY520" fmla="*/ 510540 h 2612594"/>
                          <a:gd name="connsiteX521" fmla="*/ 374497 w 2647519"/>
                          <a:gd name="connsiteY521" fmla="*/ 490537 h 2612594"/>
                          <a:gd name="connsiteX522" fmla="*/ 390690 w 2647519"/>
                          <a:gd name="connsiteY522" fmla="*/ 471487 h 2612594"/>
                          <a:gd name="connsiteX523" fmla="*/ 448792 w 2647519"/>
                          <a:gd name="connsiteY523" fmla="*/ 402907 h 2612594"/>
                          <a:gd name="connsiteX524" fmla="*/ 454683 w 2647519"/>
                          <a:gd name="connsiteY524" fmla="*/ 394339 h 2612594"/>
                          <a:gd name="connsiteX525" fmla="*/ 464431 w 2647519"/>
                          <a:gd name="connsiteY525" fmla="*/ 383323 h 2612594"/>
                          <a:gd name="connsiteX526" fmla="*/ 489348 w 2647519"/>
                          <a:gd name="connsiteY526" fmla="*/ 316869 h 2612594"/>
                          <a:gd name="connsiteX527" fmla="*/ 481127 w 2647519"/>
                          <a:gd name="connsiteY527" fmla="*/ 319733 h 2612594"/>
                          <a:gd name="connsiteX528" fmla="*/ 475013 w 2647519"/>
                          <a:gd name="connsiteY528" fmla="*/ 322003 h 2612594"/>
                          <a:gd name="connsiteX529" fmla="*/ 473558 w 2647519"/>
                          <a:gd name="connsiteY529" fmla="*/ 323849 h 2612594"/>
                          <a:gd name="connsiteX530" fmla="*/ 463080 w 2647519"/>
                          <a:gd name="connsiteY530" fmla="*/ 333374 h 2612594"/>
                          <a:gd name="connsiteX531" fmla="*/ 436410 w 2647519"/>
                          <a:gd name="connsiteY531" fmla="*/ 350519 h 2612594"/>
                          <a:gd name="connsiteX532" fmla="*/ 418313 w 2647519"/>
                          <a:gd name="connsiteY532" fmla="*/ 370522 h 2612594"/>
                          <a:gd name="connsiteX533" fmla="*/ 401168 w 2647519"/>
                          <a:gd name="connsiteY533" fmla="*/ 390524 h 2612594"/>
                          <a:gd name="connsiteX534" fmla="*/ 389738 w 2647519"/>
                          <a:gd name="connsiteY534" fmla="*/ 401002 h 2612594"/>
                          <a:gd name="connsiteX535" fmla="*/ 389349 w 2647519"/>
                          <a:gd name="connsiteY535" fmla="*/ 400516 h 2612594"/>
                          <a:gd name="connsiteX536" fmla="*/ 378546 w 2647519"/>
                          <a:gd name="connsiteY536" fmla="*/ 413504 h 2612594"/>
                          <a:gd name="connsiteX537" fmla="*/ 360210 w 2647519"/>
                          <a:gd name="connsiteY537" fmla="*/ 436245 h 2612594"/>
                          <a:gd name="connsiteX538" fmla="*/ 330683 w 2647519"/>
                          <a:gd name="connsiteY538" fmla="*/ 468630 h 2612594"/>
                          <a:gd name="connsiteX539" fmla="*/ 335445 w 2647519"/>
                          <a:gd name="connsiteY539" fmla="*/ 474344 h 2612594"/>
                          <a:gd name="connsiteX540" fmla="*/ 335536 w 2647519"/>
                          <a:gd name="connsiteY540" fmla="*/ 474264 h 2612594"/>
                          <a:gd name="connsiteX541" fmla="*/ 331635 w 2647519"/>
                          <a:gd name="connsiteY541" fmla="*/ 469582 h 2612594"/>
                          <a:gd name="connsiteX542" fmla="*/ 361162 w 2647519"/>
                          <a:gd name="connsiteY542" fmla="*/ 437197 h 2612594"/>
                          <a:gd name="connsiteX543" fmla="*/ 390690 w 2647519"/>
                          <a:gd name="connsiteY543" fmla="*/ 401002 h 2612594"/>
                          <a:gd name="connsiteX544" fmla="*/ 402120 w 2647519"/>
                          <a:gd name="connsiteY544" fmla="*/ 390525 h 2612594"/>
                          <a:gd name="connsiteX545" fmla="*/ 419265 w 2647519"/>
                          <a:gd name="connsiteY545" fmla="*/ 370522 h 2612594"/>
                          <a:gd name="connsiteX546" fmla="*/ 437362 w 2647519"/>
                          <a:gd name="connsiteY546" fmla="*/ 350520 h 2612594"/>
                          <a:gd name="connsiteX547" fmla="*/ 464032 w 2647519"/>
                          <a:gd name="connsiteY547" fmla="*/ 333375 h 2612594"/>
                          <a:gd name="connsiteX548" fmla="*/ 474510 w 2647519"/>
                          <a:gd name="connsiteY548" fmla="*/ 323850 h 2612594"/>
                          <a:gd name="connsiteX549" fmla="*/ 485940 w 2647519"/>
                          <a:gd name="connsiteY549" fmla="*/ 319564 h 2612594"/>
                          <a:gd name="connsiteX550" fmla="*/ 489548 w 2647519"/>
                          <a:gd name="connsiteY550" fmla="*/ 318444 h 2612594"/>
                          <a:gd name="connsiteX551" fmla="*/ 1868970 w 2647519"/>
                          <a:gd name="connsiteY551" fmla="*/ 144780 h 2612594"/>
                          <a:gd name="connsiteX552" fmla="*/ 1917547 w 2647519"/>
                          <a:gd name="connsiteY552" fmla="*/ 166687 h 2612594"/>
                          <a:gd name="connsiteX553" fmla="*/ 1938502 w 2647519"/>
                          <a:gd name="connsiteY553" fmla="*/ 183832 h 2612594"/>
                          <a:gd name="connsiteX554" fmla="*/ 1891830 w 2647519"/>
                          <a:gd name="connsiteY554" fmla="*/ 160972 h 2612594"/>
                          <a:gd name="connsiteX555" fmla="*/ 1868970 w 2647519"/>
                          <a:gd name="connsiteY555" fmla="*/ 144780 h 2612594"/>
                          <a:gd name="connsiteX556" fmla="*/ 1710855 w 2647519"/>
                          <a:gd name="connsiteY556" fmla="*/ 75247 h 2612594"/>
                          <a:gd name="connsiteX557" fmla="*/ 1748955 w 2647519"/>
                          <a:gd name="connsiteY557" fmla="*/ 83819 h 2612594"/>
                          <a:gd name="connsiteX558" fmla="*/ 1802295 w 2647519"/>
                          <a:gd name="connsiteY558" fmla="*/ 110489 h 2612594"/>
                          <a:gd name="connsiteX559" fmla="*/ 1710855 w 2647519"/>
                          <a:gd name="connsiteY559" fmla="*/ 75247 h 2612594"/>
                          <a:gd name="connsiteX560" fmla="*/ 1137451 w 2647519"/>
                          <a:gd name="connsiteY560" fmla="*/ 68937 h 2612594"/>
                          <a:gd name="connsiteX561" fmla="*/ 1117448 w 2647519"/>
                          <a:gd name="connsiteY561" fmla="*/ 71437 h 2612594"/>
                          <a:gd name="connsiteX562" fmla="*/ 1074585 w 2647519"/>
                          <a:gd name="connsiteY562" fmla="*/ 77152 h 2612594"/>
                          <a:gd name="connsiteX563" fmla="*/ 1032675 w 2647519"/>
                          <a:gd name="connsiteY563" fmla="*/ 86677 h 2612594"/>
                          <a:gd name="connsiteX564" fmla="*/ 1014578 w 2647519"/>
                          <a:gd name="connsiteY564" fmla="*/ 92392 h 2612594"/>
                          <a:gd name="connsiteX565" fmla="*/ 993623 w 2647519"/>
                          <a:gd name="connsiteY565" fmla="*/ 98107 h 2612594"/>
                          <a:gd name="connsiteX566" fmla="*/ 947769 w 2647519"/>
                          <a:gd name="connsiteY566" fmla="*/ 107115 h 2612594"/>
                          <a:gd name="connsiteX567" fmla="*/ 939330 w 2647519"/>
                          <a:gd name="connsiteY567" fmla="*/ 110490 h 2612594"/>
                          <a:gd name="connsiteX568" fmla="*/ 881228 w 2647519"/>
                          <a:gd name="connsiteY568" fmla="*/ 130492 h 2612594"/>
                          <a:gd name="connsiteX569" fmla="*/ 824078 w 2647519"/>
                          <a:gd name="connsiteY569" fmla="*/ 153352 h 2612594"/>
                          <a:gd name="connsiteX570" fmla="*/ 784073 w 2647519"/>
                          <a:gd name="connsiteY570" fmla="*/ 171450 h 2612594"/>
                          <a:gd name="connsiteX571" fmla="*/ 757403 w 2647519"/>
                          <a:gd name="connsiteY571" fmla="*/ 181927 h 2612594"/>
                          <a:gd name="connsiteX572" fmla="*/ 691680 w 2647519"/>
                          <a:gd name="connsiteY572" fmla="*/ 212407 h 2612594"/>
                          <a:gd name="connsiteX573" fmla="*/ 660248 w 2647519"/>
                          <a:gd name="connsiteY573" fmla="*/ 232410 h 2612594"/>
                          <a:gd name="connsiteX574" fmla="*/ 629768 w 2647519"/>
                          <a:gd name="connsiteY574" fmla="*/ 252412 h 2612594"/>
                          <a:gd name="connsiteX575" fmla="*/ 581190 w 2647519"/>
                          <a:gd name="connsiteY575" fmla="*/ 288607 h 2612594"/>
                          <a:gd name="connsiteX576" fmla="*/ 535470 w 2647519"/>
                          <a:gd name="connsiteY576" fmla="*/ 324802 h 2612594"/>
                          <a:gd name="connsiteX577" fmla="*/ 491713 w 2647519"/>
                          <a:gd name="connsiteY577" fmla="*/ 362974 h 2612594"/>
                          <a:gd name="connsiteX578" fmla="*/ 495465 w 2647519"/>
                          <a:gd name="connsiteY578" fmla="*/ 367665 h 2612594"/>
                          <a:gd name="connsiteX579" fmla="*/ 504752 w 2647519"/>
                          <a:gd name="connsiteY579" fmla="*/ 361295 h 2612594"/>
                          <a:gd name="connsiteX580" fmla="*/ 512656 w 2647519"/>
                          <a:gd name="connsiteY580" fmla="*/ 355403 h 2612594"/>
                          <a:gd name="connsiteX581" fmla="*/ 541185 w 2647519"/>
                          <a:gd name="connsiteY581" fmla="*/ 330517 h 2612594"/>
                          <a:gd name="connsiteX582" fmla="*/ 586905 w 2647519"/>
                          <a:gd name="connsiteY582" fmla="*/ 294322 h 2612594"/>
                          <a:gd name="connsiteX583" fmla="*/ 635482 w 2647519"/>
                          <a:gd name="connsiteY583" fmla="*/ 258127 h 2612594"/>
                          <a:gd name="connsiteX584" fmla="*/ 665962 w 2647519"/>
                          <a:gd name="connsiteY584" fmla="*/ 238124 h 2612594"/>
                          <a:gd name="connsiteX585" fmla="*/ 697395 w 2647519"/>
                          <a:gd name="connsiteY585" fmla="*/ 218122 h 2612594"/>
                          <a:gd name="connsiteX586" fmla="*/ 763117 w 2647519"/>
                          <a:gd name="connsiteY586" fmla="*/ 187642 h 2612594"/>
                          <a:gd name="connsiteX587" fmla="*/ 788835 w 2647519"/>
                          <a:gd name="connsiteY587" fmla="*/ 174307 h 2612594"/>
                          <a:gd name="connsiteX588" fmla="*/ 828840 w 2647519"/>
                          <a:gd name="connsiteY588" fmla="*/ 156209 h 2612594"/>
                          <a:gd name="connsiteX589" fmla="*/ 885990 w 2647519"/>
                          <a:gd name="connsiteY589" fmla="*/ 133349 h 2612594"/>
                          <a:gd name="connsiteX590" fmla="*/ 944092 w 2647519"/>
                          <a:gd name="connsiteY590" fmla="*/ 113347 h 2612594"/>
                          <a:gd name="connsiteX591" fmla="*/ 968499 w 2647519"/>
                          <a:gd name="connsiteY591" fmla="*/ 108553 h 2612594"/>
                          <a:gd name="connsiteX592" fmla="*/ 980289 w 2647519"/>
                          <a:gd name="connsiteY592" fmla="*/ 104524 h 2612594"/>
                          <a:gd name="connsiteX593" fmla="*/ 1140765 w 2647519"/>
                          <a:gd name="connsiteY593" fmla="*/ 69904 h 2612594"/>
                          <a:gd name="connsiteX594" fmla="*/ 1478087 w 2647519"/>
                          <a:gd name="connsiteY594" fmla="*/ 48458 h 2612594"/>
                          <a:gd name="connsiteX595" fmla="*/ 1498447 w 2647519"/>
                          <a:gd name="connsiteY595" fmla="*/ 50482 h 2612594"/>
                          <a:gd name="connsiteX596" fmla="*/ 1526070 w 2647519"/>
                          <a:gd name="connsiteY596" fmla="*/ 60007 h 2612594"/>
                          <a:gd name="connsiteX597" fmla="*/ 1505115 w 2647519"/>
                          <a:gd name="connsiteY597" fmla="*/ 57150 h 2612594"/>
                          <a:gd name="connsiteX598" fmla="*/ 1461300 w 2647519"/>
                          <a:gd name="connsiteY598" fmla="*/ 48577 h 2612594"/>
                          <a:gd name="connsiteX599" fmla="*/ 1478087 w 2647519"/>
                          <a:gd name="connsiteY599" fmla="*/ 48458 h 2612594"/>
                          <a:gd name="connsiteX600" fmla="*/ 1588935 w 2647519"/>
                          <a:gd name="connsiteY600" fmla="*/ 40957 h 2612594"/>
                          <a:gd name="connsiteX601" fmla="*/ 1627987 w 2647519"/>
                          <a:gd name="connsiteY601" fmla="*/ 43814 h 2612594"/>
                          <a:gd name="connsiteX602" fmla="*/ 1675612 w 2647519"/>
                          <a:gd name="connsiteY602" fmla="*/ 62864 h 2612594"/>
                          <a:gd name="connsiteX603" fmla="*/ 1616557 w 2647519"/>
                          <a:gd name="connsiteY603" fmla="*/ 52387 h 2612594"/>
                          <a:gd name="connsiteX604" fmla="*/ 1588935 w 2647519"/>
                          <a:gd name="connsiteY604" fmla="*/ 40957 h 2612594"/>
                          <a:gd name="connsiteX605" fmla="*/ 1270324 w 2647519"/>
                          <a:gd name="connsiteY605" fmla="*/ 40719 h 2612594"/>
                          <a:gd name="connsiteX606" fmla="*/ 1160310 w 2647519"/>
                          <a:gd name="connsiteY606" fmla="*/ 46672 h 2612594"/>
                          <a:gd name="connsiteX607" fmla="*/ 1084110 w 2647519"/>
                          <a:gd name="connsiteY607" fmla="*/ 57149 h 2612594"/>
                          <a:gd name="connsiteX608" fmla="*/ 1047915 w 2647519"/>
                          <a:gd name="connsiteY608" fmla="*/ 66674 h 2612594"/>
                          <a:gd name="connsiteX609" fmla="*/ 1016482 w 2647519"/>
                          <a:gd name="connsiteY609" fmla="*/ 78104 h 2612594"/>
                          <a:gd name="connsiteX610" fmla="*/ 972667 w 2647519"/>
                          <a:gd name="connsiteY610" fmla="*/ 83819 h 2612594"/>
                          <a:gd name="connsiteX611" fmla="*/ 806932 w 2647519"/>
                          <a:gd name="connsiteY611" fmla="*/ 147637 h 2612594"/>
                          <a:gd name="connsiteX612" fmla="*/ 746925 w 2647519"/>
                          <a:gd name="connsiteY612" fmla="*/ 174307 h 2612594"/>
                          <a:gd name="connsiteX613" fmla="*/ 728827 w 2647519"/>
                          <a:gd name="connsiteY613" fmla="*/ 180974 h 2612594"/>
                          <a:gd name="connsiteX614" fmla="*/ 712635 w 2647519"/>
                          <a:gd name="connsiteY614" fmla="*/ 189547 h 2612594"/>
                          <a:gd name="connsiteX615" fmla="*/ 682155 w 2647519"/>
                          <a:gd name="connsiteY615" fmla="*/ 205739 h 2612594"/>
                          <a:gd name="connsiteX616" fmla="*/ 634530 w 2647519"/>
                          <a:gd name="connsiteY616" fmla="*/ 230504 h 2612594"/>
                          <a:gd name="connsiteX617" fmla="*/ 598335 w 2647519"/>
                          <a:gd name="connsiteY617" fmla="*/ 259079 h 2612594"/>
                          <a:gd name="connsiteX618" fmla="*/ 493560 w 2647519"/>
                          <a:gd name="connsiteY618" fmla="*/ 340994 h 2612594"/>
                          <a:gd name="connsiteX619" fmla="*/ 471664 w 2647519"/>
                          <a:gd name="connsiteY619" fmla="*/ 360034 h 2612594"/>
                          <a:gd name="connsiteX620" fmla="*/ 450243 w 2647519"/>
                          <a:gd name="connsiteY620" fmla="*/ 379593 h 2612594"/>
                          <a:gd name="connsiteX621" fmla="*/ 450697 w 2647519"/>
                          <a:gd name="connsiteY621" fmla="*/ 380047 h 2612594"/>
                          <a:gd name="connsiteX622" fmla="*/ 285915 w 2647519"/>
                          <a:gd name="connsiteY622" fmla="*/ 573404 h 2612594"/>
                          <a:gd name="connsiteX623" fmla="*/ 252577 w 2647519"/>
                          <a:gd name="connsiteY623" fmla="*/ 619124 h 2612594"/>
                          <a:gd name="connsiteX624" fmla="*/ 237337 w 2647519"/>
                          <a:gd name="connsiteY624" fmla="*/ 646747 h 2612594"/>
                          <a:gd name="connsiteX625" fmla="*/ 222097 w 2647519"/>
                          <a:gd name="connsiteY625" fmla="*/ 672464 h 2612594"/>
                          <a:gd name="connsiteX626" fmla="*/ 193522 w 2647519"/>
                          <a:gd name="connsiteY626" fmla="*/ 725804 h 2612594"/>
                          <a:gd name="connsiteX627" fmla="*/ 162439 w 2647519"/>
                          <a:gd name="connsiteY627" fmla="*/ 774784 h 2612594"/>
                          <a:gd name="connsiteX628" fmla="*/ 162090 w 2647519"/>
                          <a:gd name="connsiteY628" fmla="*/ 776287 h 2612594"/>
                          <a:gd name="connsiteX629" fmla="*/ 151612 w 2647519"/>
                          <a:gd name="connsiteY629" fmla="*/ 804862 h 2612594"/>
                          <a:gd name="connsiteX630" fmla="*/ 143992 w 2647519"/>
                          <a:gd name="connsiteY630" fmla="*/ 818197 h 2612594"/>
                          <a:gd name="connsiteX631" fmla="*/ 142087 w 2647519"/>
                          <a:gd name="connsiteY631" fmla="*/ 820102 h 2612594"/>
                          <a:gd name="connsiteX632" fmla="*/ 133634 w 2647519"/>
                          <a:gd name="connsiteY632" fmla="*/ 848201 h 2612594"/>
                          <a:gd name="connsiteX633" fmla="*/ 131610 w 2647519"/>
                          <a:gd name="connsiteY633" fmla="*/ 864870 h 2612594"/>
                          <a:gd name="connsiteX634" fmla="*/ 129705 w 2647519"/>
                          <a:gd name="connsiteY634" fmla="*/ 888682 h 2612594"/>
                          <a:gd name="connsiteX635" fmla="*/ 116370 w 2647519"/>
                          <a:gd name="connsiteY635" fmla="*/ 927735 h 2612594"/>
                          <a:gd name="connsiteX636" fmla="*/ 103987 w 2647519"/>
                          <a:gd name="connsiteY636" fmla="*/ 966787 h 2612594"/>
                          <a:gd name="connsiteX637" fmla="*/ 90652 w 2647519"/>
                          <a:gd name="connsiteY637" fmla="*/ 1023937 h 2612594"/>
                          <a:gd name="connsiteX638" fmla="*/ 83032 w 2647519"/>
                          <a:gd name="connsiteY638" fmla="*/ 1076325 h 2612594"/>
                          <a:gd name="connsiteX639" fmla="*/ 78270 w 2647519"/>
                          <a:gd name="connsiteY639" fmla="*/ 1128712 h 2612594"/>
                          <a:gd name="connsiteX640" fmla="*/ 84937 w 2647519"/>
                          <a:gd name="connsiteY640" fmla="*/ 1092517 h 2612594"/>
                          <a:gd name="connsiteX641" fmla="*/ 85555 w 2647519"/>
                          <a:gd name="connsiteY641" fmla="*/ 1089530 h 2612594"/>
                          <a:gd name="connsiteX642" fmla="*/ 86842 w 2647519"/>
                          <a:gd name="connsiteY642" fmla="*/ 1075372 h 2612594"/>
                          <a:gd name="connsiteX643" fmla="*/ 94462 w 2647519"/>
                          <a:gd name="connsiteY643" fmla="*/ 1022985 h 2612594"/>
                          <a:gd name="connsiteX644" fmla="*/ 96848 w 2647519"/>
                          <a:gd name="connsiteY644" fmla="*/ 1023781 h 2612594"/>
                          <a:gd name="connsiteX645" fmla="*/ 97055 w 2647519"/>
                          <a:gd name="connsiteY645" fmla="*/ 1022896 h 2612594"/>
                          <a:gd name="connsiteX646" fmla="*/ 94463 w 2647519"/>
                          <a:gd name="connsiteY646" fmla="*/ 1022032 h 2612594"/>
                          <a:gd name="connsiteX647" fmla="*/ 107798 w 2647519"/>
                          <a:gd name="connsiteY647" fmla="*/ 964882 h 2612594"/>
                          <a:gd name="connsiteX648" fmla="*/ 120180 w 2647519"/>
                          <a:gd name="connsiteY648" fmla="*/ 925829 h 2612594"/>
                          <a:gd name="connsiteX649" fmla="*/ 133454 w 2647519"/>
                          <a:gd name="connsiteY649" fmla="*/ 886956 h 2612594"/>
                          <a:gd name="connsiteX650" fmla="*/ 132563 w 2647519"/>
                          <a:gd name="connsiteY650" fmla="*/ 886777 h 2612594"/>
                          <a:gd name="connsiteX651" fmla="*/ 134468 w 2647519"/>
                          <a:gd name="connsiteY651" fmla="*/ 862965 h 2612594"/>
                          <a:gd name="connsiteX652" fmla="*/ 144945 w 2647519"/>
                          <a:gd name="connsiteY652" fmla="*/ 818197 h 2612594"/>
                          <a:gd name="connsiteX653" fmla="*/ 152565 w 2647519"/>
                          <a:gd name="connsiteY653" fmla="*/ 804862 h 2612594"/>
                          <a:gd name="connsiteX654" fmla="*/ 152821 w 2647519"/>
                          <a:gd name="connsiteY654" fmla="*/ 804166 h 2612594"/>
                          <a:gd name="connsiteX655" fmla="*/ 163043 w 2647519"/>
                          <a:gd name="connsiteY655" fmla="*/ 776287 h 2612594"/>
                          <a:gd name="connsiteX656" fmla="*/ 194475 w 2647519"/>
                          <a:gd name="connsiteY656" fmla="*/ 726757 h 2612594"/>
                          <a:gd name="connsiteX657" fmla="*/ 223050 w 2647519"/>
                          <a:gd name="connsiteY657" fmla="*/ 673417 h 2612594"/>
                          <a:gd name="connsiteX658" fmla="*/ 238290 w 2647519"/>
                          <a:gd name="connsiteY658" fmla="*/ 647700 h 2612594"/>
                          <a:gd name="connsiteX659" fmla="*/ 253530 w 2647519"/>
                          <a:gd name="connsiteY659" fmla="*/ 620077 h 2612594"/>
                          <a:gd name="connsiteX660" fmla="*/ 286868 w 2647519"/>
                          <a:gd name="connsiteY660" fmla="*/ 574357 h 2612594"/>
                          <a:gd name="connsiteX661" fmla="*/ 451650 w 2647519"/>
                          <a:gd name="connsiteY661" fmla="*/ 381000 h 2612594"/>
                          <a:gd name="connsiteX662" fmla="*/ 495465 w 2647519"/>
                          <a:gd name="connsiteY662" fmla="*/ 340995 h 2612594"/>
                          <a:gd name="connsiteX663" fmla="*/ 600240 w 2647519"/>
                          <a:gd name="connsiteY663" fmla="*/ 259080 h 2612594"/>
                          <a:gd name="connsiteX664" fmla="*/ 636435 w 2647519"/>
                          <a:gd name="connsiteY664" fmla="*/ 230505 h 2612594"/>
                          <a:gd name="connsiteX665" fmla="*/ 684060 w 2647519"/>
                          <a:gd name="connsiteY665" fmla="*/ 205740 h 2612594"/>
                          <a:gd name="connsiteX666" fmla="*/ 714540 w 2647519"/>
                          <a:gd name="connsiteY666" fmla="*/ 189547 h 2612594"/>
                          <a:gd name="connsiteX667" fmla="*/ 730733 w 2647519"/>
                          <a:gd name="connsiteY667" fmla="*/ 180975 h 2612594"/>
                          <a:gd name="connsiteX668" fmla="*/ 748830 w 2647519"/>
                          <a:gd name="connsiteY668" fmla="*/ 174307 h 2612594"/>
                          <a:gd name="connsiteX669" fmla="*/ 808838 w 2647519"/>
                          <a:gd name="connsiteY669" fmla="*/ 147637 h 2612594"/>
                          <a:gd name="connsiteX670" fmla="*/ 974573 w 2647519"/>
                          <a:gd name="connsiteY670" fmla="*/ 83820 h 2612594"/>
                          <a:gd name="connsiteX671" fmla="*/ 1018388 w 2647519"/>
                          <a:gd name="connsiteY671" fmla="*/ 78105 h 2612594"/>
                          <a:gd name="connsiteX672" fmla="*/ 1049820 w 2647519"/>
                          <a:gd name="connsiteY672" fmla="*/ 66675 h 2612594"/>
                          <a:gd name="connsiteX673" fmla="*/ 1086015 w 2647519"/>
                          <a:gd name="connsiteY673" fmla="*/ 57150 h 2612594"/>
                          <a:gd name="connsiteX674" fmla="*/ 1162215 w 2647519"/>
                          <a:gd name="connsiteY674" fmla="*/ 46672 h 2612594"/>
                          <a:gd name="connsiteX675" fmla="*/ 1272229 w 2647519"/>
                          <a:gd name="connsiteY675" fmla="*/ 41076 h 2612594"/>
                          <a:gd name="connsiteX676" fmla="*/ 1360655 w 2647519"/>
                          <a:gd name="connsiteY676" fmla="*/ 44043 h 2612594"/>
                          <a:gd name="connsiteX677" fmla="*/ 1404150 w 2647519"/>
                          <a:gd name="connsiteY677" fmla="*/ 0 h 2612594"/>
                          <a:gd name="connsiteX678" fmla="*/ 1448917 w 2647519"/>
                          <a:gd name="connsiteY678" fmla="*/ 2857 h 2612594"/>
                          <a:gd name="connsiteX679" fmla="*/ 1494637 w 2647519"/>
                          <a:gd name="connsiteY679" fmla="*/ 7620 h 2612594"/>
                          <a:gd name="connsiteX680" fmla="*/ 1525117 w 2647519"/>
                          <a:gd name="connsiteY680" fmla="*/ 15240 h 2612594"/>
                          <a:gd name="connsiteX681" fmla="*/ 1545120 w 2647519"/>
                          <a:gd name="connsiteY681" fmla="*/ 24765 h 2612594"/>
                          <a:gd name="connsiteX682" fmla="*/ 1569885 w 2647519"/>
                          <a:gd name="connsiteY682" fmla="*/ 20002 h 2612594"/>
                          <a:gd name="connsiteX683" fmla="*/ 1607032 w 2647519"/>
                          <a:gd name="connsiteY683" fmla="*/ 28575 h 2612594"/>
                          <a:gd name="connsiteX684" fmla="*/ 1629892 w 2647519"/>
                          <a:gd name="connsiteY684" fmla="*/ 35242 h 2612594"/>
                          <a:gd name="connsiteX685" fmla="*/ 1628940 w 2647519"/>
                          <a:gd name="connsiteY685" fmla="*/ 36195 h 2612594"/>
                          <a:gd name="connsiteX686" fmla="*/ 1627987 w 2647519"/>
                          <a:gd name="connsiteY686" fmla="*/ 42862 h 2612594"/>
                          <a:gd name="connsiteX687" fmla="*/ 1588935 w 2647519"/>
                          <a:gd name="connsiteY687" fmla="*/ 40005 h 2612594"/>
                          <a:gd name="connsiteX688" fmla="*/ 1575600 w 2647519"/>
                          <a:gd name="connsiteY688" fmla="*/ 36195 h 2612594"/>
                          <a:gd name="connsiteX689" fmla="*/ 1562265 w 2647519"/>
                          <a:gd name="connsiteY689" fmla="*/ 33337 h 2612594"/>
                          <a:gd name="connsiteX690" fmla="*/ 1536547 w 2647519"/>
                          <a:gd name="connsiteY690" fmla="*/ 27622 h 2612594"/>
                          <a:gd name="connsiteX691" fmla="*/ 1510830 w 2647519"/>
                          <a:gd name="connsiteY691" fmla="*/ 21907 h 2612594"/>
                          <a:gd name="connsiteX692" fmla="*/ 1484160 w 2647519"/>
                          <a:gd name="connsiteY692" fmla="*/ 18097 h 2612594"/>
                          <a:gd name="connsiteX693" fmla="*/ 1454633 w 2647519"/>
                          <a:gd name="connsiteY693" fmla="*/ 18097 h 2612594"/>
                          <a:gd name="connsiteX694" fmla="*/ 1430820 w 2647519"/>
                          <a:gd name="connsiteY694" fmla="*/ 18097 h 2612594"/>
                          <a:gd name="connsiteX695" fmla="*/ 1393673 w 2647519"/>
                          <a:gd name="connsiteY695" fmla="*/ 18097 h 2612594"/>
                          <a:gd name="connsiteX696" fmla="*/ 1391928 w 2647519"/>
                          <a:gd name="connsiteY696" fmla="*/ 17540 h 2612594"/>
                          <a:gd name="connsiteX697" fmla="*/ 1375575 w 2647519"/>
                          <a:gd name="connsiteY697" fmla="*/ 25717 h 2612594"/>
                          <a:gd name="connsiteX698" fmla="*/ 1381290 w 2647519"/>
                          <a:gd name="connsiteY698" fmla="*/ 35242 h 2612594"/>
                          <a:gd name="connsiteX699" fmla="*/ 1438440 w 2647519"/>
                          <a:gd name="connsiteY699" fmla="*/ 46672 h 2612594"/>
                          <a:gd name="connsiteX700" fmla="*/ 1413008 w 2647519"/>
                          <a:gd name="connsiteY700" fmla="*/ 47116 h 2612594"/>
                          <a:gd name="connsiteX701" fmla="*/ 1413437 w 2647519"/>
                          <a:gd name="connsiteY701" fmla="*/ 47149 h 2612594"/>
                          <a:gd name="connsiteX702" fmla="*/ 1440345 w 2647519"/>
                          <a:gd name="connsiteY702" fmla="*/ 46672 h 2612594"/>
                          <a:gd name="connsiteX703" fmla="*/ 1463205 w 2647519"/>
                          <a:gd name="connsiteY703" fmla="*/ 49530 h 2612594"/>
                          <a:gd name="connsiteX704" fmla="*/ 1507020 w 2647519"/>
                          <a:gd name="connsiteY704" fmla="*/ 58102 h 2612594"/>
                          <a:gd name="connsiteX705" fmla="*/ 1527975 w 2647519"/>
                          <a:gd name="connsiteY705" fmla="*/ 60960 h 2612594"/>
                          <a:gd name="connsiteX706" fmla="*/ 1563218 w 2647519"/>
                          <a:gd name="connsiteY706" fmla="*/ 68580 h 2612594"/>
                          <a:gd name="connsiteX707" fmla="*/ 1599413 w 2647519"/>
                          <a:gd name="connsiteY707" fmla="*/ 76200 h 2612594"/>
                          <a:gd name="connsiteX708" fmla="*/ 1634655 w 2647519"/>
                          <a:gd name="connsiteY708" fmla="*/ 84772 h 2612594"/>
                          <a:gd name="connsiteX709" fmla="*/ 1669898 w 2647519"/>
                          <a:gd name="connsiteY709" fmla="*/ 95250 h 2612594"/>
                          <a:gd name="connsiteX710" fmla="*/ 1687043 w 2647519"/>
                          <a:gd name="connsiteY710" fmla="*/ 100012 h 2612594"/>
                          <a:gd name="connsiteX711" fmla="*/ 1704188 w 2647519"/>
                          <a:gd name="connsiteY711" fmla="*/ 105727 h 2612594"/>
                          <a:gd name="connsiteX712" fmla="*/ 1704409 w 2647519"/>
                          <a:gd name="connsiteY712" fmla="*/ 105929 h 2612594"/>
                          <a:gd name="connsiteX713" fmla="*/ 1716704 w 2647519"/>
                          <a:gd name="connsiteY713" fmla="*/ 108049 h 2612594"/>
                          <a:gd name="connsiteX714" fmla="*/ 1746499 w 2647519"/>
                          <a:gd name="connsiteY714" fmla="*/ 119121 h 2612594"/>
                          <a:gd name="connsiteX715" fmla="*/ 1750661 w 2647519"/>
                          <a:gd name="connsiteY715" fmla="*/ 125427 h 2612594"/>
                          <a:gd name="connsiteX716" fmla="*/ 1751813 w 2647519"/>
                          <a:gd name="connsiteY716" fmla="*/ 125730 h 2612594"/>
                          <a:gd name="connsiteX717" fmla="*/ 1778483 w 2647519"/>
                          <a:gd name="connsiteY717" fmla="*/ 136207 h 2612594"/>
                          <a:gd name="connsiteX718" fmla="*/ 1801343 w 2647519"/>
                          <a:gd name="connsiteY718" fmla="*/ 145732 h 2612594"/>
                          <a:gd name="connsiteX719" fmla="*/ 1824203 w 2647519"/>
                          <a:gd name="connsiteY719" fmla="*/ 156210 h 2612594"/>
                          <a:gd name="connsiteX720" fmla="*/ 1841348 w 2647519"/>
                          <a:gd name="connsiteY720" fmla="*/ 165735 h 2612594"/>
                          <a:gd name="connsiteX721" fmla="*/ 1852778 w 2647519"/>
                          <a:gd name="connsiteY721" fmla="*/ 171450 h 2612594"/>
                          <a:gd name="connsiteX722" fmla="*/ 1865160 w 2647519"/>
                          <a:gd name="connsiteY722" fmla="*/ 178117 h 2612594"/>
                          <a:gd name="connsiteX723" fmla="*/ 1907070 w 2647519"/>
                          <a:gd name="connsiteY723" fmla="*/ 201930 h 2612594"/>
                          <a:gd name="connsiteX724" fmla="*/ 1960410 w 2647519"/>
                          <a:gd name="connsiteY724" fmla="*/ 236220 h 2612594"/>
                          <a:gd name="connsiteX725" fmla="*/ 1988033 w 2647519"/>
                          <a:gd name="connsiteY725" fmla="*/ 255270 h 2612594"/>
                          <a:gd name="connsiteX726" fmla="*/ 1988832 w 2647519"/>
                          <a:gd name="connsiteY726" fmla="*/ 255841 h 2612594"/>
                          <a:gd name="connsiteX727" fmla="*/ 2002949 w 2647519"/>
                          <a:gd name="connsiteY727" fmla="*/ 264417 h 2612594"/>
                          <a:gd name="connsiteX728" fmla="*/ 2540483 w 2647519"/>
                          <a:gd name="connsiteY728" fmla="*/ 1275397 h 2612594"/>
                          <a:gd name="connsiteX729" fmla="*/ 2540080 w 2647519"/>
                          <a:gd name="connsiteY729" fmla="*/ 1283368 h 2612594"/>
                          <a:gd name="connsiteX730" fmla="*/ 2550960 w 2647519"/>
                          <a:gd name="connsiteY730" fmla="*/ 1284922 h 2612594"/>
                          <a:gd name="connsiteX731" fmla="*/ 2561437 w 2647519"/>
                          <a:gd name="connsiteY731" fmla="*/ 1292542 h 2612594"/>
                          <a:gd name="connsiteX732" fmla="*/ 2566200 w 2647519"/>
                          <a:gd name="connsiteY732" fmla="*/ 1318259 h 2612594"/>
                          <a:gd name="connsiteX733" fmla="*/ 2584297 w 2647519"/>
                          <a:gd name="connsiteY733" fmla="*/ 1348739 h 2612594"/>
                          <a:gd name="connsiteX734" fmla="*/ 2591918 w 2647519"/>
                          <a:gd name="connsiteY734" fmla="*/ 1349432 h 2612594"/>
                          <a:gd name="connsiteX735" fmla="*/ 2591918 w 2647519"/>
                          <a:gd name="connsiteY735" fmla="*/ 1342072 h 2612594"/>
                          <a:gd name="connsiteX736" fmla="*/ 2599661 w 2647519"/>
                          <a:gd name="connsiteY736" fmla="*/ 1320563 h 2612594"/>
                          <a:gd name="connsiteX737" fmla="*/ 2599537 w 2647519"/>
                          <a:gd name="connsiteY737" fmla="*/ 1316355 h 2612594"/>
                          <a:gd name="connsiteX738" fmla="*/ 2607157 w 2647519"/>
                          <a:gd name="connsiteY738" fmla="*/ 1290637 h 2612594"/>
                          <a:gd name="connsiteX739" fmla="*/ 2617635 w 2647519"/>
                          <a:gd name="connsiteY739" fmla="*/ 1290637 h 2612594"/>
                          <a:gd name="connsiteX740" fmla="*/ 2633827 w 2647519"/>
                          <a:gd name="connsiteY740" fmla="*/ 1280160 h 2612594"/>
                          <a:gd name="connsiteX741" fmla="*/ 2635732 w 2647519"/>
                          <a:gd name="connsiteY741" fmla="*/ 1322070 h 2612594"/>
                          <a:gd name="connsiteX742" fmla="*/ 2630970 w 2647519"/>
                          <a:gd name="connsiteY742" fmla="*/ 1342072 h 2612594"/>
                          <a:gd name="connsiteX743" fmla="*/ 2625255 w 2647519"/>
                          <a:gd name="connsiteY743" fmla="*/ 1361122 h 2612594"/>
                          <a:gd name="connsiteX744" fmla="*/ 2622397 w 2647519"/>
                          <a:gd name="connsiteY744" fmla="*/ 1392555 h 2612594"/>
                          <a:gd name="connsiteX745" fmla="*/ 2621445 w 2647519"/>
                          <a:gd name="connsiteY745" fmla="*/ 1408747 h 2612594"/>
                          <a:gd name="connsiteX746" fmla="*/ 2619540 w 2647519"/>
                          <a:gd name="connsiteY746" fmla="*/ 1424940 h 2612594"/>
                          <a:gd name="connsiteX747" fmla="*/ 2615478 w 2647519"/>
                          <a:gd name="connsiteY747" fmla="*/ 1427648 h 2612594"/>
                          <a:gd name="connsiteX748" fmla="*/ 2615730 w 2647519"/>
                          <a:gd name="connsiteY748" fmla="*/ 1428749 h 2612594"/>
                          <a:gd name="connsiteX749" fmla="*/ 2619621 w 2647519"/>
                          <a:gd name="connsiteY749" fmla="*/ 1426155 h 2612594"/>
                          <a:gd name="connsiteX750" fmla="*/ 2621445 w 2647519"/>
                          <a:gd name="connsiteY750" fmla="*/ 1410652 h 2612594"/>
                          <a:gd name="connsiteX751" fmla="*/ 2622397 w 2647519"/>
                          <a:gd name="connsiteY751" fmla="*/ 1394460 h 2612594"/>
                          <a:gd name="connsiteX752" fmla="*/ 2625255 w 2647519"/>
                          <a:gd name="connsiteY752" fmla="*/ 1363027 h 2612594"/>
                          <a:gd name="connsiteX753" fmla="*/ 2630970 w 2647519"/>
                          <a:gd name="connsiteY753" fmla="*/ 1343977 h 2612594"/>
                          <a:gd name="connsiteX754" fmla="*/ 2635732 w 2647519"/>
                          <a:gd name="connsiteY754" fmla="*/ 1323975 h 2612594"/>
                          <a:gd name="connsiteX755" fmla="*/ 2643352 w 2647519"/>
                          <a:gd name="connsiteY755" fmla="*/ 1329690 h 2612594"/>
                          <a:gd name="connsiteX756" fmla="*/ 2642400 w 2647519"/>
                          <a:gd name="connsiteY756" fmla="*/ 1343977 h 2612594"/>
                          <a:gd name="connsiteX757" fmla="*/ 2640495 w 2647519"/>
                          <a:gd name="connsiteY757" fmla="*/ 1358265 h 2612594"/>
                          <a:gd name="connsiteX758" fmla="*/ 2639542 w 2647519"/>
                          <a:gd name="connsiteY758" fmla="*/ 1384935 h 2612594"/>
                          <a:gd name="connsiteX759" fmla="*/ 2637637 w 2647519"/>
                          <a:gd name="connsiteY759" fmla="*/ 1416367 h 2612594"/>
                          <a:gd name="connsiteX760" fmla="*/ 2632875 w 2647519"/>
                          <a:gd name="connsiteY760" fmla="*/ 1449705 h 2612594"/>
                          <a:gd name="connsiteX761" fmla="*/ 2627160 w 2647519"/>
                          <a:gd name="connsiteY761" fmla="*/ 1484947 h 2612594"/>
                          <a:gd name="connsiteX762" fmla="*/ 2620492 w 2647519"/>
                          <a:gd name="connsiteY762" fmla="*/ 1519237 h 2612594"/>
                          <a:gd name="connsiteX763" fmla="*/ 2608110 w 2647519"/>
                          <a:gd name="connsiteY763" fmla="*/ 1591627 h 2612594"/>
                          <a:gd name="connsiteX764" fmla="*/ 2596680 w 2647519"/>
                          <a:gd name="connsiteY764" fmla="*/ 1598295 h 2612594"/>
                          <a:gd name="connsiteX765" fmla="*/ 2582392 w 2647519"/>
                          <a:gd name="connsiteY765" fmla="*/ 1640205 h 2612594"/>
                          <a:gd name="connsiteX766" fmla="*/ 2578582 w 2647519"/>
                          <a:gd name="connsiteY766" fmla="*/ 1680210 h 2612594"/>
                          <a:gd name="connsiteX767" fmla="*/ 2576677 w 2647519"/>
                          <a:gd name="connsiteY767" fmla="*/ 1685925 h 2612594"/>
                          <a:gd name="connsiteX768" fmla="*/ 2560485 w 2647519"/>
                          <a:gd name="connsiteY768" fmla="*/ 1729740 h 2612594"/>
                          <a:gd name="connsiteX769" fmla="*/ 2555722 w 2647519"/>
                          <a:gd name="connsiteY769" fmla="*/ 1733550 h 2612594"/>
                          <a:gd name="connsiteX770" fmla="*/ 2535720 w 2647519"/>
                          <a:gd name="connsiteY770" fmla="*/ 1780222 h 2612594"/>
                          <a:gd name="connsiteX771" fmla="*/ 2556675 w 2647519"/>
                          <a:gd name="connsiteY771" fmla="*/ 1733550 h 2612594"/>
                          <a:gd name="connsiteX772" fmla="*/ 2561437 w 2647519"/>
                          <a:gd name="connsiteY772" fmla="*/ 1729740 h 2612594"/>
                          <a:gd name="connsiteX773" fmla="*/ 2530957 w 2647519"/>
                          <a:gd name="connsiteY773" fmla="*/ 1816417 h 2612594"/>
                          <a:gd name="connsiteX774" fmla="*/ 2514765 w 2647519"/>
                          <a:gd name="connsiteY774" fmla="*/ 1824990 h 2612594"/>
                          <a:gd name="connsiteX775" fmla="*/ 2511407 w 2647519"/>
                          <a:gd name="connsiteY775" fmla="*/ 1831707 h 2612594"/>
                          <a:gd name="connsiteX776" fmla="*/ 2511908 w 2647519"/>
                          <a:gd name="connsiteY776" fmla="*/ 1832609 h 2612594"/>
                          <a:gd name="connsiteX777" fmla="*/ 2515718 w 2647519"/>
                          <a:gd name="connsiteY777" fmla="*/ 1824989 h 2612594"/>
                          <a:gd name="connsiteX778" fmla="*/ 2531910 w 2647519"/>
                          <a:gd name="connsiteY778" fmla="*/ 1816417 h 2612594"/>
                          <a:gd name="connsiteX779" fmla="*/ 2520480 w 2647519"/>
                          <a:gd name="connsiteY779" fmla="*/ 1848802 h 2612594"/>
                          <a:gd name="connsiteX780" fmla="*/ 2499525 w 2647519"/>
                          <a:gd name="connsiteY780" fmla="*/ 1886902 h 2612594"/>
                          <a:gd name="connsiteX781" fmla="*/ 2489048 w 2647519"/>
                          <a:gd name="connsiteY781" fmla="*/ 1905952 h 2612594"/>
                          <a:gd name="connsiteX782" fmla="*/ 2477618 w 2647519"/>
                          <a:gd name="connsiteY782" fmla="*/ 1925002 h 2612594"/>
                          <a:gd name="connsiteX783" fmla="*/ 2469045 w 2647519"/>
                          <a:gd name="connsiteY783" fmla="*/ 1939289 h 2612594"/>
                          <a:gd name="connsiteX784" fmla="*/ 2456663 w 2647519"/>
                          <a:gd name="connsiteY784" fmla="*/ 1966912 h 2612594"/>
                          <a:gd name="connsiteX785" fmla="*/ 2443328 w 2647519"/>
                          <a:gd name="connsiteY785" fmla="*/ 1993582 h 2612594"/>
                          <a:gd name="connsiteX786" fmla="*/ 2422373 w 2647519"/>
                          <a:gd name="connsiteY786" fmla="*/ 2022157 h 2612594"/>
                          <a:gd name="connsiteX787" fmla="*/ 2401418 w 2647519"/>
                          <a:gd name="connsiteY787" fmla="*/ 2048827 h 2612594"/>
                          <a:gd name="connsiteX788" fmla="*/ 2402291 w 2647519"/>
                          <a:gd name="connsiteY788" fmla="*/ 2047029 h 2612594"/>
                          <a:gd name="connsiteX789" fmla="*/ 2378557 w 2647519"/>
                          <a:gd name="connsiteY789" fmla="*/ 2079307 h 2612594"/>
                          <a:gd name="connsiteX790" fmla="*/ 2327122 w 2647519"/>
                          <a:gd name="connsiteY790" fmla="*/ 2135505 h 2612594"/>
                          <a:gd name="connsiteX791" fmla="*/ 2316995 w 2647519"/>
                          <a:gd name="connsiteY791" fmla="*/ 2151085 h 2612594"/>
                          <a:gd name="connsiteX792" fmla="*/ 2327122 w 2647519"/>
                          <a:gd name="connsiteY792" fmla="*/ 2136457 h 2612594"/>
                          <a:gd name="connsiteX793" fmla="*/ 2378557 w 2647519"/>
                          <a:gd name="connsiteY793" fmla="*/ 2080259 h 2612594"/>
                          <a:gd name="connsiteX794" fmla="*/ 2339505 w 2647519"/>
                          <a:gd name="connsiteY794" fmla="*/ 2139314 h 2612594"/>
                          <a:gd name="connsiteX795" fmla="*/ 2319383 w 2647519"/>
                          <a:gd name="connsiteY795" fmla="*/ 2160388 h 2612594"/>
                          <a:gd name="connsiteX796" fmla="*/ 2303229 w 2647519"/>
                          <a:gd name="connsiteY796" fmla="*/ 2172263 h 2612594"/>
                          <a:gd name="connsiteX797" fmla="*/ 2302357 w 2647519"/>
                          <a:gd name="connsiteY797" fmla="*/ 2173605 h 2612594"/>
                          <a:gd name="connsiteX798" fmla="*/ 2292258 w 2647519"/>
                          <a:gd name="connsiteY798" fmla="*/ 2181374 h 2612594"/>
                          <a:gd name="connsiteX799" fmla="*/ 2291880 w 2647519"/>
                          <a:gd name="connsiteY799" fmla="*/ 2184082 h 2612594"/>
                          <a:gd name="connsiteX800" fmla="*/ 2247112 w 2647519"/>
                          <a:gd name="connsiteY800" fmla="*/ 2229802 h 2612594"/>
                          <a:gd name="connsiteX801" fmla="*/ 2199487 w 2647519"/>
                          <a:gd name="connsiteY801" fmla="*/ 2273617 h 2612594"/>
                          <a:gd name="connsiteX802" fmla="*/ 2197284 w 2647519"/>
                          <a:gd name="connsiteY802" fmla="*/ 2275215 h 2612594"/>
                          <a:gd name="connsiteX803" fmla="*/ 2181390 w 2647519"/>
                          <a:gd name="connsiteY803" fmla="*/ 2295524 h 2612594"/>
                          <a:gd name="connsiteX804" fmla="*/ 2143290 w 2647519"/>
                          <a:gd name="connsiteY804" fmla="*/ 2324099 h 2612594"/>
                          <a:gd name="connsiteX805" fmla="*/ 2107680 w 2647519"/>
                          <a:gd name="connsiteY805" fmla="*/ 2350806 h 2612594"/>
                          <a:gd name="connsiteX806" fmla="*/ 2107553 w 2647519"/>
                          <a:gd name="connsiteY806" fmla="*/ 2350961 h 2612594"/>
                          <a:gd name="connsiteX807" fmla="*/ 2143290 w 2647519"/>
                          <a:gd name="connsiteY807" fmla="*/ 2325052 h 2612594"/>
                          <a:gd name="connsiteX808" fmla="*/ 2181390 w 2647519"/>
                          <a:gd name="connsiteY808" fmla="*/ 2296477 h 2612594"/>
                          <a:gd name="connsiteX809" fmla="*/ 2149957 w 2647519"/>
                          <a:gd name="connsiteY809" fmla="*/ 2327909 h 2612594"/>
                          <a:gd name="connsiteX810" fmla="*/ 2124359 w 2647519"/>
                          <a:gd name="connsiteY810" fmla="*/ 2344578 h 2612594"/>
                          <a:gd name="connsiteX811" fmla="*/ 2106651 w 2647519"/>
                          <a:gd name="connsiteY811" fmla="*/ 2352057 h 2612594"/>
                          <a:gd name="connsiteX812" fmla="*/ 2106142 w 2647519"/>
                          <a:gd name="connsiteY812" fmla="*/ 2352675 h 2612594"/>
                          <a:gd name="connsiteX813" fmla="*/ 2087092 w 2647519"/>
                          <a:gd name="connsiteY813" fmla="*/ 2365057 h 2612594"/>
                          <a:gd name="connsiteX814" fmla="*/ 2079913 w 2647519"/>
                          <a:gd name="connsiteY814" fmla="*/ 2368384 h 2612594"/>
                          <a:gd name="connsiteX815" fmla="*/ 2061852 w 2647519"/>
                          <a:gd name="connsiteY815" fmla="*/ 2383036 h 2612594"/>
                          <a:gd name="connsiteX816" fmla="*/ 2044230 w 2647519"/>
                          <a:gd name="connsiteY816" fmla="*/ 2395537 h 2612594"/>
                          <a:gd name="connsiteX817" fmla="*/ 2017560 w 2647519"/>
                          <a:gd name="connsiteY817" fmla="*/ 2412682 h 2612594"/>
                          <a:gd name="connsiteX818" fmla="*/ 2008988 w 2647519"/>
                          <a:gd name="connsiteY818" fmla="*/ 2413635 h 2612594"/>
                          <a:gd name="connsiteX819" fmla="*/ 1999459 w 2647519"/>
                          <a:gd name="connsiteY819" fmla="*/ 2417870 h 2612594"/>
                          <a:gd name="connsiteX820" fmla="*/ 1997978 w 2647519"/>
                          <a:gd name="connsiteY820" fmla="*/ 2418994 h 2612594"/>
                          <a:gd name="connsiteX821" fmla="*/ 2009940 w 2647519"/>
                          <a:gd name="connsiteY821" fmla="*/ 2414587 h 2612594"/>
                          <a:gd name="connsiteX822" fmla="*/ 2018513 w 2647519"/>
                          <a:gd name="connsiteY822" fmla="*/ 2413635 h 2612594"/>
                          <a:gd name="connsiteX823" fmla="*/ 1984223 w 2647519"/>
                          <a:gd name="connsiteY823" fmla="*/ 2439352 h 2612594"/>
                          <a:gd name="connsiteX824" fmla="*/ 1962315 w 2647519"/>
                          <a:gd name="connsiteY824" fmla="*/ 2450783 h 2612594"/>
                          <a:gd name="connsiteX825" fmla="*/ 1940408 w 2647519"/>
                          <a:gd name="connsiteY825" fmla="*/ 2461260 h 2612594"/>
                          <a:gd name="connsiteX826" fmla="*/ 1924934 w 2647519"/>
                          <a:gd name="connsiteY826" fmla="*/ 2463581 h 2612594"/>
                          <a:gd name="connsiteX827" fmla="*/ 1922310 w 2647519"/>
                          <a:gd name="connsiteY827" fmla="*/ 2465070 h 2612594"/>
                          <a:gd name="connsiteX828" fmla="*/ 1849920 w 2647519"/>
                          <a:gd name="connsiteY828" fmla="*/ 2496502 h 2612594"/>
                          <a:gd name="connsiteX829" fmla="*/ 1846229 w 2647519"/>
                          <a:gd name="connsiteY829" fmla="*/ 2497341 h 2612594"/>
                          <a:gd name="connsiteX830" fmla="*/ 1824203 w 2647519"/>
                          <a:gd name="connsiteY830" fmla="*/ 2511742 h 2612594"/>
                          <a:gd name="connsiteX831" fmla="*/ 1836585 w 2647519"/>
                          <a:gd name="connsiteY831" fmla="*/ 2515552 h 2612594"/>
                          <a:gd name="connsiteX832" fmla="*/ 1790865 w 2647519"/>
                          <a:gd name="connsiteY832" fmla="*/ 2535555 h 2612594"/>
                          <a:gd name="connsiteX833" fmla="*/ 1794675 w 2647519"/>
                          <a:gd name="connsiteY833" fmla="*/ 2522220 h 2612594"/>
                          <a:gd name="connsiteX834" fmla="*/ 1779435 w 2647519"/>
                          <a:gd name="connsiteY834" fmla="*/ 2527935 h 2612594"/>
                          <a:gd name="connsiteX835" fmla="*/ 1765148 w 2647519"/>
                          <a:gd name="connsiteY835" fmla="*/ 2532697 h 2612594"/>
                          <a:gd name="connsiteX836" fmla="*/ 1735620 w 2647519"/>
                          <a:gd name="connsiteY836" fmla="*/ 2542222 h 2612594"/>
                          <a:gd name="connsiteX837" fmla="*/ 1731675 w 2647519"/>
                          <a:gd name="connsiteY837" fmla="*/ 2537487 h 2612594"/>
                          <a:gd name="connsiteX838" fmla="*/ 1717522 w 2647519"/>
                          <a:gd name="connsiteY838" fmla="*/ 2540317 h 2612594"/>
                          <a:gd name="connsiteX839" fmla="*/ 1700377 w 2647519"/>
                          <a:gd name="connsiteY839" fmla="*/ 2544127 h 2612594"/>
                          <a:gd name="connsiteX840" fmla="*/ 1665135 w 2647519"/>
                          <a:gd name="connsiteY840" fmla="*/ 2552700 h 2612594"/>
                          <a:gd name="connsiteX841" fmla="*/ 1663973 w 2647519"/>
                          <a:gd name="connsiteY841" fmla="*/ 2553240 h 2612594"/>
                          <a:gd name="connsiteX842" fmla="*/ 1697520 w 2647519"/>
                          <a:gd name="connsiteY842" fmla="*/ 2545079 h 2612594"/>
                          <a:gd name="connsiteX843" fmla="*/ 1714665 w 2647519"/>
                          <a:gd name="connsiteY843" fmla="*/ 2541269 h 2612594"/>
                          <a:gd name="connsiteX844" fmla="*/ 1728952 w 2647519"/>
                          <a:gd name="connsiteY844" fmla="*/ 2538412 h 2612594"/>
                          <a:gd name="connsiteX845" fmla="*/ 1734667 w 2647519"/>
                          <a:gd name="connsiteY845" fmla="*/ 2543174 h 2612594"/>
                          <a:gd name="connsiteX846" fmla="*/ 1764195 w 2647519"/>
                          <a:gd name="connsiteY846" fmla="*/ 2533649 h 2612594"/>
                          <a:gd name="connsiteX847" fmla="*/ 1778482 w 2647519"/>
                          <a:gd name="connsiteY847" fmla="*/ 2528887 h 2612594"/>
                          <a:gd name="connsiteX848" fmla="*/ 1793722 w 2647519"/>
                          <a:gd name="connsiteY848" fmla="*/ 2523172 h 2612594"/>
                          <a:gd name="connsiteX849" fmla="*/ 1789912 w 2647519"/>
                          <a:gd name="connsiteY849" fmla="*/ 2536507 h 2612594"/>
                          <a:gd name="connsiteX850" fmla="*/ 1749907 w 2647519"/>
                          <a:gd name="connsiteY850" fmla="*/ 2555557 h 2612594"/>
                          <a:gd name="connsiteX851" fmla="*/ 1747946 w 2647519"/>
                          <a:gd name="connsiteY851" fmla="*/ 2555008 h 2612594"/>
                          <a:gd name="connsiteX852" fmla="*/ 1720380 w 2647519"/>
                          <a:gd name="connsiteY852" fmla="*/ 2566034 h 2612594"/>
                          <a:gd name="connsiteX853" fmla="*/ 1697520 w 2647519"/>
                          <a:gd name="connsiteY853" fmla="*/ 2572702 h 2612594"/>
                          <a:gd name="connsiteX854" fmla="*/ 1663230 w 2647519"/>
                          <a:gd name="connsiteY854" fmla="*/ 2581274 h 2612594"/>
                          <a:gd name="connsiteX855" fmla="*/ 1649062 w 2647519"/>
                          <a:gd name="connsiteY855" fmla="*/ 2580084 h 2612594"/>
                          <a:gd name="connsiteX856" fmla="*/ 1619428 w 2647519"/>
                          <a:gd name="connsiteY856" fmla="*/ 2585850 h 2612594"/>
                          <a:gd name="connsiteX857" fmla="*/ 1618462 w 2647519"/>
                          <a:gd name="connsiteY857" fmla="*/ 2587942 h 2612594"/>
                          <a:gd name="connsiteX858" fmla="*/ 1539405 w 2647519"/>
                          <a:gd name="connsiteY858" fmla="*/ 2603182 h 2612594"/>
                          <a:gd name="connsiteX859" fmla="*/ 1521307 w 2647519"/>
                          <a:gd name="connsiteY859" fmla="*/ 2598419 h 2612594"/>
                          <a:gd name="connsiteX860" fmla="*/ 1506067 w 2647519"/>
                          <a:gd name="connsiteY860" fmla="*/ 2598419 h 2612594"/>
                          <a:gd name="connsiteX861" fmla="*/ 1479397 w 2647519"/>
                          <a:gd name="connsiteY861" fmla="*/ 2606992 h 2612594"/>
                          <a:gd name="connsiteX862" fmla="*/ 1455585 w 2647519"/>
                          <a:gd name="connsiteY862" fmla="*/ 2608897 h 2612594"/>
                          <a:gd name="connsiteX863" fmla="*/ 1431772 w 2647519"/>
                          <a:gd name="connsiteY863" fmla="*/ 2609849 h 2612594"/>
                          <a:gd name="connsiteX864" fmla="*/ 1429185 w 2647519"/>
                          <a:gd name="connsiteY864" fmla="*/ 2608741 h 2612594"/>
                          <a:gd name="connsiteX865" fmla="*/ 1407484 w 2647519"/>
                          <a:gd name="connsiteY865" fmla="*/ 2612588 h 2612594"/>
                          <a:gd name="connsiteX866" fmla="*/ 1381290 w 2647519"/>
                          <a:gd name="connsiteY866" fmla="*/ 2607944 h 2612594"/>
                          <a:gd name="connsiteX867" fmla="*/ 1382243 w 2647519"/>
                          <a:gd name="connsiteY867" fmla="*/ 2606992 h 2612594"/>
                          <a:gd name="connsiteX868" fmla="*/ 1387005 w 2647519"/>
                          <a:gd name="connsiteY868" fmla="*/ 2600324 h 2612594"/>
                          <a:gd name="connsiteX869" fmla="*/ 1365098 w 2647519"/>
                          <a:gd name="connsiteY869" fmla="*/ 2597467 h 2612594"/>
                          <a:gd name="connsiteX870" fmla="*/ 1375575 w 2647519"/>
                          <a:gd name="connsiteY870" fmla="*/ 2591752 h 2612594"/>
                          <a:gd name="connsiteX871" fmla="*/ 1407008 w 2647519"/>
                          <a:gd name="connsiteY871" fmla="*/ 2590799 h 2612594"/>
                          <a:gd name="connsiteX872" fmla="*/ 1437488 w 2647519"/>
                          <a:gd name="connsiteY872" fmla="*/ 2589847 h 2612594"/>
                          <a:gd name="connsiteX873" fmla="*/ 1481302 w 2647519"/>
                          <a:gd name="connsiteY873" fmla="*/ 2590799 h 2612594"/>
                          <a:gd name="connsiteX874" fmla="*/ 1511782 w 2647519"/>
                          <a:gd name="connsiteY874" fmla="*/ 2587942 h 2612594"/>
                          <a:gd name="connsiteX875" fmla="*/ 1568932 w 2647519"/>
                          <a:gd name="connsiteY875" fmla="*/ 2575559 h 2612594"/>
                          <a:gd name="connsiteX876" fmla="*/ 1607032 w 2647519"/>
                          <a:gd name="connsiteY876" fmla="*/ 2566987 h 2612594"/>
                          <a:gd name="connsiteX877" fmla="*/ 1635607 w 2647519"/>
                          <a:gd name="connsiteY877" fmla="*/ 2566034 h 2612594"/>
                          <a:gd name="connsiteX878" fmla="*/ 1637595 w 2647519"/>
                          <a:gd name="connsiteY878" fmla="*/ 2565111 h 2612594"/>
                          <a:gd name="connsiteX879" fmla="*/ 1609890 w 2647519"/>
                          <a:gd name="connsiteY879" fmla="*/ 2566035 h 2612594"/>
                          <a:gd name="connsiteX880" fmla="*/ 1571790 w 2647519"/>
                          <a:gd name="connsiteY880" fmla="*/ 2574607 h 2612594"/>
                          <a:gd name="connsiteX881" fmla="*/ 1514640 w 2647519"/>
                          <a:gd name="connsiteY881" fmla="*/ 2586990 h 2612594"/>
                          <a:gd name="connsiteX882" fmla="*/ 1484160 w 2647519"/>
                          <a:gd name="connsiteY882" fmla="*/ 2589847 h 2612594"/>
                          <a:gd name="connsiteX883" fmla="*/ 1440345 w 2647519"/>
                          <a:gd name="connsiteY883" fmla="*/ 2588895 h 2612594"/>
                          <a:gd name="connsiteX884" fmla="*/ 1409865 w 2647519"/>
                          <a:gd name="connsiteY884" fmla="*/ 2589847 h 2612594"/>
                          <a:gd name="connsiteX885" fmla="*/ 1378432 w 2647519"/>
                          <a:gd name="connsiteY885" fmla="*/ 2590800 h 2612594"/>
                          <a:gd name="connsiteX886" fmla="*/ 1379385 w 2647519"/>
                          <a:gd name="connsiteY886" fmla="*/ 2586990 h 2612594"/>
                          <a:gd name="connsiteX887" fmla="*/ 1386052 w 2647519"/>
                          <a:gd name="connsiteY887" fmla="*/ 2577465 h 2612594"/>
                          <a:gd name="connsiteX888" fmla="*/ 1679422 w 2647519"/>
                          <a:gd name="connsiteY888" fmla="*/ 2528887 h 2612594"/>
                          <a:gd name="connsiteX889" fmla="*/ 1878495 w 2647519"/>
                          <a:gd name="connsiteY889" fmla="*/ 2453640 h 2612594"/>
                          <a:gd name="connsiteX890" fmla="*/ 1930882 w 2647519"/>
                          <a:gd name="connsiteY890" fmla="*/ 2426017 h 2612594"/>
                          <a:gd name="connsiteX891" fmla="*/ 1960410 w 2647519"/>
                          <a:gd name="connsiteY891" fmla="*/ 2410777 h 2612594"/>
                          <a:gd name="connsiteX892" fmla="*/ 1990890 w 2647519"/>
                          <a:gd name="connsiteY892" fmla="*/ 2394585 h 2612594"/>
                          <a:gd name="connsiteX893" fmla="*/ 2048040 w 2647519"/>
                          <a:gd name="connsiteY893" fmla="*/ 2360295 h 2612594"/>
                          <a:gd name="connsiteX894" fmla="*/ 2093760 w 2647519"/>
                          <a:gd name="connsiteY894" fmla="*/ 2325052 h 2612594"/>
                          <a:gd name="connsiteX895" fmla="*/ 2179485 w 2647519"/>
                          <a:gd name="connsiteY895" fmla="*/ 2258377 h 2612594"/>
                          <a:gd name="connsiteX896" fmla="*/ 2203297 w 2647519"/>
                          <a:gd name="connsiteY896" fmla="*/ 2239327 h 2612594"/>
                          <a:gd name="connsiteX897" fmla="*/ 2226157 w 2647519"/>
                          <a:gd name="connsiteY897" fmla="*/ 2219325 h 2612594"/>
                          <a:gd name="connsiteX898" fmla="*/ 2260447 w 2647519"/>
                          <a:gd name="connsiteY898" fmla="*/ 2187892 h 2612594"/>
                          <a:gd name="connsiteX899" fmla="*/ 2274735 w 2647519"/>
                          <a:gd name="connsiteY899" fmla="*/ 2164080 h 2612594"/>
                          <a:gd name="connsiteX900" fmla="*/ 2295258 w 2647519"/>
                          <a:gd name="connsiteY900" fmla="*/ 2145267 h 2612594"/>
                          <a:gd name="connsiteX901" fmla="*/ 2295423 w 2647519"/>
                          <a:gd name="connsiteY901" fmla="*/ 2144085 h 2612594"/>
                          <a:gd name="connsiteX902" fmla="*/ 2275688 w 2647519"/>
                          <a:gd name="connsiteY902" fmla="*/ 2162175 h 2612594"/>
                          <a:gd name="connsiteX903" fmla="*/ 2261400 w 2647519"/>
                          <a:gd name="connsiteY903" fmla="*/ 2185987 h 2612594"/>
                          <a:gd name="connsiteX904" fmla="*/ 2227110 w 2647519"/>
                          <a:gd name="connsiteY904" fmla="*/ 2217420 h 2612594"/>
                          <a:gd name="connsiteX905" fmla="*/ 2204250 w 2647519"/>
                          <a:gd name="connsiteY905" fmla="*/ 2237422 h 2612594"/>
                          <a:gd name="connsiteX906" fmla="*/ 2180438 w 2647519"/>
                          <a:gd name="connsiteY906" fmla="*/ 2256472 h 2612594"/>
                          <a:gd name="connsiteX907" fmla="*/ 2094713 w 2647519"/>
                          <a:gd name="connsiteY907" fmla="*/ 2323147 h 2612594"/>
                          <a:gd name="connsiteX908" fmla="*/ 2048993 w 2647519"/>
                          <a:gd name="connsiteY908" fmla="*/ 2358390 h 2612594"/>
                          <a:gd name="connsiteX909" fmla="*/ 1991843 w 2647519"/>
                          <a:gd name="connsiteY909" fmla="*/ 2392680 h 2612594"/>
                          <a:gd name="connsiteX910" fmla="*/ 1961363 w 2647519"/>
                          <a:gd name="connsiteY910" fmla="*/ 2408872 h 2612594"/>
                          <a:gd name="connsiteX911" fmla="*/ 1931835 w 2647519"/>
                          <a:gd name="connsiteY911" fmla="*/ 2424112 h 2612594"/>
                          <a:gd name="connsiteX912" fmla="*/ 1879448 w 2647519"/>
                          <a:gd name="connsiteY912" fmla="*/ 2451735 h 2612594"/>
                          <a:gd name="connsiteX913" fmla="*/ 1680375 w 2647519"/>
                          <a:gd name="connsiteY913" fmla="*/ 2526982 h 2612594"/>
                          <a:gd name="connsiteX914" fmla="*/ 1387005 w 2647519"/>
                          <a:gd name="connsiteY914" fmla="*/ 2575560 h 2612594"/>
                          <a:gd name="connsiteX915" fmla="*/ 1365098 w 2647519"/>
                          <a:gd name="connsiteY915" fmla="*/ 2575560 h 2612594"/>
                          <a:gd name="connsiteX916" fmla="*/ 1362240 w 2647519"/>
                          <a:gd name="connsiteY916" fmla="*/ 2567940 h 2612594"/>
                          <a:gd name="connsiteX917" fmla="*/ 1339380 w 2647519"/>
                          <a:gd name="connsiteY917" fmla="*/ 2566987 h 2612594"/>
                          <a:gd name="connsiteX918" fmla="*/ 1318425 w 2647519"/>
                          <a:gd name="connsiteY918" fmla="*/ 2575560 h 2612594"/>
                          <a:gd name="connsiteX919" fmla="*/ 1257465 w 2647519"/>
                          <a:gd name="connsiteY919" fmla="*/ 2576512 h 2612594"/>
                          <a:gd name="connsiteX920" fmla="*/ 1212698 w 2647519"/>
                          <a:gd name="connsiteY920" fmla="*/ 2574607 h 2612594"/>
                          <a:gd name="connsiteX921" fmla="*/ 1190790 w 2647519"/>
                          <a:gd name="connsiteY921" fmla="*/ 2572702 h 2612594"/>
                          <a:gd name="connsiteX922" fmla="*/ 1168883 w 2647519"/>
                          <a:gd name="connsiteY922" fmla="*/ 2568892 h 2612594"/>
                          <a:gd name="connsiteX923" fmla="*/ 1182079 w 2647519"/>
                          <a:gd name="connsiteY923" fmla="*/ 2554816 h 2612594"/>
                          <a:gd name="connsiteX924" fmla="*/ 1179360 w 2647519"/>
                          <a:gd name="connsiteY924" fmla="*/ 2555557 h 2612594"/>
                          <a:gd name="connsiteX925" fmla="*/ 1130192 w 2647519"/>
                          <a:gd name="connsiteY925" fmla="*/ 2546452 h 2612594"/>
                          <a:gd name="connsiteX926" fmla="*/ 1127925 w 2647519"/>
                          <a:gd name="connsiteY926" fmla="*/ 2546985 h 2612594"/>
                          <a:gd name="connsiteX927" fmla="*/ 1033628 w 2647519"/>
                          <a:gd name="connsiteY927" fmla="*/ 2529840 h 2612594"/>
                          <a:gd name="connsiteX928" fmla="*/ 996480 w 2647519"/>
                          <a:gd name="connsiteY928" fmla="*/ 2522220 h 2612594"/>
                          <a:gd name="connsiteX929" fmla="*/ 964095 w 2647519"/>
                          <a:gd name="connsiteY929" fmla="*/ 2516505 h 2612594"/>
                          <a:gd name="connsiteX930" fmla="*/ 925043 w 2647519"/>
                          <a:gd name="connsiteY930" fmla="*/ 2498407 h 2612594"/>
                          <a:gd name="connsiteX931" fmla="*/ 876465 w 2647519"/>
                          <a:gd name="connsiteY931" fmla="*/ 2480310 h 2612594"/>
                          <a:gd name="connsiteX932" fmla="*/ 825983 w 2647519"/>
                          <a:gd name="connsiteY932" fmla="*/ 2460307 h 2612594"/>
                          <a:gd name="connsiteX933" fmla="*/ 834555 w 2647519"/>
                          <a:gd name="connsiteY933" fmla="*/ 2453640 h 2612594"/>
                          <a:gd name="connsiteX934" fmla="*/ 869798 w 2647519"/>
                          <a:gd name="connsiteY934" fmla="*/ 2460307 h 2612594"/>
                          <a:gd name="connsiteX935" fmla="*/ 885038 w 2647519"/>
                          <a:gd name="connsiteY935" fmla="*/ 2473642 h 2612594"/>
                          <a:gd name="connsiteX936" fmla="*/ 937425 w 2647519"/>
                          <a:gd name="connsiteY936" fmla="*/ 2488882 h 2612594"/>
                          <a:gd name="connsiteX937" fmla="*/ 1041248 w 2647519"/>
                          <a:gd name="connsiteY937" fmla="*/ 2515552 h 2612594"/>
                          <a:gd name="connsiteX938" fmla="*/ 1066965 w 2647519"/>
                          <a:gd name="connsiteY938" fmla="*/ 2520315 h 2612594"/>
                          <a:gd name="connsiteX939" fmla="*/ 1094588 w 2647519"/>
                          <a:gd name="connsiteY939" fmla="*/ 2525077 h 2612594"/>
                          <a:gd name="connsiteX940" fmla="*/ 1125068 w 2647519"/>
                          <a:gd name="connsiteY940" fmla="*/ 2531745 h 2612594"/>
                          <a:gd name="connsiteX941" fmla="*/ 1158657 w 2647519"/>
                          <a:gd name="connsiteY941" fmla="*/ 2539008 h 2612594"/>
                          <a:gd name="connsiteX942" fmla="*/ 1161262 w 2647519"/>
                          <a:gd name="connsiteY942" fmla="*/ 2538412 h 2612594"/>
                          <a:gd name="connsiteX943" fmla="*/ 1192695 w 2647519"/>
                          <a:gd name="connsiteY943" fmla="*/ 2543175 h 2612594"/>
                          <a:gd name="connsiteX944" fmla="*/ 1193647 w 2647519"/>
                          <a:gd name="connsiteY944" fmla="*/ 2541270 h 2612594"/>
                          <a:gd name="connsiteX945" fmla="*/ 1239367 w 2647519"/>
                          <a:gd name="connsiteY945" fmla="*/ 2543175 h 2612594"/>
                          <a:gd name="connsiteX946" fmla="*/ 1246987 w 2647519"/>
                          <a:gd name="connsiteY946" fmla="*/ 2544127 h 2612594"/>
                          <a:gd name="connsiteX947" fmla="*/ 1317472 w 2647519"/>
                          <a:gd name="connsiteY947" fmla="*/ 2544127 h 2612594"/>
                          <a:gd name="connsiteX948" fmla="*/ 1368907 w 2647519"/>
                          <a:gd name="connsiteY948" fmla="*/ 2546032 h 2612594"/>
                          <a:gd name="connsiteX949" fmla="*/ 1429867 w 2647519"/>
                          <a:gd name="connsiteY949" fmla="*/ 2541270 h 2612594"/>
                          <a:gd name="connsiteX950" fmla="*/ 1437487 w 2647519"/>
                          <a:gd name="connsiteY950" fmla="*/ 2541270 h 2612594"/>
                          <a:gd name="connsiteX951" fmla="*/ 1440345 w 2647519"/>
                          <a:gd name="connsiteY951" fmla="*/ 2548890 h 2612594"/>
                          <a:gd name="connsiteX952" fmla="*/ 1500352 w 2647519"/>
                          <a:gd name="connsiteY952" fmla="*/ 2541270 h 2612594"/>
                          <a:gd name="connsiteX953" fmla="*/ 1540357 w 2647519"/>
                          <a:gd name="connsiteY953" fmla="*/ 2531745 h 2612594"/>
                          <a:gd name="connsiteX954" fmla="*/ 1563217 w 2647519"/>
                          <a:gd name="connsiteY954" fmla="*/ 2527935 h 2612594"/>
                          <a:gd name="connsiteX955" fmla="*/ 1577505 w 2647519"/>
                          <a:gd name="connsiteY955" fmla="*/ 2526030 h 2612594"/>
                          <a:gd name="connsiteX956" fmla="*/ 1608937 w 2647519"/>
                          <a:gd name="connsiteY956" fmla="*/ 2518410 h 2612594"/>
                          <a:gd name="connsiteX957" fmla="*/ 1634655 w 2647519"/>
                          <a:gd name="connsiteY957" fmla="*/ 2512695 h 2612594"/>
                          <a:gd name="connsiteX958" fmla="*/ 1660372 w 2647519"/>
                          <a:gd name="connsiteY958" fmla="*/ 2506027 h 2612594"/>
                          <a:gd name="connsiteX959" fmla="*/ 1707545 w 2647519"/>
                          <a:gd name="connsiteY959" fmla="*/ 2497863 h 2612594"/>
                          <a:gd name="connsiteX960" fmla="*/ 1713713 w 2647519"/>
                          <a:gd name="connsiteY960" fmla="*/ 2495550 h 2612594"/>
                          <a:gd name="connsiteX961" fmla="*/ 1664183 w 2647519"/>
                          <a:gd name="connsiteY961" fmla="*/ 2504122 h 2612594"/>
                          <a:gd name="connsiteX962" fmla="*/ 1638465 w 2647519"/>
                          <a:gd name="connsiteY962" fmla="*/ 2510790 h 2612594"/>
                          <a:gd name="connsiteX963" fmla="*/ 1612748 w 2647519"/>
                          <a:gd name="connsiteY963" fmla="*/ 2516505 h 2612594"/>
                          <a:gd name="connsiteX964" fmla="*/ 1581315 w 2647519"/>
                          <a:gd name="connsiteY964" fmla="*/ 2524125 h 2612594"/>
                          <a:gd name="connsiteX965" fmla="*/ 1567028 w 2647519"/>
                          <a:gd name="connsiteY965" fmla="*/ 2526030 h 2612594"/>
                          <a:gd name="connsiteX966" fmla="*/ 1544168 w 2647519"/>
                          <a:gd name="connsiteY966" fmla="*/ 2529840 h 2612594"/>
                          <a:gd name="connsiteX967" fmla="*/ 1482255 w 2647519"/>
                          <a:gd name="connsiteY967" fmla="*/ 2535555 h 2612594"/>
                          <a:gd name="connsiteX968" fmla="*/ 1440345 w 2647519"/>
                          <a:gd name="connsiteY968" fmla="*/ 2539365 h 2612594"/>
                          <a:gd name="connsiteX969" fmla="*/ 1432725 w 2647519"/>
                          <a:gd name="connsiteY969" fmla="*/ 2539365 h 2612594"/>
                          <a:gd name="connsiteX970" fmla="*/ 1371765 w 2647519"/>
                          <a:gd name="connsiteY970" fmla="*/ 2544127 h 2612594"/>
                          <a:gd name="connsiteX971" fmla="*/ 1320330 w 2647519"/>
                          <a:gd name="connsiteY971" fmla="*/ 2542222 h 2612594"/>
                          <a:gd name="connsiteX972" fmla="*/ 1249845 w 2647519"/>
                          <a:gd name="connsiteY972" fmla="*/ 2542222 h 2612594"/>
                          <a:gd name="connsiteX973" fmla="*/ 1242225 w 2647519"/>
                          <a:gd name="connsiteY973" fmla="*/ 2541270 h 2612594"/>
                          <a:gd name="connsiteX974" fmla="*/ 1212698 w 2647519"/>
                          <a:gd name="connsiteY974" fmla="*/ 2528887 h 2612594"/>
                          <a:gd name="connsiteX975" fmla="*/ 1196505 w 2647519"/>
                          <a:gd name="connsiteY975" fmla="*/ 2539365 h 2612594"/>
                          <a:gd name="connsiteX976" fmla="*/ 1196464 w 2647519"/>
                          <a:gd name="connsiteY976" fmla="*/ 2539447 h 2612594"/>
                          <a:gd name="connsiteX977" fmla="*/ 1209840 w 2647519"/>
                          <a:gd name="connsiteY977" fmla="*/ 2530792 h 2612594"/>
                          <a:gd name="connsiteX978" fmla="*/ 1239368 w 2647519"/>
                          <a:gd name="connsiteY978" fmla="*/ 2543174 h 2612594"/>
                          <a:gd name="connsiteX979" fmla="*/ 1193648 w 2647519"/>
                          <a:gd name="connsiteY979" fmla="*/ 2541269 h 2612594"/>
                          <a:gd name="connsiteX980" fmla="*/ 1194008 w 2647519"/>
                          <a:gd name="connsiteY980" fmla="*/ 2541036 h 2612594"/>
                          <a:gd name="connsiteX981" fmla="*/ 1164120 w 2647519"/>
                          <a:gd name="connsiteY981" fmla="*/ 2536507 h 2612594"/>
                          <a:gd name="connsiteX982" fmla="*/ 1128878 w 2647519"/>
                          <a:gd name="connsiteY982" fmla="*/ 2528887 h 2612594"/>
                          <a:gd name="connsiteX983" fmla="*/ 1098398 w 2647519"/>
                          <a:gd name="connsiteY983" fmla="*/ 2522220 h 2612594"/>
                          <a:gd name="connsiteX984" fmla="*/ 1070775 w 2647519"/>
                          <a:gd name="connsiteY984" fmla="*/ 2517457 h 2612594"/>
                          <a:gd name="connsiteX985" fmla="*/ 1045058 w 2647519"/>
                          <a:gd name="connsiteY985" fmla="*/ 2512695 h 2612594"/>
                          <a:gd name="connsiteX986" fmla="*/ 941235 w 2647519"/>
                          <a:gd name="connsiteY986" fmla="*/ 2486025 h 2612594"/>
                          <a:gd name="connsiteX987" fmla="*/ 888848 w 2647519"/>
                          <a:gd name="connsiteY987" fmla="*/ 2470785 h 2612594"/>
                          <a:gd name="connsiteX988" fmla="*/ 873608 w 2647519"/>
                          <a:gd name="connsiteY988" fmla="*/ 2457450 h 2612594"/>
                          <a:gd name="connsiteX989" fmla="*/ 838365 w 2647519"/>
                          <a:gd name="connsiteY989" fmla="*/ 2450782 h 2612594"/>
                          <a:gd name="connsiteX990" fmla="*/ 785978 w 2647519"/>
                          <a:gd name="connsiteY990" fmla="*/ 2424112 h 2612594"/>
                          <a:gd name="connsiteX991" fmla="*/ 770738 w 2647519"/>
                          <a:gd name="connsiteY991" fmla="*/ 2425065 h 2612594"/>
                          <a:gd name="connsiteX992" fmla="*/ 716445 w 2647519"/>
                          <a:gd name="connsiteY992" fmla="*/ 2397442 h 2612594"/>
                          <a:gd name="connsiteX993" fmla="*/ 706920 w 2647519"/>
                          <a:gd name="connsiteY993" fmla="*/ 2380297 h 2612594"/>
                          <a:gd name="connsiteX994" fmla="*/ 708825 w 2647519"/>
                          <a:gd name="connsiteY994" fmla="*/ 2379345 h 2612594"/>
                          <a:gd name="connsiteX995" fmla="*/ 742163 w 2647519"/>
                          <a:gd name="connsiteY995" fmla="*/ 2397442 h 2612594"/>
                          <a:gd name="connsiteX996" fmla="*/ 775500 w 2647519"/>
                          <a:gd name="connsiteY996" fmla="*/ 2415540 h 2612594"/>
                          <a:gd name="connsiteX997" fmla="*/ 785025 w 2647519"/>
                          <a:gd name="connsiteY997" fmla="*/ 2409825 h 2612594"/>
                          <a:gd name="connsiteX998" fmla="*/ 745973 w 2647519"/>
                          <a:gd name="connsiteY998" fmla="*/ 2384107 h 2612594"/>
                          <a:gd name="connsiteX999" fmla="*/ 713588 w 2647519"/>
                          <a:gd name="connsiteY999" fmla="*/ 2369820 h 2612594"/>
                          <a:gd name="connsiteX1000" fmla="*/ 668820 w 2647519"/>
                          <a:gd name="connsiteY1000" fmla="*/ 2344102 h 2612594"/>
                          <a:gd name="connsiteX1001" fmla="*/ 630720 w 2647519"/>
                          <a:gd name="connsiteY1001" fmla="*/ 2319337 h 2612594"/>
                          <a:gd name="connsiteX1002" fmla="*/ 570713 w 2647519"/>
                          <a:gd name="connsiteY1002" fmla="*/ 2293620 h 2612594"/>
                          <a:gd name="connsiteX1003" fmla="*/ 547853 w 2647519"/>
                          <a:gd name="connsiteY1003" fmla="*/ 2274570 h 2612594"/>
                          <a:gd name="connsiteX1004" fmla="*/ 552615 w 2647519"/>
                          <a:gd name="connsiteY1004" fmla="*/ 2272665 h 2612594"/>
                          <a:gd name="connsiteX1005" fmla="*/ 575475 w 2647519"/>
                          <a:gd name="connsiteY1005" fmla="*/ 2279332 h 2612594"/>
                          <a:gd name="connsiteX1006" fmla="*/ 527850 w 2647519"/>
                          <a:gd name="connsiteY1006" fmla="*/ 2229802 h 2612594"/>
                          <a:gd name="connsiteX1007" fmla="*/ 501180 w 2647519"/>
                          <a:gd name="connsiteY1007" fmla="*/ 2207895 h 2612594"/>
                          <a:gd name="connsiteX1008" fmla="*/ 476415 w 2647519"/>
                          <a:gd name="connsiteY1008" fmla="*/ 2185987 h 2612594"/>
                          <a:gd name="connsiteX1009" fmla="*/ 444983 w 2647519"/>
                          <a:gd name="connsiteY1009" fmla="*/ 2160270 h 2612594"/>
                          <a:gd name="connsiteX1010" fmla="*/ 399263 w 2647519"/>
                          <a:gd name="connsiteY1010" fmla="*/ 2109787 h 2612594"/>
                          <a:gd name="connsiteX1011" fmla="*/ 396126 w 2647519"/>
                          <a:gd name="connsiteY1011" fmla="*/ 2099983 h 2612594"/>
                          <a:gd name="connsiteX1012" fmla="*/ 386880 w 2647519"/>
                          <a:gd name="connsiteY1012" fmla="*/ 2090737 h 2612594"/>
                          <a:gd name="connsiteX1013" fmla="*/ 355448 w 2647519"/>
                          <a:gd name="connsiteY1013" fmla="*/ 2056447 h 2612594"/>
                          <a:gd name="connsiteX1014" fmla="*/ 351638 w 2647519"/>
                          <a:gd name="connsiteY1014" fmla="*/ 2039302 h 2612594"/>
                          <a:gd name="connsiteX1015" fmla="*/ 339255 w 2647519"/>
                          <a:gd name="connsiteY1015" fmla="*/ 2022157 h 2612594"/>
                          <a:gd name="connsiteX1016" fmla="*/ 337780 w 2647519"/>
                          <a:gd name="connsiteY1016" fmla="*/ 2019844 h 2612594"/>
                          <a:gd name="connsiteX1017" fmla="*/ 323062 w 2647519"/>
                          <a:gd name="connsiteY1017" fmla="*/ 2009774 h 2612594"/>
                          <a:gd name="connsiteX1018" fmla="*/ 294487 w 2647519"/>
                          <a:gd name="connsiteY1018" fmla="*/ 1968817 h 2612594"/>
                          <a:gd name="connsiteX1019" fmla="*/ 278295 w 2647519"/>
                          <a:gd name="connsiteY1019" fmla="*/ 1930717 h 2612594"/>
                          <a:gd name="connsiteX1020" fmla="*/ 276390 w 2647519"/>
                          <a:gd name="connsiteY1020" fmla="*/ 1930717 h 2612594"/>
                          <a:gd name="connsiteX1021" fmla="*/ 254483 w 2647519"/>
                          <a:gd name="connsiteY1021" fmla="*/ 1888807 h 2612594"/>
                          <a:gd name="connsiteX1022" fmla="*/ 233528 w 2647519"/>
                          <a:gd name="connsiteY1022" fmla="*/ 1846897 h 2612594"/>
                          <a:gd name="connsiteX1023" fmla="*/ 211620 w 2647519"/>
                          <a:gd name="connsiteY1023" fmla="*/ 1798320 h 2612594"/>
                          <a:gd name="connsiteX1024" fmla="*/ 191618 w 2647519"/>
                          <a:gd name="connsiteY1024" fmla="*/ 1748790 h 2612594"/>
                          <a:gd name="connsiteX1025" fmla="*/ 211620 w 2647519"/>
                          <a:gd name="connsiteY1025" fmla="*/ 1782127 h 2612594"/>
                          <a:gd name="connsiteX1026" fmla="*/ 231623 w 2647519"/>
                          <a:gd name="connsiteY1026" fmla="*/ 1824037 h 2612594"/>
                          <a:gd name="connsiteX1027" fmla="*/ 238290 w 2647519"/>
                          <a:gd name="connsiteY1027" fmla="*/ 1846897 h 2612594"/>
                          <a:gd name="connsiteX1028" fmla="*/ 241045 w 2647519"/>
                          <a:gd name="connsiteY1028" fmla="*/ 1850938 h 2612594"/>
                          <a:gd name="connsiteX1029" fmla="*/ 237654 w 2647519"/>
                          <a:gd name="connsiteY1029" fmla="*/ 1833304 h 2612594"/>
                          <a:gd name="connsiteX1030" fmla="*/ 228808 w 2647519"/>
                          <a:gd name="connsiteY1030" fmla="*/ 1817251 h 2612594"/>
                          <a:gd name="connsiteX1031" fmla="*/ 214410 w 2647519"/>
                          <a:gd name="connsiteY1031" fmla="*/ 1784873 h 2612594"/>
                          <a:gd name="connsiteX1032" fmla="*/ 197332 w 2647519"/>
                          <a:gd name="connsiteY1032" fmla="*/ 1756409 h 2612594"/>
                          <a:gd name="connsiteX1033" fmla="*/ 176377 w 2647519"/>
                          <a:gd name="connsiteY1033" fmla="*/ 1699259 h 2612594"/>
                          <a:gd name="connsiteX1034" fmla="*/ 158426 w 2647519"/>
                          <a:gd name="connsiteY1034" fmla="*/ 1640679 h 2612594"/>
                          <a:gd name="connsiteX1035" fmla="*/ 152529 w 2647519"/>
                          <a:gd name="connsiteY1035" fmla="*/ 1623596 h 2612594"/>
                          <a:gd name="connsiteX1036" fmla="*/ 126853 w 2647519"/>
                          <a:gd name="connsiteY1036" fmla="*/ 1521108 h 2612594"/>
                          <a:gd name="connsiteX1037" fmla="*/ 115498 w 2647519"/>
                          <a:gd name="connsiteY1037" fmla="*/ 1446707 h 2612594"/>
                          <a:gd name="connsiteX1038" fmla="*/ 115417 w 2647519"/>
                          <a:gd name="connsiteY1038" fmla="*/ 1448752 h 2612594"/>
                          <a:gd name="connsiteX1039" fmla="*/ 116370 w 2647519"/>
                          <a:gd name="connsiteY1039" fmla="*/ 1463992 h 2612594"/>
                          <a:gd name="connsiteX1040" fmla="*/ 121132 w 2647519"/>
                          <a:gd name="connsiteY1040" fmla="*/ 1499235 h 2612594"/>
                          <a:gd name="connsiteX1041" fmla="*/ 126847 w 2647519"/>
                          <a:gd name="connsiteY1041" fmla="*/ 1535430 h 2612594"/>
                          <a:gd name="connsiteX1042" fmla="*/ 117322 w 2647519"/>
                          <a:gd name="connsiteY1042" fmla="*/ 1503997 h 2612594"/>
                          <a:gd name="connsiteX1043" fmla="*/ 110655 w 2647519"/>
                          <a:gd name="connsiteY1043" fmla="*/ 1463992 h 2612594"/>
                          <a:gd name="connsiteX1044" fmla="*/ 103035 w 2647519"/>
                          <a:gd name="connsiteY1044" fmla="*/ 1463992 h 2612594"/>
                          <a:gd name="connsiteX1045" fmla="*/ 98272 w 2647519"/>
                          <a:gd name="connsiteY1045" fmla="*/ 1427797 h 2612594"/>
                          <a:gd name="connsiteX1046" fmla="*/ 91605 w 2647519"/>
                          <a:gd name="connsiteY1046" fmla="*/ 1404937 h 2612594"/>
                          <a:gd name="connsiteX1047" fmla="*/ 85890 w 2647519"/>
                          <a:gd name="connsiteY1047" fmla="*/ 1383030 h 2612594"/>
                          <a:gd name="connsiteX1048" fmla="*/ 69697 w 2647519"/>
                          <a:gd name="connsiteY1048" fmla="*/ 1365885 h 2612594"/>
                          <a:gd name="connsiteX1049" fmla="*/ 64935 w 2647519"/>
                          <a:gd name="connsiteY1049" fmla="*/ 1365885 h 2612594"/>
                          <a:gd name="connsiteX1050" fmla="*/ 60172 w 2647519"/>
                          <a:gd name="connsiteY1050" fmla="*/ 1342072 h 2612594"/>
                          <a:gd name="connsiteX1051" fmla="*/ 58267 w 2647519"/>
                          <a:gd name="connsiteY1051" fmla="*/ 1311592 h 2612594"/>
                          <a:gd name="connsiteX1052" fmla="*/ 62077 w 2647519"/>
                          <a:gd name="connsiteY1052" fmla="*/ 1268730 h 2612594"/>
                          <a:gd name="connsiteX1053" fmla="*/ 63982 w 2647519"/>
                          <a:gd name="connsiteY1053" fmla="*/ 1253490 h 2612594"/>
                          <a:gd name="connsiteX1054" fmla="*/ 67226 w 2647519"/>
                          <a:gd name="connsiteY1054" fmla="*/ 1243037 h 2612594"/>
                          <a:gd name="connsiteX1055" fmla="*/ 65649 w 2647519"/>
                          <a:gd name="connsiteY1055" fmla="*/ 1219200 h 2612594"/>
                          <a:gd name="connsiteX1056" fmla="*/ 67792 w 2647519"/>
                          <a:gd name="connsiteY1056" fmla="*/ 1183957 h 2612594"/>
                          <a:gd name="connsiteX1057" fmla="*/ 71602 w 2647519"/>
                          <a:gd name="connsiteY1057" fmla="*/ 1176814 h 2612594"/>
                          <a:gd name="connsiteX1058" fmla="*/ 71602 w 2647519"/>
                          <a:gd name="connsiteY1058" fmla="*/ 1172527 h 2612594"/>
                          <a:gd name="connsiteX1059" fmla="*/ 63982 w 2647519"/>
                          <a:gd name="connsiteY1059" fmla="*/ 1186815 h 2612594"/>
                          <a:gd name="connsiteX1060" fmla="*/ 57315 w 2647519"/>
                          <a:gd name="connsiteY1060" fmla="*/ 1177290 h 2612594"/>
                          <a:gd name="connsiteX1061" fmla="*/ 44932 w 2647519"/>
                          <a:gd name="connsiteY1061" fmla="*/ 1160145 h 2612594"/>
                          <a:gd name="connsiteX1062" fmla="*/ 42670 w 2647519"/>
                          <a:gd name="connsiteY1062" fmla="*/ 1146572 h 2612594"/>
                          <a:gd name="connsiteX1063" fmla="*/ 42075 w 2647519"/>
                          <a:gd name="connsiteY1063" fmla="*/ 1147762 h 2612594"/>
                          <a:gd name="connsiteX1064" fmla="*/ 38265 w 2647519"/>
                          <a:gd name="connsiteY1064" fmla="*/ 1185862 h 2612594"/>
                          <a:gd name="connsiteX1065" fmla="*/ 35407 w 2647519"/>
                          <a:gd name="connsiteY1065" fmla="*/ 1223962 h 2612594"/>
                          <a:gd name="connsiteX1066" fmla="*/ 32550 w 2647519"/>
                          <a:gd name="connsiteY1066" fmla="*/ 1253490 h 2612594"/>
                          <a:gd name="connsiteX1067" fmla="*/ 32550 w 2647519"/>
                          <a:gd name="connsiteY1067" fmla="*/ 1314449 h 2612594"/>
                          <a:gd name="connsiteX1068" fmla="*/ 33502 w 2647519"/>
                          <a:gd name="connsiteY1068" fmla="*/ 1345882 h 2612594"/>
                          <a:gd name="connsiteX1069" fmla="*/ 35407 w 2647519"/>
                          <a:gd name="connsiteY1069" fmla="*/ 1377314 h 2612594"/>
                          <a:gd name="connsiteX1070" fmla="*/ 26835 w 2647519"/>
                          <a:gd name="connsiteY1070" fmla="*/ 1406842 h 2612594"/>
                          <a:gd name="connsiteX1071" fmla="*/ 24930 w 2647519"/>
                          <a:gd name="connsiteY1071" fmla="*/ 1406842 h 2612594"/>
                          <a:gd name="connsiteX1072" fmla="*/ 19215 w 2647519"/>
                          <a:gd name="connsiteY1072" fmla="*/ 1349692 h 2612594"/>
                          <a:gd name="connsiteX1073" fmla="*/ 19215 w 2647519"/>
                          <a:gd name="connsiteY1073" fmla="*/ 1290637 h 2612594"/>
                          <a:gd name="connsiteX1074" fmla="*/ 23977 w 2647519"/>
                          <a:gd name="connsiteY1074" fmla="*/ 1244917 h 2612594"/>
                          <a:gd name="connsiteX1075" fmla="*/ 32546 w 2647519"/>
                          <a:gd name="connsiteY1075" fmla="*/ 1253485 h 2612594"/>
                          <a:gd name="connsiteX1076" fmla="*/ 24930 w 2647519"/>
                          <a:gd name="connsiteY1076" fmla="*/ 1243965 h 2612594"/>
                          <a:gd name="connsiteX1077" fmla="*/ 23025 w 2647519"/>
                          <a:gd name="connsiteY1077" fmla="*/ 1209675 h 2612594"/>
                          <a:gd name="connsiteX1078" fmla="*/ 24930 w 2647519"/>
                          <a:gd name="connsiteY1078" fmla="*/ 1157287 h 2612594"/>
                          <a:gd name="connsiteX1079" fmla="*/ 25882 w 2647519"/>
                          <a:gd name="connsiteY1079" fmla="*/ 1143000 h 2612594"/>
                          <a:gd name="connsiteX1080" fmla="*/ 28740 w 2647519"/>
                          <a:gd name="connsiteY1080" fmla="*/ 1119187 h 2612594"/>
                          <a:gd name="connsiteX1081" fmla="*/ 40170 w 2647519"/>
                          <a:gd name="connsiteY1081" fmla="*/ 1076325 h 2612594"/>
                          <a:gd name="connsiteX1082" fmla="*/ 45865 w 2647519"/>
                          <a:gd name="connsiteY1082" fmla="*/ 1047851 h 2612594"/>
                          <a:gd name="connsiteX1083" fmla="*/ 43980 w 2647519"/>
                          <a:gd name="connsiteY1083" fmla="*/ 1041082 h 2612594"/>
                          <a:gd name="connsiteX1084" fmla="*/ 37312 w 2647519"/>
                          <a:gd name="connsiteY1084" fmla="*/ 1079182 h 2612594"/>
                          <a:gd name="connsiteX1085" fmla="*/ 25882 w 2647519"/>
                          <a:gd name="connsiteY1085" fmla="*/ 1122045 h 2612594"/>
                          <a:gd name="connsiteX1086" fmla="*/ 23025 w 2647519"/>
                          <a:gd name="connsiteY1086" fmla="*/ 1145857 h 2612594"/>
                          <a:gd name="connsiteX1087" fmla="*/ 22072 w 2647519"/>
                          <a:gd name="connsiteY1087" fmla="*/ 1160145 h 2612594"/>
                          <a:gd name="connsiteX1088" fmla="*/ 20167 w 2647519"/>
                          <a:gd name="connsiteY1088" fmla="*/ 1212532 h 2612594"/>
                          <a:gd name="connsiteX1089" fmla="*/ 22072 w 2647519"/>
                          <a:gd name="connsiteY1089" fmla="*/ 1246822 h 2612594"/>
                          <a:gd name="connsiteX1090" fmla="*/ 17310 w 2647519"/>
                          <a:gd name="connsiteY1090" fmla="*/ 1292542 h 2612594"/>
                          <a:gd name="connsiteX1091" fmla="*/ 17310 w 2647519"/>
                          <a:gd name="connsiteY1091" fmla="*/ 1351597 h 2612594"/>
                          <a:gd name="connsiteX1092" fmla="*/ 23025 w 2647519"/>
                          <a:gd name="connsiteY1092" fmla="*/ 1408747 h 2612594"/>
                          <a:gd name="connsiteX1093" fmla="*/ 24930 w 2647519"/>
                          <a:gd name="connsiteY1093" fmla="*/ 1408747 h 2612594"/>
                          <a:gd name="connsiteX1094" fmla="*/ 37312 w 2647519"/>
                          <a:gd name="connsiteY1094" fmla="*/ 1463040 h 2612594"/>
                          <a:gd name="connsiteX1095" fmla="*/ 43980 w 2647519"/>
                          <a:gd name="connsiteY1095" fmla="*/ 1507807 h 2612594"/>
                          <a:gd name="connsiteX1096" fmla="*/ 58267 w 2647519"/>
                          <a:gd name="connsiteY1096" fmla="*/ 1553527 h 2612594"/>
                          <a:gd name="connsiteX1097" fmla="*/ 80770 w 2647519"/>
                          <a:gd name="connsiteY1097" fmla="*/ 1651843 h 2612594"/>
                          <a:gd name="connsiteX1098" fmla="*/ 82734 w 2647519"/>
                          <a:gd name="connsiteY1098" fmla="*/ 1670685 h 2612594"/>
                          <a:gd name="connsiteX1099" fmla="*/ 86843 w 2647519"/>
                          <a:gd name="connsiteY1099" fmla="*/ 1670685 h 2612594"/>
                          <a:gd name="connsiteX1100" fmla="*/ 107798 w 2647519"/>
                          <a:gd name="connsiteY1100" fmla="*/ 1721167 h 2612594"/>
                          <a:gd name="connsiteX1101" fmla="*/ 115418 w 2647519"/>
                          <a:gd name="connsiteY1101" fmla="*/ 1746885 h 2612594"/>
                          <a:gd name="connsiteX1102" fmla="*/ 101130 w 2647519"/>
                          <a:gd name="connsiteY1102" fmla="*/ 1724977 h 2612594"/>
                          <a:gd name="connsiteX1103" fmla="*/ 85890 w 2647519"/>
                          <a:gd name="connsiteY1103" fmla="*/ 1690687 h 2612594"/>
                          <a:gd name="connsiteX1104" fmla="*/ 84938 w 2647519"/>
                          <a:gd name="connsiteY1104" fmla="*/ 1700212 h 2612594"/>
                          <a:gd name="connsiteX1105" fmla="*/ 76651 w 2647519"/>
                          <a:gd name="connsiteY1105" fmla="*/ 1674524 h 2612594"/>
                          <a:gd name="connsiteX1106" fmla="*/ 70650 w 2647519"/>
                          <a:gd name="connsiteY1106" fmla="*/ 1675447 h 2612594"/>
                          <a:gd name="connsiteX1107" fmla="*/ 63982 w 2647519"/>
                          <a:gd name="connsiteY1107" fmla="*/ 1653540 h 2612594"/>
                          <a:gd name="connsiteX1108" fmla="*/ 41122 w 2647519"/>
                          <a:gd name="connsiteY1108" fmla="*/ 1601152 h 2612594"/>
                          <a:gd name="connsiteX1109" fmla="*/ 26835 w 2647519"/>
                          <a:gd name="connsiteY1109" fmla="*/ 1554480 h 2612594"/>
                          <a:gd name="connsiteX1110" fmla="*/ 25882 w 2647519"/>
                          <a:gd name="connsiteY1110" fmla="*/ 1515427 h 2612594"/>
                          <a:gd name="connsiteX1111" fmla="*/ 19215 w 2647519"/>
                          <a:gd name="connsiteY1111" fmla="*/ 1469707 h 2612594"/>
                          <a:gd name="connsiteX1112" fmla="*/ 14452 w 2647519"/>
                          <a:gd name="connsiteY1112" fmla="*/ 1423987 h 2612594"/>
                          <a:gd name="connsiteX1113" fmla="*/ 3975 w 2647519"/>
                          <a:gd name="connsiteY1113" fmla="*/ 1390650 h 2612594"/>
                          <a:gd name="connsiteX1114" fmla="*/ 10642 w 2647519"/>
                          <a:gd name="connsiteY1114" fmla="*/ 1213485 h 2612594"/>
                          <a:gd name="connsiteX1115" fmla="*/ 17310 w 2647519"/>
                          <a:gd name="connsiteY1115" fmla="*/ 1167765 h 2612594"/>
                          <a:gd name="connsiteX1116" fmla="*/ 11595 w 2647519"/>
                          <a:gd name="connsiteY1116" fmla="*/ 1143000 h 2612594"/>
                          <a:gd name="connsiteX1117" fmla="*/ 23025 w 2647519"/>
                          <a:gd name="connsiteY1117" fmla="*/ 1074420 h 2612594"/>
                          <a:gd name="connsiteX1118" fmla="*/ 25882 w 2647519"/>
                          <a:gd name="connsiteY1118" fmla="*/ 1058227 h 2612594"/>
                          <a:gd name="connsiteX1119" fmla="*/ 33502 w 2647519"/>
                          <a:gd name="connsiteY1119" fmla="*/ 1002982 h 2612594"/>
                          <a:gd name="connsiteX1120" fmla="*/ 53505 w 2647519"/>
                          <a:gd name="connsiteY1120" fmla="*/ 962977 h 2612594"/>
                          <a:gd name="connsiteX1121" fmla="*/ 48742 w 2647519"/>
                          <a:gd name="connsiteY1121" fmla="*/ 1017270 h 2612594"/>
                          <a:gd name="connsiteX1122" fmla="*/ 53503 w 2647519"/>
                          <a:gd name="connsiteY1122" fmla="*/ 1007964 h 2612594"/>
                          <a:gd name="connsiteX1123" fmla="*/ 56362 w 2647519"/>
                          <a:gd name="connsiteY1123" fmla="*/ 985718 h 2612594"/>
                          <a:gd name="connsiteX1124" fmla="*/ 57315 w 2647519"/>
                          <a:gd name="connsiteY1124" fmla="*/ 961072 h 2612594"/>
                          <a:gd name="connsiteX1125" fmla="*/ 65887 w 2647519"/>
                          <a:gd name="connsiteY1125" fmla="*/ 929639 h 2612594"/>
                          <a:gd name="connsiteX1126" fmla="*/ 79222 w 2647519"/>
                          <a:gd name="connsiteY1126" fmla="*/ 882014 h 2612594"/>
                          <a:gd name="connsiteX1127" fmla="*/ 95415 w 2647519"/>
                          <a:gd name="connsiteY1127" fmla="*/ 833437 h 2612594"/>
                          <a:gd name="connsiteX1128" fmla="*/ 96628 w 2647519"/>
                          <a:gd name="connsiteY1128" fmla="*/ 832072 h 2612594"/>
                          <a:gd name="connsiteX1129" fmla="*/ 103988 w 2647519"/>
                          <a:gd name="connsiteY1129" fmla="*/ 793432 h 2612594"/>
                          <a:gd name="connsiteX1130" fmla="*/ 114465 w 2647519"/>
                          <a:gd name="connsiteY1130" fmla="*/ 765809 h 2612594"/>
                          <a:gd name="connsiteX1131" fmla="*/ 126848 w 2647519"/>
                          <a:gd name="connsiteY1131" fmla="*/ 742949 h 2612594"/>
                          <a:gd name="connsiteX1132" fmla="*/ 151613 w 2647519"/>
                          <a:gd name="connsiteY1132" fmla="*/ 695324 h 2612594"/>
                          <a:gd name="connsiteX1133" fmla="*/ 171615 w 2647519"/>
                          <a:gd name="connsiteY1133" fmla="*/ 652462 h 2612594"/>
                          <a:gd name="connsiteX1134" fmla="*/ 200190 w 2647519"/>
                          <a:gd name="connsiteY1134" fmla="*/ 597217 h 2612594"/>
                          <a:gd name="connsiteX1135" fmla="*/ 221145 w 2647519"/>
                          <a:gd name="connsiteY1135" fmla="*/ 573404 h 2612594"/>
                          <a:gd name="connsiteX1136" fmla="*/ 238290 w 2647519"/>
                          <a:gd name="connsiteY1136" fmla="*/ 540067 h 2612594"/>
                          <a:gd name="connsiteX1137" fmla="*/ 252578 w 2647519"/>
                          <a:gd name="connsiteY1137" fmla="*/ 519112 h 2612594"/>
                          <a:gd name="connsiteX1138" fmla="*/ 267818 w 2647519"/>
                          <a:gd name="connsiteY1138" fmla="*/ 511492 h 2612594"/>
                          <a:gd name="connsiteX1139" fmla="*/ 271628 w 2647519"/>
                          <a:gd name="connsiteY1139" fmla="*/ 505777 h 2612594"/>
                          <a:gd name="connsiteX1140" fmla="*/ 286868 w 2647519"/>
                          <a:gd name="connsiteY1140" fmla="*/ 475297 h 2612594"/>
                          <a:gd name="connsiteX1141" fmla="*/ 316395 w 2647519"/>
                          <a:gd name="connsiteY1141" fmla="*/ 441007 h 2612594"/>
                          <a:gd name="connsiteX1142" fmla="*/ 317199 w 2647519"/>
                          <a:gd name="connsiteY1142" fmla="*/ 455339 h 2612594"/>
                          <a:gd name="connsiteX1143" fmla="*/ 315045 w 2647519"/>
                          <a:gd name="connsiteY1143" fmla="*/ 461363 h 2612594"/>
                          <a:gd name="connsiteX1144" fmla="*/ 345922 w 2647519"/>
                          <a:gd name="connsiteY1144" fmla="*/ 429577 h 2612594"/>
                          <a:gd name="connsiteX1145" fmla="*/ 361162 w 2647519"/>
                          <a:gd name="connsiteY1145" fmla="*/ 409575 h 2612594"/>
                          <a:gd name="connsiteX1146" fmla="*/ 381165 w 2647519"/>
                          <a:gd name="connsiteY1146" fmla="*/ 390525 h 2612594"/>
                          <a:gd name="connsiteX1147" fmla="*/ 382888 w 2647519"/>
                          <a:gd name="connsiteY1147" fmla="*/ 392440 h 2612594"/>
                          <a:gd name="connsiteX1148" fmla="*/ 382118 w 2647519"/>
                          <a:gd name="connsiteY1148" fmla="*/ 391477 h 2612594"/>
                          <a:gd name="connsiteX1149" fmla="*/ 406883 w 2647519"/>
                          <a:gd name="connsiteY1149" fmla="*/ 366712 h 2612594"/>
                          <a:gd name="connsiteX1150" fmla="*/ 431648 w 2647519"/>
                          <a:gd name="connsiteY1150" fmla="*/ 343852 h 2612594"/>
                          <a:gd name="connsiteX1151" fmla="*/ 458318 w 2647519"/>
                          <a:gd name="connsiteY1151" fmla="*/ 315277 h 2612594"/>
                          <a:gd name="connsiteX1152" fmla="*/ 495465 w 2647519"/>
                          <a:gd name="connsiteY1152" fmla="*/ 287654 h 2612594"/>
                          <a:gd name="connsiteX1153" fmla="*/ 535470 w 2647519"/>
                          <a:gd name="connsiteY1153" fmla="*/ 258127 h 2612594"/>
                          <a:gd name="connsiteX1154" fmla="*/ 559389 w 2647519"/>
                          <a:gd name="connsiteY1154" fmla="*/ 241440 h 2612594"/>
                          <a:gd name="connsiteX1155" fmla="*/ 575475 w 2647519"/>
                          <a:gd name="connsiteY1155" fmla="*/ 226694 h 2612594"/>
                          <a:gd name="connsiteX1156" fmla="*/ 604050 w 2647519"/>
                          <a:gd name="connsiteY1156" fmla="*/ 209549 h 2612594"/>
                          <a:gd name="connsiteX1157" fmla="*/ 634530 w 2647519"/>
                          <a:gd name="connsiteY1157" fmla="*/ 193357 h 2612594"/>
                          <a:gd name="connsiteX1158" fmla="*/ 638565 w 2647519"/>
                          <a:gd name="connsiteY1158" fmla="*/ 191282 h 2612594"/>
                          <a:gd name="connsiteX1159" fmla="*/ 648937 w 2647519"/>
                          <a:gd name="connsiteY1159" fmla="*/ 181094 h 2612594"/>
                          <a:gd name="connsiteX1160" fmla="*/ 665963 w 2647519"/>
                          <a:gd name="connsiteY1160" fmla="*/ 168592 h 2612594"/>
                          <a:gd name="connsiteX1161" fmla="*/ 684656 w 2647519"/>
                          <a:gd name="connsiteY1161" fmla="*/ 159067 h 2612594"/>
                          <a:gd name="connsiteX1162" fmla="*/ 697880 w 2647519"/>
                          <a:gd name="connsiteY1162" fmla="*/ 156023 h 2612594"/>
                          <a:gd name="connsiteX1163" fmla="*/ 700252 w 2647519"/>
                          <a:gd name="connsiteY1163" fmla="*/ 154304 h 2612594"/>
                          <a:gd name="connsiteX1164" fmla="*/ 959332 w 2647519"/>
                          <a:gd name="connsiteY1164" fmla="*/ 49529 h 2612594"/>
                          <a:gd name="connsiteX1165" fmla="*/ 968944 w 2647519"/>
                          <a:gd name="connsiteY1165" fmla="*/ 47439 h 2612594"/>
                          <a:gd name="connsiteX1166" fmla="*/ 995527 w 2647519"/>
                          <a:gd name="connsiteY1166" fmla="*/ 38099 h 2612594"/>
                          <a:gd name="connsiteX1167" fmla="*/ 1013863 w 2647519"/>
                          <a:gd name="connsiteY1167" fmla="*/ 34408 h 2612594"/>
                          <a:gd name="connsiteX1168" fmla="*/ 1023424 w 2647519"/>
                          <a:gd name="connsiteY1168" fmla="*/ 34327 h 2612594"/>
                          <a:gd name="connsiteX1169" fmla="*/ 1026960 w 2647519"/>
                          <a:gd name="connsiteY1169" fmla="*/ 33337 h 2612594"/>
                          <a:gd name="connsiteX1170" fmla="*/ 1244130 w 2647519"/>
                          <a:gd name="connsiteY1170" fmla="*/ 4762 h 2612594"/>
                          <a:gd name="connsiteX1171" fmla="*/ 1305804 w 2647519"/>
                          <a:gd name="connsiteY1171" fmla="*/ 4524 h 2612594"/>
                          <a:gd name="connsiteX1172" fmla="*/ 1371765 w 2647519"/>
                          <a:gd name="connsiteY1172" fmla="*/ 5714 h 2612594"/>
                          <a:gd name="connsiteX1173" fmla="*/ 1372993 w 2647519"/>
                          <a:gd name="connsiteY1173" fmla="*/ 6635 h 2612594"/>
                          <a:gd name="connsiteX1174" fmla="*/ 1405103 w 2647519"/>
                          <a:gd name="connsiteY1174" fmla="*/ 2857 h 2612594"/>
                          <a:gd name="connsiteX1175" fmla="*/ 1434630 w 2647519"/>
                          <a:gd name="connsiteY1175" fmla="*/ 7619 h 2612594"/>
                          <a:gd name="connsiteX1176" fmla="*/ 1464158 w 2647519"/>
                          <a:gd name="connsiteY1176" fmla="*/ 13334 h 2612594"/>
                          <a:gd name="connsiteX1177" fmla="*/ 1479392 w 2647519"/>
                          <a:gd name="connsiteY1177" fmla="*/ 16797 h 2612594"/>
                          <a:gd name="connsiteX1178" fmla="*/ 1463205 w 2647519"/>
                          <a:gd name="connsiteY1178" fmla="*/ 12382 h 2612594"/>
                          <a:gd name="connsiteX1179" fmla="*/ 1433677 w 2647519"/>
                          <a:gd name="connsiteY1179" fmla="*/ 6667 h 2612594"/>
                          <a:gd name="connsiteX1180" fmla="*/ 1404150 w 2647519"/>
                          <a:gd name="connsiteY1180" fmla="*/ 1905 h 2612594"/>
                          <a:gd name="connsiteX1181" fmla="*/ 1404150 w 2647519"/>
                          <a:gd name="connsiteY1181"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 ang="0">
                            <a:pos x="connsiteX1175" y="connsiteY1175"/>
                          </a:cxn>
                          <a:cxn ang="0">
                            <a:pos x="connsiteX1176" y="connsiteY1176"/>
                          </a:cxn>
                          <a:cxn ang="0">
                            <a:pos x="connsiteX1177" y="connsiteY1177"/>
                          </a:cxn>
                          <a:cxn ang="0">
                            <a:pos x="connsiteX1178" y="connsiteY1178"/>
                          </a:cxn>
                          <a:cxn ang="0">
                            <a:pos x="connsiteX1179" y="connsiteY1179"/>
                          </a:cxn>
                          <a:cxn ang="0">
                            <a:pos x="connsiteX1180" y="connsiteY1180"/>
                          </a:cxn>
                          <a:cxn ang="0">
                            <a:pos x="connsiteX1181" y="connsiteY1181"/>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3" y="2520821"/>
                            </a:moveTo>
                            <a:lnTo>
                              <a:pt x="1643881"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2"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1"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5"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2"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3"/>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5"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0" y="2265793"/>
                            </a:lnTo>
                            <a:close/>
                            <a:moveTo>
                              <a:pt x="2099801" y="2237197"/>
                            </a:moveTo>
                            <a:lnTo>
                              <a:pt x="2099475" y="2237422"/>
                            </a:lnTo>
                            <a:lnTo>
                              <a:pt x="2099475" y="2237694"/>
                            </a:lnTo>
                            <a:lnTo>
                              <a:pt x="2100989" y="2237910"/>
                            </a:lnTo>
                            <a:lnTo>
                              <a:pt x="2101380" y="2237422"/>
                            </a:lnTo>
                            <a:close/>
                            <a:moveTo>
                              <a:pt x="2120379" y="2222979"/>
                            </a:moveTo>
                            <a:lnTo>
                              <a:pt x="2114756" y="2226864"/>
                            </a:lnTo>
                            <a:lnTo>
                              <a:pt x="2113762" y="2227897"/>
                            </a:lnTo>
                            <a:lnTo>
                              <a:pt x="2117618" y="2225429"/>
                            </a:lnTo>
                            <a:close/>
                            <a:moveTo>
                              <a:pt x="382287" y="2175002"/>
                            </a:moveTo>
                            <a:lnTo>
                              <a:pt x="418259" y="2217355"/>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5"/>
                            </a:lnTo>
                            <a:lnTo>
                              <a:pt x="2171865" y="2197417"/>
                            </a:lnTo>
                            <a:cubicBezTo>
                              <a:pt x="2175675" y="2192655"/>
                              <a:pt x="2179485" y="2187892"/>
                              <a:pt x="2187105" y="2180272"/>
                            </a:cubicBezTo>
                            <a:cubicBezTo>
                              <a:pt x="2188296" y="2177177"/>
                              <a:pt x="2188474" y="2175510"/>
                              <a:pt x="2187820" y="2174974"/>
                            </a:cubicBezTo>
                            <a:close/>
                            <a:moveTo>
                              <a:pt x="475386" y="2153526"/>
                            </a:moveTo>
                            <a:lnTo>
                              <a:pt x="477272" y="2155821"/>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3"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1" y="2051897"/>
                            </a:lnTo>
                            <a:lnTo>
                              <a:pt x="2291271"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498930" y="1857612"/>
                            </a:moveTo>
                            <a:cubicBezTo>
                              <a:pt x="2494525" y="1865709"/>
                              <a:pt x="2490953" y="1872615"/>
                              <a:pt x="2490953" y="1875472"/>
                            </a:cubicBezTo>
                            <a:cubicBezTo>
                              <a:pt x="2486190" y="1885949"/>
                              <a:pt x="2480475" y="1898332"/>
                              <a:pt x="2473808" y="1909762"/>
                            </a:cubicBezTo>
                            <a:cubicBezTo>
                              <a:pt x="2480475" y="1897379"/>
                              <a:pt x="2486190" y="1885949"/>
                              <a:pt x="2490953" y="1875472"/>
                            </a:cubicBezTo>
                            <a:cubicBezTo>
                              <a:pt x="2490953" y="1872615"/>
                              <a:pt x="2494525" y="1865709"/>
                              <a:pt x="2498930" y="1857612"/>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0" y="1790989"/>
                              <a:pt x="2407787" y="1830865"/>
                              <a:pt x="2386218" y="1869449"/>
                            </a:cubicBezTo>
                            <a:lnTo>
                              <a:pt x="2377659"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4"/>
                            </a:lnTo>
                            <a:lnTo>
                              <a:pt x="2141045" y="2177871"/>
                            </a:lnTo>
                            <a:lnTo>
                              <a:pt x="2125512" y="2190534"/>
                            </a:lnTo>
                            <a:lnTo>
                              <a:pt x="2112810" y="2205037"/>
                            </a:lnTo>
                            <a:cubicBezTo>
                              <a:pt x="2097570" y="2217420"/>
                              <a:pt x="2082330" y="2228850"/>
                              <a:pt x="2066137" y="2240280"/>
                            </a:cubicBezTo>
                            <a:lnTo>
                              <a:pt x="2058824" y="2244899"/>
                            </a:lnTo>
                            <a:lnTo>
                              <a:pt x="2038960" y="2261093"/>
                            </a:lnTo>
                            <a:lnTo>
                              <a:pt x="2036091" y="2262956"/>
                            </a:lnTo>
                            <a:lnTo>
                              <a:pt x="2031847" y="2266950"/>
                            </a:lnTo>
                            <a:cubicBezTo>
                              <a:pt x="2019465" y="2275522"/>
                              <a:pt x="2007082" y="2284095"/>
                              <a:pt x="1994700" y="2291715"/>
                            </a:cubicBezTo>
                            <a:cubicBezTo>
                              <a:pt x="1982317" y="2299335"/>
                              <a:pt x="1969935" y="2306955"/>
                              <a:pt x="1957552" y="2314575"/>
                            </a:cubicBezTo>
                            <a:lnTo>
                              <a:pt x="1953301" y="2316730"/>
                            </a:lnTo>
                            <a:lnTo>
                              <a:pt x="1928148" y="2333067"/>
                            </a:lnTo>
                            <a:lnTo>
                              <a:pt x="1920350" y="2337000"/>
                            </a:lnTo>
                            <a:lnTo>
                              <a:pt x="1912785" y="2342197"/>
                            </a:lnTo>
                            <a:cubicBezTo>
                              <a:pt x="1905165" y="2346960"/>
                              <a:pt x="1896592" y="2351722"/>
                              <a:pt x="1887067" y="2356485"/>
                            </a:cubicBezTo>
                            <a:lnTo>
                              <a:pt x="1863039" y="2365908"/>
                            </a:lnTo>
                            <a:lnTo>
                              <a:pt x="1809482" y="2392922"/>
                            </a:lnTo>
                            <a:cubicBezTo>
                              <a:pt x="1768715" y="2410757"/>
                              <a:pt x="1726784"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09"/>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2" y="1686218"/>
                            </a:lnTo>
                            <a:lnTo>
                              <a:pt x="2513217"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0" y="1451152"/>
                            </a:lnTo>
                            <a:lnTo>
                              <a:pt x="2586541" y="1451152"/>
                            </a:lnTo>
                            <a:lnTo>
                              <a:pt x="2597633" y="1404938"/>
                            </a:lnTo>
                            <a:close/>
                            <a:moveTo>
                              <a:pt x="2606205" y="1395412"/>
                            </a:moveTo>
                            <a:cubicBezTo>
                              <a:pt x="2604300" y="1399222"/>
                              <a:pt x="2602395" y="1402080"/>
                              <a:pt x="2600490" y="1407795"/>
                            </a:cubicBezTo>
                            <a:lnTo>
                              <a:pt x="2600490" y="1407795"/>
                            </a:lnTo>
                            <a:lnTo>
                              <a:pt x="2599180"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5" y="1369208"/>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6"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1"/>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1" y="383323"/>
                            </a:lnTo>
                            <a:lnTo>
                              <a:pt x="456650" y="391477"/>
                            </a:lnTo>
                            <a:lnTo>
                              <a:pt x="454683" y="394339"/>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82" y="590597"/>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3" y="394339"/>
                            </a:lnTo>
                            <a:lnTo>
                              <a:pt x="464431" y="383323"/>
                            </a:lnTo>
                            <a:close/>
                            <a:moveTo>
                              <a:pt x="489348" y="316869"/>
                            </a:moveTo>
                            <a:cubicBezTo>
                              <a:pt x="487763" y="316669"/>
                              <a:pt x="484470" y="318175"/>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49"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3" y="364272"/>
                              <a:pt x="504752" y="361295"/>
                            </a:cubicBezTo>
                            <a:lnTo>
                              <a:pt x="512656"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7"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7"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2"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4"/>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6"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2" y="255841"/>
                            </a:lnTo>
                            <a:lnTo>
                              <a:pt x="2002949" y="264417"/>
                            </a:lnTo>
                            <a:cubicBezTo>
                              <a:pt x="2327258" y="483516"/>
                              <a:pt x="2540483" y="854556"/>
                              <a:pt x="2540483" y="1275397"/>
                            </a:cubicBezTo>
                            <a:lnTo>
                              <a:pt x="2540080"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8"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lnTo>
                              <a:pt x="2514765" y="1824990"/>
                            </a:ln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5" y="2151085"/>
                            </a:lnTo>
                            <a:lnTo>
                              <a:pt x="2327122" y="2136457"/>
                            </a:lnTo>
                            <a:cubicBezTo>
                              <a:pt x="2341410" y="2120264"/>
                              <a:pt x="2372842" y="2075497"/>
                              <a:pt x="2378557" y="2080259"/>
                            </a:cubicBezTo>
                            <a:cubicBezTo>
                              <a:pt x="2375700" y="2100262"/>
                              <a:pt x="2348077" y="2125979"/>
                              <a:pt x="2339505" y="2139314"/>
                            </a:cubicBezTo>
                            <a:cubicBezTo>
                              <a:pt x="2331885" y="2148363"/>
                              <a:pt x="2325455" y="2155031"/>
                              <a:pt x="2319383" y="2160388"/>
                            </a:cubicBezTo>
                            <a:lnTo>
                              <a:pt x="2303229"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4" y="2275215"/>
                            </a:lnTo>
                            <a:lnTo>
                              <a:pt x="2181390" y="2295524"/>
                            </a:lnTo>
                            <a:cubicBezTo>
                              <a:pt x="2169960" y="2306002"/>
                              <a:pt x="2156625" y="2314574"/>
                              <a:pt x="2143290" y="2324099"/>
                            </a:cubicBezTo>
                            <a:lnTo>
                              <a:pt x="2107680"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3"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59" y="2417870"/>
                            </a:lnTo>
                            <a:lnTo>
                              <a:pt x="1997978" y="2418994"/>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79"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5" y="1850938"/>
                            </a:lnTo>
                            <a:lnTo>
                              <a:pt x="237654" y="1833304"/>
                            </a:lnTo>
                            <a:lnTo>
                              <a:pt x="228808" y="1817251"/>
                            </a:lnTo>
                            <a:lnTo>
                              <a:pt x="214410" y="1784873"/>
                            </a:lnTo>
                            <a:lnTo>
                              <a:pt x="197332" y="1756409"/>
                            </a:lnTo>
                            <a:cubicBezTo>
                              <a:pt x="190665" y="1737359"/>
                              <a:pt x="183045" y="1718309"/>
                              <a:pt x="176377" y="1699259"/>
                            </a:cubicBezTo>
                            <a:lnTo>
                              <a:pt x="158426" y="1640679"/>
                            </a:lnTo>
                            <a:lnTo>
                              <a:pt x="152529" y="1623596"/>
                            </a:lnTo>
                            <a:cubicBezTo>
                              <a:pt x="142540" y="1590017"/>
                              <a:pt x="133958"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7"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1"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8"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4"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1"/>
                      </a:solidFill>
                      <a:ln w="9525" cap="flat">
                        <a:noFill/>
                        <a:prstDash val="solid"/>
                        <a:miter/>
                      </a:ln>
                    </wps:spPr>
                    <wps:bodyPr rtlCol="0" anchor="ctr"/>
                  </wps:wsp>
                </a:graphicData>
              </a:graphic>
            </wp:anchor>
          </w:drawing>
        </mc:Choice>
        <mc:Fallback>
          <w:pict>
            <v:shape w14:anchorId="19B0198A" id="Freeform: Shape 18" o:spid="_x0000_s1026" alt="decorative element" style="position:absolute;margin-left:0;margin-top:0;width:27.45pt;height:27.1pt;z-index:251660288;visibility:visible;mso-wrap-style:square;mso-wrap-distance-left:9pt;mso-wrap-distance-top:0;mso-wrap-distance-right:9pt;mso-wrap-distance-bottom:0;mso-position-horizontal:absolute;mso-position-horizontal-relative:text;mso-position-vertical:absolute;mso-position-vertical-relative:text;v-text-anchor:middle" coordsize="2647519,26125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" path="m1439383,2598425r-12373,6662l1427751,2605405r11632,-6980xm1542263,2530792v-15240,3810,-25718,7620,-40005,9525c1487970,2542222,1470825,2545079,1442250,2547937v,-2858,-1905,-4763,-2857,-7620c1452728,2540317,1465110,2538412,1481303,2536507v15240,-1905,34290,-2858,60960,-5715xm1646323,2520821r-2442,690l1645133,2521267r1190,-446xm899801,2506503v8811,1429,22384,5239,42386,10954c947902,2518409,954570,2518409,960285,2518409v17145,8573,33337,17146,50482,24766c1017435,2544127,1026007,2546032,1033627,2547937r1430,477l1040295,2543175v6667,1905,13335,3810,20002,5715c1066965,2550795,1073632,2551747,1080300,2553652r39412,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1,2486082r-14552,2221l1345293,2493385r33139,4069c1380337,2496502,1383195,2496502,1387005,2495549v20002,-2857,39052,-4762,59055,-6667c1448203,2488406,1451715,2487751,1455778,2486992r4713,-910xm1550918,2472281r-49430,7544l1518450,2480309v10478,-476,18336,-2381,24408,-4524l1550918,2472281xm1731355,2470078r-155033,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3r354,-1631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5,2535075r938,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0,2265793r-4850,-3731xm2099801,2237197r-326,225l2099475,2237694r1514,216l2101380,2237422r-1579,-225xm2120379,2222979r-5623,3885l2113762,2227897r3856,-2468l2120379,2222979xm382287,2175002r35972,42353l389737,2183129r-7450,-8127xm2187820,2174974r-85,30l2187105,2179320v-7620,7620,-10478,12382,-15240,17145c2168055,2201227,2163292,2206942,2153767,2216467r1091,-252l2171865,2197417v3810,-4762,7620,-9525,15240,-17145c2188296,2177177,2188474,2175510,2187820,2174974xm475386,2153526r1886,2295l477367,2155507r-1981,-1981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46888,2237422r31899,35443l482130,2274569v2858,-2857,6668,-5715,10478,-8572c521183,2290762,551663,2315527,583095,2337434v-5715,1905,-10477,3810,-18097,5715c567855,2345054,568808,2346007,571665,2347912v-9525,,-17145,952,-26670,952c539280,2345054,533565,2341244,527850,2337434v-5715,-3810,-10477,-8572,-16192,-12382c498323,2313622,484035,2303144,471653,2291714v-12383,-11430,-24765,-22860,-37148,-33337c422123,2246947,411645,2235517,400215,2225039v-5715,-5715,-11430,-11430,-16192,-16192c379260,2203132,373545,2197417,368783,2191702v952,-1905,10477,3810,5715,-7620c381165,2189797,387833,2195512,393548,2201227v7620,5715,14287,11430,20955,16192c423075,2226944,431648,2235517,440220,2245042r2186,1875l414503,2217419v-6668,-5715,-13335,-10477,-20003,-16192c387833,2195512,382118,2189797,375450,2184082v-6667,-8573,-14287,-17145,-20955,-25718c347828,2149792,341160,2140267,334493,2131694xm2432850,1980247r-483,207l2421963,2005422r10887,-25175xm2422850,1860918r-25242,36461c2392845,1904999,2389035,1912619,2385225,1920239v-4762,7620,-8572,14288,-12382,20955c2363318,1954529,2353793,1967864,2343315,1980247v-8572,13335,-16192,25717,-25717,39052c2309978,2029777,2302358,2040254,2294738,2050732r-1907,1165l2291271,2054208r2514,-1571c2301405,2042160,2309025,2031682,2316645,2021205v8573,-13335,17145,-25718,25718,-39053c2352840,1969770,2362365,1956435,2371890,1943100v3810,-6668,8573,-13335,12383,-20955c2388083,1914525,2392845,1906905,2396655,1899285v8573,-15240,18098,-28575,25718,-37148l2422850,1860918xm2498930,1857612v-4405,8097,-7977,15003,-7977,17860c2486190,1885949,2480475,1898332,2473808,1909762v6667,-12383,12382,-23813,17145,-34290c2490953,1872615,2494525,1865709,2498930,1857612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0,1790989,2407787,1830865,2386218,1869449r-8559,13531l2377605,1883092v-3810,9525,-11430,21908,-20003,34290c2349030,1929765,2341410,1943100,2337600,1954530v-6668,8572,-15240,18097,-22860,28575c2307120,1993582,2300452,2005012,2295690,2015490v-27623,38100,-72390,86677,-112395,126682c2170912,2152650,2158530,2163127,2146147,2173605r-3564,2709l2141045,2177871r-15533,12663l2112810,2205037v-15240,12383,-30480,23813,-46673,35243l2058824,2244899r-19864,16194l2036091,2262956r-4244,3994c2019465,2275522,2007082,2284095,1994700,2291715v-12383,7620,-24765,15240,-37148,22860l1953301,2316730r-25153,16337l1920350,2337000r-7565,5197c1905165,2346960,1896592,2351722,1887067,2356485r-24028,9423l1809482,2392922v-40767,17835,-82698,33504,-125646,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09r5353,-20075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2,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2,46215l2586541,1451152r11092,-46214l2597632,1404937xm2606205,1395412v-1905,3810,-3810,6668,-5715,12383l2600490,1407795r-1310,25955c2599062,1441132,2599062,1448276,2598585,1458277r-9525,29309l2589060,1490934r11430,-32657c2601443,1438274,2600490,1429702,2602395,1407794r4441,-9621l2606205,1395412xm2565247,1354454r-6242,14754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7,-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1r5599,-22650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1,383323r-7781,8154l454683,394339r-1284,1451c451546,398815,450698,401003,447840,403860v-19050,21907,-39052,43815,-58102,68580c384023,479107,378308,484822,373545,491490v-5715,6667,-10477,13335,-16192,20002l285782,590597r72523,-80057c364020,503872,368782,497205,374497,490537v5715,-6667,11430,-12382,16193,-19050c409740,446722,429742,425767,448792,402907r5891,-8568l464431,383323r738,-773xm489348,316869v-1585,-200,-4878,1306,-8221,2864l475013,322003r-1455,1846c469748,326707,465938,329564,463080,333374v-9525,5715,-17145,10478,-26670,17145l418313,370522r-17145,20002c397358,393382,394500,396239,389738,401002r-389,-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8,-3393,9287,-6370l512656,355403r28529,-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7,48458v6549,357,13693,1072,20360,2024c1511782,52387,1523212,56197,1526070,60007v-5715,-952,-11430,-1905,-20955,-2857c1495590,56197,1482255,53340,1461300,48577v4286,-476,10239,-476,16787,-119xm1588935,40957v13335,952,25717,1905,39052,2857c1644180,48577,1659420,56197,1675612,62864v-22860,-2857,-43815,-7620,-59055,-10477c1601317,48577,1590840,44767,1588935,40957xm1270324,40719v-36672,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0l162090,776287v-3810,8573,-6668,19050,-10478,28575c148755,810577,146850,814387,143992,818197r-1905,1905l133634,848201v-1548,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799,571l2002949,264417v324309,219099,537534,590139,537534,1010980l2540080,1283368r10880,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8,1427648r252,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r-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5,2151085r10127,-14628c2341410,2120264,2372842,2075497,2378557,2080259v-2857,20003,-30480,45720,-39052,59055c2331885,2148363,2325455,2155031,2319383,2160388r-16154,11875l2302357,2173605r-10099,7769l2291880,2184082v-14288,15240,-28575,31433,-44768,45720c2231872,2245042,2216632,2260282,2199487,2273617r-2203,1598l2181390,2295524v-11430,10478,-24765,19050,-38100,28575l2107680,2350806r-127,155l2143290,2325052v12382,-9525,25717,-19050,38100,-28575c2173770,2309812,2163292,2318384,2149957,2327909v-10953,10002,-18811,14050,-25598,16669l2106651,2352057r-509,618c2099475,2357437,2093760,2361247,2087092,2365057r-7179,3327l2061852,2383036v-6668,5120,-12383,9168,-17622,12501c2034705,2403157,2027085,2407920,2017560,2412682v1905,-2857,-2857,-952,-8572,953l1999459,2417870r-1481,1124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79,2554816r-2719,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5,4041l237654,1833304r-8846,-16053l214410,1784873r-17078,-28464c190665,1737359,183045,1718309,176377,1699259r-17951,-58580l152529,1623596v-9989,-33579,-18571,-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7,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6,9822,804,14332l315045,461363r30877,-31786c348780,423862,354495,417195,361162,409575v6668,-6668,14288,-13335,20003,-19050l382888,392440r-770,-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2,-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a5300f [3204]" stroked="f">
              <v:stroke joinstyle="miter"/>
              <v:path arrowok="t" o:connecttype="custom" o:connectlocs="189659,342564;188029,343442;188126,343484;203215,333648;197944,334903;190037,335908;189660,334903;195183,334401;203215,333648;216926,332333;216605,332424;216769,332392;118561,330445;124146,331890;126531,332015;133183,335280;136195,335908;136383,335971;137074,335280;139709,336034;142345,336661;147538,337870;147616,337792;153640,338796;156527,339298;159413,339550;165312,339801;173345,339675;173693,339675;174474,339236;176231,338671;178020,338639;179243,338796;179573,339675;182381,339675;181502,340931;181000,341559;179369,342312;176357,342312;172466,342061;164057,341810;157782,341308;152260,340554;146737,339675;138329,338419;131802,336285;131878,336230;128037,335029;124648,333522;120758,332266;116742,330885;118561,330445;192440,327753;190523,328046;177261,328716;181628,329252;182757,329001;190539,328122;191819,327873;204355,325934;197842,326928;200077,326992;203293,326396;228130,325643;207703,331086;218040,328782;97163,323099;111596,329252;116742,330885;120632,332266;124523,333522;127912,335029;127159,335657;125150,335280;117997,332643;114483,331262;110968,329755;106325,328122;102309,326364;99171,324732;97163,323099;103062,319960;109964,323476;109086,323979;101054,320086;103062,319960;77584,311421;86118,316193;87875,318202;83859,316067;80847,314184;77584,311421;92549,308199;92551,308235;92974,308748;93021,308533;275836,299956;275380,299994;267850,305394;260445,309412;255174,312551;252287,313807;249275,315063;245636,316946;242874,318579;238858,320211;234717,321718;233587,322848;231830,323476;227437,324230;221790,325988;216644,327620;210996,329253;203968,331011;194053,332643;193802,333020;189035,334212;189158,334276;194452,332951;194555,332643;204470,331011;211498,329253;217146,327620;222292,325988;227939,324230;232332,323476;229359,325261;229445,325234;232583,323351;234340,322723;234457,322690;235219,321844;239360,320337;243377,318704;246138,317072;249777,315188;252789,313933;254855,313034;255927,312300;261198,309161;268603,305143;60619,298220;61096,298628;61258,298711;276678,294941;276635,294971;276635,295007;276835,295035;276886,294971;279390,293067;278649,293579;278518,293715;279026,293390;50372,286742;55112,292326;51353,287813;288276,286738;288265,286742;288182,287311;286174,289572;283789,292208;283933,292175;286174,289697;288182,287437;288276,286738;62639,283911;62887,284213;62900,284172;44074,281032;47337,283167;47498,283356;48984,283685;52357,286809;57001,290576;59009,293339;60139,294720;64908,298738;63527,299868;59086,294931;58884,294971;58884,294971;63087,299644;63527,299868;64908,298738;76831,308156;74446,308910;75325,309538;71811,309663;69552,308156;67418,306524;62147,302129;57252,297734;52734,293339;50600,291204;48592,288944;49345,287939;51856,290199;54617,292334;58005,295976;58293,296223;54617,292334;51981,290199;49471,287939;46710,284548;44074,281032;320562,261066;320499,261094;319128,264385;319245,245335;315919,250141;314287,253155;312656,255918;308765,261066;305376,266215;302364,270359;302113,270512;301907,270817;302239,270610;305251,266466;308639,261318;312530,256169;314162,253406;315793,250393;319182,245495;329269,244899;328218,247253;325959,251774;328218,247253;329269,244899;332234,243612;330603,248509;327716,253783;324830,259183;322194,262573;323951,259057;325457,255541;326587,253658;328093,251146;329473,248635;332234,243612;324111,232848;321064,238212;321008,238341;324076,232938;325782,220698;322120,230707;314418,246459;313290,248243;313283,248258;310647,252779;308012,257676;305000,261443;302490,265713;287680,282414;282785,286558;282316,286915;282113,287120;280066,288790;278393,290702;272243,295348;271279,295957;268662,298092;268284,298337;267725,298864;262830,302129;257935,305143;257375,305427;254061,307580;253033,308099;252036,308784;248648,310668;245482,311910;238425,315471;221869,321650;210332,324618;219656,322848;221413,322472;227061,320462;230575,319332;236223,316444;242623,314184;246724,312575;248522,311547;250154,311045;252413,309789;253006,309376;254547,307905;257935,305896;261790,304005;263206,303133;268101,299868;270235,297859;272619,296352;278769,291706;283162,287562;288056,283418;302866,266717;304904,263250;305000,262950;308263,257927;309267,256420;310602,254567;311024,253783;313659,249263;318805,238589;323825,227162;325300,222515;339514,209581;339137,209833;339137,209833;340699,202139;340654,202361;341020,202800;342149,204056;342902,203554;342921,203458;342400,203805;341145,202675;339580,187874;339493,187879;339334,187888;339388,188485;339263,191625;338761,193508;335749,198280;334996,202424;334242,203805;332987,209833;331607,214604;330101,219251;329222,222892;328218,226659;329019,225413;329724,222767;330352,218999;331858,214353;333238,209581;334493,203554;335247,202173;336000,198029;339012,193257;337004,202926;335498,210963;332109,221260;331438,222303;331152,223865;330226,226534;326712,234194;325081,238212;324076,240347;322821,242607;319433,248635;315793,254537;311149,262448;306004,270233;302615,274628;298975,278898;297720,280656;296340,282414;294206,284172;290717,288037;290818,288441;287178,292208;283287,294971;280150,297483;277177,299656;277640,299617;280903,297231;284040,294720;287931,291957;291571,288190;291445,287688;294959,283795;297093,282037;298473,280279;299728,278521;303368,274252;306757,269856;311903,262071;316546,254160;320186,248258;323574,242230;324830,239970;325834,237835;327465,233817;330979,226157;332360,221009;335749,210712;337255,202675;339263,193006;339715,191307;339388,191248;339514,188108;342275,185220;340813,191313;340813,191313;342275,185220;343404,183964;342651,185597;342651,185597;342479,189019;342400,192252;341145,196116;341145,196558;342651,192252;342902,185597;343487,184328;338008,178565;337185,180510;336878,183337;336482,182016;336337,182203;336753,183588;336502,185597;337004,187229;337393,187208;337129,186350;337380,184341;338008,178565;348550,175174;348801,175300;348676,180574;348801,184216;348425,190871;348048,194638;346918,200163;346542,204810;344659,213349;342902,220757;339765,222139;340016,221385;340518,216111;342400,210586;343906,209707;343906,209707;345538,200163;346416,195643;347169,190997;347797,186601;348048,182458;348173,178942;348425,177058;348550,175174;17676,116950;17739,116982;17745,116964;25248,98952;22487,104100;20228,105984;20223,106104;20004,110911;20010,110900;20228,106109;22487,104226;25248,99077;25342,99140;25389,99046;26754,88027;24997,89282;22362,94808;22965,95290;22984,95205;22487,94808;25123,89282;26679,88170;36418,80869;36260,80996;35587,83585;35163,84887;23617,105984;21985,111132;20479,116406;17216,127457;15082,134991;14078,140642;13576,143530;13200,146418;12070,154204;11694,158976;12321,163998;12615,161262;12572,160357;13074,155083;14204,147297;15100,146222;16401,137511;16337,135996;17577,132439;18315,129453;18095,129968;17341,129717;15459,135117;15584,138130;14706,143907;14580,144911;13325,146418;13702,143530;14204,140642;15208,134991;17341,127457;20605,116406;22111,111132;23742,105984;35289,84887;36418,80869;38678,68312;38677,68312;39305,68814;39305,68814;61293,50434;61268,50453;61195,50535;60170,51610;59911,51988;59742,52179;59009,53243;51353,62284;49220,64796;47086,67433;37656,77862;47212,67307;49345,64670;51479,62159;59135,53117;59911,51988;61195,50535;64479,41775;63395,42152;62590,42451;62398,42695;61017,43950;57503,46211;55119,48848;52860,51485;51353,52866;51302,52802;49879,54514;47463,57512;43572,61782;44200,62535;44212,62525;43698,61907;47588,57638;51479,52866;52985,51485;55244,48848;57629,46211;61143,43951;62523,42695;64029,42130;64505,41982;246263,19087;252664,21975;255425,24236;249275,21222;246263,19087;225429,9920;230450,11050;237478,14566;225429,9920;149875,9088;147240,9418;141592,10171;136070,11427;133685,12181;130924,12934;124882,14122;123770,14566;116114,17203;108584,20217;103313,22603;99799,23984;91139,28003;86997,30640;82981,33277;76580,38049;70556,42820;64790,47853;65285,48471;66508,47631;67550,46855;71309,43574;77333,38802;83734,34030;87750,31393;91892,28756;100551,24738;103940,22980;109211,20594;116742,17580;124397,14943;127613,14311;129167,13780;150312,9216;194759,6388;197442,6655;201081,7911;198320,7534;192547,6404;194759,6388;209365,5400;214510,5776;220786,8288;213004,6906;209365,5400;167383,5368;152887,6153;142847,7534;138078,8790;133936,10297;128163,11050;106325,19464;98418,22980;96033,23859;93900,24989;89884,27124;83608,30389;78839,34156;65033,44955;62148,47465;59326,50044;59386,50104;37673,75595;33281,81622;31272,85264;29264,88654;25499,95687;21404,102144;21358,102342;19977,106109;18973,107867;18722,108118;17608,111823;17341,114020;17090,117160;15333,122308;13702,127457;11945,134991;10941,141898;10313,148804;11192,144032;11273,143638;11443,141772;12447,134865;12761,134970;12788,134854;12447,134740;14204,127205;15835,122057;17584,116932;17467,116908;17718,113769;19099,107867;20103,106109;20136,106017;21483,102342;25625,95812;29390,88780;31398,85390;33406,81748;37799,75721;59511,50229;65285,44955;79090,34156;83859,30389;90135,27124;94151,24989;96284,23859;98669,22980;106576,19464;128414,11050;134187,10297;138329,8790;143098,7534;153138,6153;167634,5415;179286,5806;185017,0;190915,377;196940,1005;200956,2009;203591,3265;206855,2637;211749,3767;214761,4646;214636,4772;214510,5651;209365,5274;207608,4772;205850,4395;202462,3642;199073,2888;195559,2386;191668,2386;188531,2386;183636,2386;183406,2312;181251,3390;182004,4646;189535,6153;186184,6212;186240,6216;189786,6153;192798,6530;198571,7660;201332,8037;205976,9041;210745,10046;215389,11176;220033,12557;222292,13185;224551,13939;224580,13965;226200,14245;230126,15704;230674,16536;230826,16576;234340,17957;237352,19213;240364,20594;242624,21850;244130,22603;245761,23482;251283,26621;258312,31142;261951,33654;262057,33729;263917,34859;334744,168142;334691,169193;336125,169398;337505,170403;338133,173793;340518,177811;341522,177903;341522,176932;342542,174097;342526,173542;343530,170151;344910,170151;347044,168770;347295,174295;346667,176932;345914,179444;345538,183588;345412,185723;345161,187857;344626,188214;344659,188359;345172,188018;345412,185974;345538,183839;345914,179695;346667,177184;347295,174547;348299,175300;348173,177184;347922,179067;347797,182583;347546,186727;346918,191122;346165,195768;345287,200289;343655,209833;342149,210712;340267,216237;339765,221511;339514,222264;337380,228041;336752,228543;334117,234696;336878,228543;337505,228041;333489,239468;331356,240598;330913,241484;330979,241602;331481,240598;333615,239468;332109,243737;329348,248760;327967,251272;326461,253783;325332,255667;323700,259308;321943,262824;319182,266592;316421,270108;316536,269871;313408,274126;306631,281535;305297,283589;306631,281660;313408,274251;308263,282037;305611,284815;303483,286381;303368,286558;302037,287582;301988,287939;296089,293967;289813,299743;289523,299954;287429,302631;282409,306398;277717,309919;277700,309940;282409,306524;287429,302757;283287,306900;279914,309098;277581,310084;277514,310166;275004,311798;274058,312237;271678,314168;269356,315816;265842,318077;264713,318202;263457,318761;263262,318909;264838,318328;265968,318202;261449,321593;258563,323100;255676,324481;253637,324787;253291,324983;243753,329127;243267,329238;240364,331136;241996,331638;235972,334276;236474,332518;234466,333271;232583,333899;228692,335154;228173,334530;226308,334903;224049,335406;219405,336536;219252,336607;223672,335531;225931,335029;227814,334652;228567,335280;232458,334024;234340,333396;236348,332643;235846,334401;230575,336913;230317,336840;226684,338294;223672,339173;219154,340303;217287,340146;213382,340906;213255,341182;202838,343191;200454,342563;198446,342563;194931,343693;191794,343945;188656,344070;188315,343924;185456,344431;182004,343819;182130,343693;182757,342814;179871,342438;181251,341684;185393,341559;189409,341433;195182,341559;199199,341182;206729,339549;211749,338419;215514,338294;215776,338172;212126,338294;207106,339424;199575,341056;195559,341433;189786,341308;185770,341433;181628,341559;181753,341056;182632,339801;221288,333396;247518,323476;254421,319835;258312,317825;262328,315691;269858,311170;275882,306524;287178,297734;290315,295222;293328,292585;297846,288441;299728,285302;302433,282822;302454,282666;299854,285051;297971,288190;293453,292334;290441,294971;287303,297483;276008,306273;269984,310919;262453,315440;258437,317574;254547,319583;247644,323225;221413,333145;182757,339550;179871,339550;179494,338545;176482,338419;173721,339550;165689,339675;159790,339424;156903,339173;154017,338671;155756,336815;155397,336913;148919,335712;148620,335782;136195,333522;131300,332518;127033,331764;121887,329378;115487,326992;108835,324355;109964,323476;114608,324355;116616,326113;123519,328122;137199,331638;140588,332266;144227,332894;148244,333773;152669,334731;153013,334652;157154,335280;157280,335029;163304,335280;164308,335406;173596,335406;180373,335657;188405,335029;189409,335029;189786,336034;197693,335029;202964,333773;205976,333271;207859,333020;212000,332015;215389,331262;218777,330383;224993,329306;225806,329001;219280,330132;215891,331011;212502,331764;208361,332769;206478,333020;203466,333522;195308,334276;189786,334778;188782,334778;180749,335406;173972,335154;164685,335154;163681,335029;159790,333396;157656,334778;157651,334789;159413,333648;163304,335280;157280,335029;157327,334998;153389,334401;148746,333396;144729,332518;141090,331890;137701,331262;124021,327746;117118,325737;115110,323979;110466,323099;103564,319583;101556,319709;94402,316067;93147,313807;93398,313682;97790,316067;102183,318453;103438,317700;98292,314309;94025,312426;88126,309035;83106,305770;75199,302380;72187,299869;72815,299617;75827,300496;69552,293967;66038,291078;62774,288190;58633,284800;52609,278144;52195,276852;50977,275633;46835,271112;46333,268852;44702,266592;44507,266287;42568,264959;38803,259559;36669,254537;36418,254537;33532,249011;30771,243486;27884,237082;25248,230552;27884,234947;30520,240472;31398,243486;31761,244019;31314,241694;30149,239578;28252,235309;26001,231557;23240,224022;20875,216299;20098,214047;16715,200536;15218,190727;15208,190997;15333,193006;15961,197652;16714,202424;15459,198280;14580,193006;13576,193006;12949,188234;12070,185220;11317,182332;9184,180072;8556,180072;7929,176932;7677,172914;8180,167263;8431,165254;8858,163876;8650,160734;8933,156087;9435,155146;9435,154580;8431,156464;7552,155208;5920,152948;5622,151159;5544,151315;5042,156338;4665,161361;4289,165254;4289,173291;4414,177435;4665,181579;3536,185471;3285,185471;2532,177937;2532,170151;3159,164124;4288,165254;3285,163998;3034,159478;3285,152571;3410,150688;3787,147548;5293,141898;6043,138144;5795,137251;4916,142274;3410,147925;3034,151064;2908,152948;2657,159854;2908,164375;2281,170403;2281,178188;3034,185723;3285,185723;4916,192880;5795,198782;7677,204810;10643,217771;10901,220255;11443,220255;14204,226910;15208,230301;13325,227413;11317,222892;11192,224148;10100,220761;9309,220883;8431,217995;5418,211088;3536,204935;3410,199787;2532,193759;1904,187732;524,183337;1402,159980;2281,153953;1528,150688;3034,141646;3410,139512;4414,132228;7050,126954;6422,134112;7050,132885;7426,129952;7552,126703;8682,122559;10439,116281;12572,109876;12732,109696;13702,104602;15082,100961;16714,97947;19977,91668;22613,86017;26378,78734;29139,75595;31398,71200;33281,68437;35289,67433;35791,66679;37799,62661;41690,58140;41795,60030;41512,60824;45580,56633;47588,53996;50224,51485;50451,51737;50349,51610;53613,48346;56876,45332;60390,41565;65285,37923;70556,34030;73707,31830;75827,29886;79592,27626;83608,25491;84140,25218;85507,23875;87750,22226;90213,20971;91956,20569;92268,20343;126406,6530;127672,6254;131175,5023;133591,4536;134851,4526;135316,4395;163932,628;172058,596;180749,753;180911,875;185142,377;189033,1004;192923,1758;194931,2214;192798,1632;188907,879;185017,251;185017,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o:lock v:ext="edit" aspectratio="t"/>
            </v:shape>
          </w:pict>
        </mc:Fallback>
      </mc:AlternateContent>
    </w:r>
    <w:r w:rsidR="00B1336D">
      <w:rPr>
        <w:lang w:val="en-GB" w:eastAsia="en-GB"/>
      </w:rPr>
      <mc:AlternateContent>
        <mc:Choice Requires="wps">
          <w:drawing>
            <wp:anchor distT="0" distB="0" distL="114300" distR="114300" simplePos="0" relativeHeight="251656192" behindDoc="1" locked="0" layoutInCell="1" allowOverlap="1" wp14:anchorId="5D0892D6" wp14:editId="2CF60BD6">
              <wp:simplePos x="0" y="0"/>
              <wp:positionH relativeFrom="margin">
                <wp:posOffset>4878070</wp:posOffset>
              </wp:positionH>
              <wp:positionV relativeFrom="paragraph">
                <wp:posOffset>-5358946</wp:posOffset>
              </wp:positionV>
              <wp:extent cx="1084852" cy="1072306"/>
              <wp:effectExtent l="0" t="0" r="1270" b="0"/>
              <wp:wrapNone/>
              <wp:docPr id="11" name="Freeform: Shape 142" descr="decorative elemen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084852" cy="1072306"/>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3 w 2647519"/>
                          <a:gd name="connsiteY9" fmla="*/ 2520821 h 2612594"/>
                          <a:gd name="connsiteX10" fmla="*/ 1643881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2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1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2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3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5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0 w 2647519"/>
                          <a:gd name="connsiteY143" fmla="*/ 2265793 h 2612594"/>
                          <a:gd name="connsiteX144" fmla="*/ 2099801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79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59 w 2647519"/>
                          <a:gd name="connsiteY154" fmla="*/ 2217355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5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6 h 2612594"/>
                          <a:gd name="connsiteX166" fmla="*/ 477272 w 2647519"/>
                          <a:gd name="connsiteY166" fmla="*/ 2155821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46888 w 2647519"/>
                          <a:gd name="connsiteY180" fmla="*/ 2237422 h 2612594"/>
                          <a:gd name="connsiteX181" fmla="*/ 478787 w 2647519"/>
                          <a:gd name="connsiteY181" fmla="*/ 2272865 h 2612594"/>
                          <a:gd name="connsiteX182" fmla="*/ 482130 w 2647519"/>
                          <a:gd name="connsiteY182" fmla="*/ 2274569 h 2612594"/>
                          <a:gd name="connsiteX183" fmla="*/ 492608 w 2647519"/>
                          <a:gd name="connsiteY183" fmla="*/ 2265997 h 2612594"/>
                          <a:gd name="connsiteX184" fmla="*/ 583095 w 2647519"/>
                          <a:gd name="connsiteY184" fmla="*/ 2337434 h 2612594"/>
                          <a:gd name="connsiteX185" fmla="*/ 564998 w 2647519"/>
                          <a:gd name="connsiteY185" fmla="*/ 2343149 h 2612594"/>
                          <a:gd name="connsiteX186" fmla="*/ 571665 w 2647519"/>
                          <a:gd name="connsiteY186" fmla="*/ 2347912 h 2612594"/>
                          <a:gd name="connsiteX187" fmla="*/ 544995 w 2647519"/>
                          <a:gd name="connsiteY187" fmla="*/ 2348864 h 2612594"/>
                          <a:gd name="connsiteX188" fmla="*/ 527850 w 2647519"/>
                          <a:gd name="connsiteY188" fmla="*/ 2337434 h 2612594"/>
                          <a:gd name="connsiteX189" fmla="*/ 511658 w 2647519"/>
                          <a:gd name="connsiteY189" fmla="*/ 2325052 h 2612594"/>
                          <a:gd name="connsiteX190" fmla="*/ 471653 w 2647519"/>
                          <a:gd name="connsiteY190" fmla="*/ 2291714 h 2612594"/>
                          <a:gd name="connsiteX191" fmla="*/ 434505 w 2647519"/>
                          <a:gd name="connsiteY191" fmla="*/ 2258377 h 2612594"/>
                          <a:gd name="connsiteX192" fmla="*/ 400215 w 2647519"/>
                          <a:gd name="connsiteY192" fmla="*/ 2225039 h 2612594"/>
                          <a:gd name="connsiteX193" fmla="*/ 384023 w 2647519"/>
                          <a:gd name="connsiteY193" fmla="*/ 2208847 h 2612594"/>
                          <a:gd name="connsiteX194" fmla="*/ 368783 w 2647519"/>
                          <a:gd name="connsiteY194" fmla="*/ 2191702 h 2612594"/>
                          <a:gd name="connsiteX195" fmla="*/ 374498 w 2647519"/>
                          <a:gd name="connsiteY195" fmla="*/ 2184082 h 2612594"/>
                          <a:gd name="connsiteX196" fmla="*/ 393548 w 2647519"/>
                          <a:gd name="connsiteY196" fmla="*/ 2201227 h 2612594"/>
                          <a:gd name="connsiteX197" fmla="*/ 414503 w 2647519"/>
                          <a:gd name="connsiteY197" fmla="*/ 2217419 h 2612594"/>
                          <a:gd name="connsiteX198" fmla="*/ 440220 w 2647519"/>
                          <a:gd name="connsiteY198" fmla="*/ 2245042 h 2612594"/>
                          <a:gd name="connsiteX199" fmla="*/ 442406 w 2647519"/>
                          <a:gd name="connsiteY199" fmla="*/ 2246917 h 2612594"/>
                          <a:gd name="connsiteX200" fmla="*/ 414503 w 2647519"/>
                          <a:gd name="connsiteY200" fmla="*/ 2217419 h 2612594"/>
                          <a:gd name="connsiteX201" fmla="*/ 394500 w 2647519"/>
                          <a:gd name="connsiteY201" fmla="*/ 2201227 h 2612594"/>
                          <a:gd name="connsiteX202" fmla="*/ 375450 w 2647519"/>
                          <a:gd name="connsiteY202" fmla="*/ 2184082 h 2612594"/>
                          <a:gd name="connsiteX203" fmla="*/ 354495 w 2647519"/>
                          <a:gd name="connsiteY203" fmla="*/ 2158364 h 2612594"/>
                          <a:gd name="connsiteX204" fmla="*/ 334493 w 2647519"/>
                          <a:gd name="connsiteY204" fmla="*/ 2131694 h 2612594"/>
                          <a:gd name="connsiteX205" fmla="*/ 2432850 w 2647519"/>
                          <a:gd name="connsiteY205" fmla="*/ 1980247 h 2612594"/>
                          <a:gd name="connsiteX206" fmla="*/ 2432367 w 2647519"/>
                          <a:gd name="connsiteY206" fmla="*/ 1980454 h 2612594"/>
                          <a:gd name="connsiteX207" fmla="*/ 2421963 w 2647519"/>
                          <a:gd name="connsiteY207" fmla="*/ 2005422 h 2612594"/>
                          <a:gd name="connsiteX208" fmla="*/ 2422850 w 2647519"/>
                          <a:gd name="connsiteY208" fmla="*/ 1860918 h 2612594"/>
                          <a:gd name="connsiteX209" fmla="*/ 2397608 w 2647519"/>
                          <a:gd name="connsiteY209" fmla="*/ 1897379 h 2612594"/>
                          <a:gd name="connsiteX210" fmla="*/ 2385225 w 2647519"/>
                          <a:gd name="connsiteY210" fmla="*/ 1920239 h 2612594"/>
                          <a:gd name="connsiteX211" fmla="*/ 2372843 w 2647519"/>
                          <a:gd name="connsiteY211" fmla="*/ 1941194 h 2612594"/>
                          <a:gd name="connsiteX212" fmla="*/ 2343315 w 2647519"/>
                          <a:gd name="connsiteY212" fmla="*/ 1980247 h 2612594"/>
                          <a:gd name="connsiteX213" fmla="*/ 2317598 w 2647519"/>
                          <a:gd name="connsiteY213" fmla="*/ 2019299 h 2612594"/>
                          <a:gd name="connsiteX214" fmla="*/ 2294738 w 2647519"/>
                          <a:gd name="connsiteY214" fmla="*/ 2050732 h 2612594"/>
                          <a:gd name="connsiteX215" fmla="*/ 2292831 w 2647519"/>
                          <a:gd name="connsiteY215" fmla="*/ 2051897 h 2612594"/>
                          <a:gd name="connsiteX216" fmla="*/ 2291271 w 2647519"/>
                          <a:gd name="connsiteY216" fmla="*/ 2054208 h 2612594"/>
                          <a:gd name="connsiteX217" fmla="*/ 2293785 w 2647519"/>
                          <a:gd name="connsiteY217" fmla="*/ 2052637 h 2612594"/>
                          <a:gd name="connsiteX218" fmla="*/ 2316645 w 2647519"/>
                          <a:gd name="connsiteY218" fmla="*/ 2021205 h 2612594"/>
                          <a:gd name="connsiteX219" fmla="*/ 2342363 w 2647519"/>
                          <a:gd name="connsiteY219" fmla="*/ 1982152 h 2612594"/>
                          <a:gd name="connsiteX220" fmla="*/ 2371890 w 2647519"/>
                          <a:gd name="connsiteY220" fmla="*/ 1943100 h 2612594"/>
                          <a:gd name="connsiteX221" fmla="*/ 2384273 w 2647519"/>
                          <a:gd name="connsiteY221" fmla="*/ 1922145 h 2612594"/>
                          <a:gd name="connsiteX222" fmla="*/ 2396655 w 2647519"/>
                          <a:gd name="connsiteY222" fmla="*/ 1899285 h 2612594"/>
                          <a:gd name="connsiteX223" fmla="*/ 2422373 w 2647519"/>
                          <a:gd name="connsiteY223" fmla="*/ 1862137 h 2612594"/>
                          <a:gd name="connsiteX224" fmla="*/ 2498930 w 2647519"/>
                          <a:gd name="connsiteY224" fmla="*/ 1857612 h 2612594"/>
                          <a:gd name="connsiteX225" fmla="*/ 2490953 w 2647519"/>
                          <a:gd name="connsiteY225" fmla="*/ 1875472 h 2612594"/>
                          <a:gd name="connsiteX226" fmla="*/ 2473808 w 2647519"/>
                          <a:gd name="connsiteY226" fmla="*/ 1909762 h 2612594"/>
                          <a:gd name="connsiteX227" fmla="*/ 2490953 w 2647519"/>
                          <a:gd name="connsiteY227" fmla="*/ 1875472 h 2612594"/>
                          <a:gd name="connsiteX228" fmla="*/ 2498930 w 2647519"/>
                          <a:gd name="connsiteY228" fmla="*/ 1857612 h 2612594"/>
                          <a:gd name="connsiteX229" fmla="*/ 2521433 w 2647519"/>
                          <a:gd name="connsiteY229" fmla="*/ 1847850 h 2612594"/>
                          <a:gd name="connsiteX230" fmla="*/ 2509050 w 2647519"/>
                          <a:gd name="connsiteY230" fmla="*/ 1884997 h 2612594"/>
                          <a:gd name="connsiteX231" fmla="*/ 2487143 w 2647519"/>
                          <a:gd name="connsiteY231" fmla="*/ 1925002 h 2612594"/>
                          <a:gd name="connsiteX232" fmla="*/ 2465235 w 2647519"/>
                          <a:gd name="connsiteY232" fmla="*/ 1965960 h 2612594"/>
                          <a:gd name="connsiteX233" fmla="*/ 2445233 w 2647519"/>
                          <a:gd name="connsiteY233" fmla="*/ 1991677 h 2612594"/>
                          <a:gd name="connsiteX234" fmla="*/ 2458568 w 2647519"/>
                          <a:gd name="connsiteY234" fmla="*/ 1965007 h 2612594"/>
                          <a:gd name="connsiteX235" fmla="*/ 2469998 w 2647519"/>
                          <a:gd name="connsiteY235" fmla="*/ 1938337 h 2612594"/>
                          <a:gd name="connsiteX236" fmla="*/ 2478570 w 2647519"/>
                          <a:gd name="connsiteY236" fmla="*/ 1924050 h 2612594"/>
                          <a:gd name="connsiteX237" fmla="*/ 2490000 w 2647519"/>
                          <a:gd name="connsiteY237" fmla="*/ 1905000 h 2612594"/>
                          <a:gd name="connsiteX238" fmla="*/ 2500478 w 2647519"/>
                          <a:gd name="connsiteY238" fmla="*/ 1885950 h 2612594"/>
                          <a:gd name="connsiteX239" fmla="*/ 2521433 w 2647519"/>
                          <a:gd name="connsiteY239" fmla="*/ 1847850 h 2612594"/>
                          <a:gd name="connsiteX240" fmla="*/ 2459780 w 2647519"/>
                          <a:gd name="connsiteY240" fmla="*/ 1766202 h 2612594"/>
                          <a:gd name="connsiteX241" fmla="*/ 2436660 w 2647519"/>
                          <a:gd name="connsiteY241" fmla="*/ 1806892 h 2612594"/>
                          <a:gd name="connsiteX242" fmla="*/ 2436235 w 2647519"/>
                          <a:gd name="connsiteY242" fmla="*/ 1807870 h 2612594"/>
                          <a:gd name="connsiteX243" fmla="*/ 2459520 w 2647519"/>
                          <a:gd name="connsiteY243" fmla="*/ 1766887 h 2612594"/>
                          <a:gd name="connsiteX244" fmla="*/ 2472460 w 2647519"/>
                          <a:gd name="connsiteY244" fmla="*/ 1674043 h 2612594"/>
                          <a:gd name="connsiteX245" fmla="*/ 2444672 w 2647519"/>
                          <a:gd name="connsiteY245" fmla="*/ 1749965 h 2612594"/>
                          <a:gd name="connsiteX246" fmla="*/ 2386218 w 2647519"/>
                          <a:gd name="connsiteY246" fmla="*/ 1869449 h 2612594"/>
                          <a:gd name="connsiteX247" fmla="*/ 2377659 w 2647519"/>
                          <a:gd name="connsiteY247" fmla="*/ 1882980 h 2612594"/>
                          <a:gd name="connsiteX248" fmla="*/ 2377605 w 2647519"/>
                          <a:gd name="connsiteY248" fmla="*/ 1883092 h 2612594"/>
                          <a:gd name="connsiteX249" fmla="*/ 2357602 w 2647519"/>
                          <a:gd name="connsiteY249" fmla="*/ 1917382 h 2612594"/>
                          <a:gd name="connsiteX250" fmla="*/ 2337600 w 2647519"/>
                          <a:gd name="connsiteY250" fmla="*/ 1954530 h 2612594"/>
                          <a:gd name="connsiteX251" fmla="*/ 2314740 w 2647519"/>
                          <a:gd name="connsiteY251" fmla="*/ 1983105 h 2612594"/>
                          <a:gd name="connsiteX252" fmla="*/ 2295690 w 2647519"/>
                          <a:gd name="connsiteY252" fmla="*/ 2015490 h 2612594"/>
                          <a:gd name="connsiteX253" fmla="*/ 2183295 w 2647519"/>
                          <a:gd name="connsiteY253" fmla="*/ 2142172 h 2612594"/>
                          <a:gd name="connsiteX254" fmla="*/ 2146147 w 2647519"/>
                          <a:gd name="connsiteY254" fmla="*/ 2173605 h 2612594"/>
                          <a:gd name="connsiteX255" fmla="*/ 2142583 w 2647519"/>
                          <a:gd name="connsiteY255" fmla="*/ 2176314 h 2612594"/>
                          <a:gd name="connsiteX256" fmla="*/ 2141045 w 2647519"/>
                          <a:gd name="connsiteY256" fmla="*/ 2177871 h 2612594"/>
                          <a:gd name="connsiteX257" fmla="*/ 2125512 w 2647519"/>
                          <a:gd name="connsiteY257" fmla="*/ 2190534 h 2612594"/>
                          <a:gd name="connsiteX258" fmla="*/ 2112810 w 2647519"/>
                          <a:gd name="connsiteY258" fmla="*/ 2205037 h 2612594"/>
                          <a:gd name="connsiteX259" fmla="*/ 2066137 w 2647519"/>
                          <a:gd name="connsiteY259" fmla="*/ 2240280 h 2612594"/>
                          <a:gd name="connsiteX260" fmla="*/ 2058824 w 2647519"/>
                          <a:gd name="connsiteY260" fmla="*/ 2244899 h 2612594"/>
                          <a:gd name="connsiteX261" fmla="*/ 2038960 w 2647519"/>
                          <a:gd name="connsiteY261" fmla="*/ 2261093 h 2612594"/>
                          <a:gd name="connsiteX262" fmla="*/ 2036091 w 2647519"/>
                          <a:gd name="connsiteY262" fmla="*/ 2262956 h 2612594"/>
                          <a:gd name="connsiteX263" fmla="*/ 2031847 w 2647519"/>
                          <a:gd name="connsiteY263" fmla="*/ 2266950 h 2612594"/>
                          <a:gd name="connsiteX264" fmla="*/ 1994700 w 2647519"/>
                          <a:gd name="connsiteY264" fmla="*/ 2291715 h 2612594"/>
                          <a:gd name="connsiteX265" fmla="*/ 1957552 w 2647519"/>
                          <a:gd name="connsiteY265" fmla="*/ 2314575 h 2612594"/>
                          <a:gd name="connsiteX266" fmla="*/ 1953301 w 2647519"/>
                          <a:gd name="connsiteY266" fmla="*/ 2316730 h 2612594"/>
                          <a:gd name="connsiteX267" fmla="*/ 1928148 w 2647519"/>
                          <a:gd name="connsiteY267" fmla="*/ 2333067 h 2612594"/>
                          <a:gd name="connsiteX268" fmla="*/ 1920350 w 2647519"/>
                          <a:gd name="connsiteY268" fmla="*/ 2337000 h 2612594"/>
                          <a:gd name="connsiteX269" fmla="*/ 1912785 w 2647519"/>
                          <a:gd name="connsiteY269" fmla="*/ 2342197 h 2612594"/>
                          <a:gd name="connsiteX270" fmla="*/ 1887067 w 2647519"/>
                          <a:gd name="connsiteY270" fmla="*/ 2356485 h 2612594"/>
                          <a:gd name="connsiteX271" fmla="*/ 1863039 w 2647519"/>
                          <a:gd name="connsiteY271" fmla="*/ 2365908 h 2612594"/>
                          <a:gd name="connsiteX272" fmla="*/ 1809482 w 2647519"/>
                          <a:gd name="connsiteY272" fmla="*/ 2392922 h 2612594"/>
                          <a:gd name="connsiteX273" fmla="*/ 1683836 w 2647519"/>
                          <a:gd name="connsiteY273" fmla="*/ 2439784 h 2612594"/>
                          <a:gd name="connsiteX274" fmla="*/ 1596280 w 2647519"/>
                          <a:gd name="connsiteY274" fmla="*/ 2462297 h 2612594"/>
                          <a:gd name="connsiteX275" fmla="*/ 1667040 w 2647519"/>
                          <a:gd name="connsiteY275" fmla="*/ 2448877 h 2612594"/>
                          <a:gd name="connsiteX276" fmla="*/ 1680375 w 2647519"/>
                          <a:gd name="connsiteY276" fmla="*/ 2446019 h 2612594"/>
                          <a:gd name="connsiteX277" fmla="*/ 1723237 w 2647519"/>
                          <a:gd name="connsiteY277" fmla="*/ 2430779 h 2612594"/>
                          <a:gd name="connsiteX278" fmla="*/ 1749907 w 2647519"/>
                          <a:gd name="connsiteY278" fmla="*/ 2422207 h 2612594"/>
                          <a:gd name="connsiteX279" fmla="*/ 1792770 w 2647519"/>
                          <a:gd name="connsiteY279" fmla="*/ 2400299 h 2612594"/>
                          <a:gd name="connsiteX280" fmla="*/ 1841347 w 2647519"/>
                          <a:gd name="connsiteY280" fmla="*/ 2383154 h 2612594"/>
                          <a:gd name="connsiteX281" fmla="*/ 1872470 w 2647519"/>
                          <a:gd name="connsiteY281" fmla="*/ 2370949 h 2612594"/>
                          <a:gd name="connsiteX282" fmla="*/ 1886115 w 2647519"/>
                          <a:gd name="connsiteY282" fmla="*/ 2363152 h 2612594"/>
                          <a:gd name="connsiteX283" fmla="*/ 1898496 w 2647519"/>
                          <a:gd name="connsiteY283" fmla="*/ 2359343 h 2612594"/>
                          <a:gd name="connsiteX284" fmla="*/ 1915642 w 2647519"/>
                          <a:gd name="connsiteY284" fmla="*/ 2349817 h 2612594"/>
                          <a:gd name="connsiteX285" fmla="*/ 1920147 w 2647519"/>
                          <a:gd name="connsiteY285" fmla="*/ 2346686 h 2612594"/>
                          <a:gd name="connsiteX286" fmla="*/ 1931835 w 2647519"/>
                          <a:gd name="connsiteY286" fmla="*/ 2335530 h 2612594"/>
                          <a:gd name="connsiteX287" fmla="*/ 1957552 w 2647519"/>
                          <a:gd name="connsiteY287" fmla="*/ 2320290 h 2612594"/>
                          <a:gd name="connsiteX288" fmla="*/ 1986810 w 2647519"/>
                          <a:gd name="connsiteY288" fmla="*/ 2305948 h 2612594"/>
                          <a:gd name="connsiteX289" fmla="*/ 1997557 w 2647519"/>
                          <a:gd name="connsiteY289" fmla="*/ 2299334 h 2612594"/>
                          <a:gd name="connsiteX290" fmla="*/ 2034705 w 2647519"/>
                          <a:gd name="connsiteY290" fmla="*/ 2274569 h 2612594"/>
                          <a:gd name="connsiteX291" fmla="*/ 2050897 w 2647519"/>
                          <a:gd name="connsiteY291" fmla="*/ 2259329 h 2612594"/>
                          <a:gd name="connsiteX292" fmla="*/ 2068995 w 2647519"/>
                          <a:gd name="connsiteY292" fmla="*/ 2247899 h 2612594"/>
                          <a:gd name="connsiteX293" fmla="*/ 2115667 w 2647519"/>
                          <a:gd name="connsiteY293" fmla="*/ 2212657 h 2612594"/>
                          <a:gd name="connsiteX294" fmla="*/ 2149005 w 2647519"/>
                          <a:gd name="connsiteY294" fmla="*/ 2181224 h 2612594"/>
                          <a:gd name="connsiteX295" fmla="*/ 2186152 w 2647519"/>
                          <a:gd name="connsiteY295" fmla="*/ 2149792 h 2612594"/>
                          <a:gd name="connsiteX296" fmla="*/ 2298547 w 2647519"/>
                          <a:gd name="connsiteY296" fmla="*/ 2023109 h 2612594"/>
                          <a:gd name="connsiteX297" fmla="*/ 2314015 w 2647519"/>
                          <a:gd name="connsiteY297" fmla="*/ 1996814 h 2612594"/>
                          <a:gd name="connsiteX298" fmla="*/ 2314740 w 2647519"/>
                          <a:gd name="connsiteY298" fmla="*/ 1994534 h 2612594"/>
                          <a:gd name="connsiteX299" fmla="*/ 2339505 w 2647519"/>
                          <a:gd name="connsiteY299" fmla="*/ 1956434 h 2612594"/>
                          <a:gd name="connsiteX300" fmla="*/ 2347125 w 2647519"/>
                          <a:gd name="connsiteY300" fmla="*/ 1945004 h 2612594"/>
                          <a:gd name="connsiteX301" fmla="*/ 2357257 w 2647519"/>
                          <a:gd name="connsiteY301" fmla="*/ 1930951 h 2612594"/>
                          <a:gd name="connsiteX302" fmla="*/ 2360460 w 2647519"/>
                          <a:gd name="connsiteY302" fmla="*/ 1925002 h 2612594"/>
                          <a:gd name="connsiteX303" fmla="*/ 2380462 w 2647519"/>
                          <a:gd name="connsiteY303" fmla="*/ 1890712 h 2612594"/>
                          <a:gd name="connsiteX304" fmla="*/ 2419515 w 2647519"/>
                          <a:gd name="connsiteY304" fmla="*/ 1809749 h 2612594"/>
                          <a:gd name="connsiteX305" fmla="*/ 2457615 w 2647519"/>
                          <a:gd name="connsiteY305" fmla="*/ 1723072 h 2612594"/>
                          <a:gd name="connsiteX306" fmla="*/ 2468807 w 2647519"/>
                          <a:gd name="connsiteY306" fmla="*/ 1687829 h 2612594"/>
                          <a:gd name="connsiteX307" fmla="*/ 2576677 w 2647519"/>
                          <a:gd name="connsiteY307" fmla="*/ 1589722 h 2612594"/>
                          <a:gd name="connsiteX308" fmla="*/ 2573820 w 2647519"/>
                          <a:gd name="connsiteY308" fmla="*/ 1591627 h 2612594"/>
                          <a:gd name="connsiteX309" fmla="*/ 2573820 w 2647519"/>
                          <a:gd name="connsiteY309" fmla="*/ 1591627 h 2612594"/>
                          <a:gd name="connsiteX310" fmla="*/ 2585674 w 2647519"/>
                          <a:gd name="connsiteY310" fmla="*/ 1533271 h 2612594"/>
                          <a:gd name="connsiteX311" fmla="*/ 2585332 w 2647519"/>
                          <a:gd name="connsiteY311" fmla="*/ 1534956 h 2612594"/>
                          <a:gd name="connsiteX312" fmla="*/ 2588107 w 2647519"/>
                          <a:gd name="connsiteY312" fmla="*/ 1538287 h 2612594"/>
                          <a:gd name="connsiteX313" fmla="*/ 2596680 w 2647519"/>
                          <a:gd name="connsiteY313" fmla="*/ 1547812 h 2612594"/>
                          <a:gd name="connsiteX314" fmla="*/ 2602395 w 2647519"/>
                          <a:gd name="connsiteY314" fmla="*/ 1544002 h 2612594"/>
                          <a:gd name="connsiteX315" fmla="*/ 2602539 w 2647519"/>
                          <a:gd name="connsiteY315" fmla="*/ 1543271 h 2612594"/>
                          <a:gd name="connsiteX316" fmla="*/ 2598585 w 2647519"/>
                          <a:gd name="connsiteY316" fmla="*/ 1545907 h 2612594"/>
                          <a:gd name="connsiteX317" fmla="*/ 2589060 w 2647519"/>
                          <a:gd name="connsiteY317" fmla="*/ 1537334 h 2612594"/>
                          <a:gd name="connsiteX318" fmla="*/ 2577184 w 2647519"/>
                          <a:gd name="connsiteY318" fmla="*/ 1425070 h 2612594"/>
                          <a:gd name="connsiteX319" fmla="*/ 2576519 w 2647519"/>
                          <a:gd name="connsiteY319" fmla="*/ 1425107 h 2612594"/>
                          <a:gd name="connsiteX320" fmla="*/ 2575314 w 2647519"/>
                          <a:gd name="connsiteY320" fmla="*/ 1425174 h 2612594"/>
                          <a:gd name="connsiteX321" fmla="*/ 2575725 w 2647519"/>
                          <a:gd name="connsiteY321" fmla="*/ 1429702 h 2612594"/>
                          <a:gd name="connsiteX322" fmla="*/ 2574773 w 2647519"/>
                          <a:gd name="connsiteY322" fmla="*/ 1453515 h 2612594"/>
                          <a:gd name="connsiteX323" fmla="*/ 2570963 w 2647519"/>
                          <a:gd name="connsiteY323" fmla="*/ 1467802 h 2612594"/>
                          <a:gd name="connsiteX324" fmla="*/ 2548103 w 2647519"/>
                          <a:gd name="connsiteY324" fmla="*/ 1503997 h 2612594"/>
                          <a:gd name="connsiteX325" fmla="*/ 2542388 w 2647519"/>
                          <a:gd name="connsiteY325" fmla="*/ 1535430 h 2612594"/>
                          <a:gd name="connsiteX326" fmla="*/ 2536673 w 2647519"/>
                          <a:gd name="connsiteY326" fmla="*/ 1545907 h 2612594"/>
                          <a:gd name="connsiteX327" fmla="*/ 2527148 w 2647519"/>
                          <a:gd name="connsiteY327" fmla="*/ 1591627 h 2612594"/>
                          <a:gd name="connsiteX328" fmla="*/ 2516670 w 2647519"/>
                          <a:gd name="connsiteY328" fmla="*/ 1627822 h 2612594"/>
                          <a:gd name="connsiteX329" fmla="*/ 2505240 w 2647519"/>
                          <a:gd name="connsiteY329" fmla="*/ 1663065 h 2612594"/>
                          <a:gd name="connsiteX330" fmla="*/ 2498573 w 2647519"/>
                          <a:gd name="connsiteY330" fmla="*/ 1690687 h 2612594"/>
                          <a:gd name="connsiteX331" fmla="*/ 2490953 w 2647519"/>
                          <a:gd name="connsiteY331" fmla="*/ 1719262 h 2612594"/>
                          <a:gd name="connsiteX332" fmla="*/ 2497030 w 2647519"/>
                          <a:gd name="connsiteY332" fmla="*/ 1709809 h 2612594"/>
                          <a:gd name="connsiteX333" fmla="*/ 2502383 w 2647519"/>
                          <a:gd name="connsiteY333" fmla="*/ 1689734 h 2612594"/>
                          <a:gd name="connsiteX334" fmla="*/ 2507145 w 2647519"/>
                          <a:gd name="connsiteY334" fmla="*/ 1661159 h 2612594"/>
                          <a:gd name="connsiteX335" fmla="*/ 2518575 w 2647519"/>
                          <a:gd name="connsiteY335" fmla="*/ 1625917 h 2612594"/>
                          <a:gd name="connsiteX336" fmla="*/ 2529053 w 2647519"/>
                          <a:gd name="connsiteY336" fmla="*/ 1589722 h 2612594"/>
                          <a:gd name="connsiteX337" fmla="*/ 2538578 w 2647519"/>
                          <a:gd name="connsiteY337" fmla="*/ 1544002 h 2612594"/>
                          <a:gd name="connsiteX338" fmla="*/ 2544293 w 2647519"/>
                          <a:gd name="connsiteY338" fmla="*/ 1533524 h 2612594"/>
                          <a:gd name="connsiteX339" fmla="*/ 2550008 w 2647519"/>
                          <a:gd name="connsiteY339" fmla="*/ 1502092 h 2612594"/>
                          <a:gd name="connsiteX340" fmla="*/ 2572868 w 2647519"/>
                          <a:gd name="connsiteY340" fmla="*/ 1465897 h 2612594"/>
                          <a:gd name="connsiteX341" fmla="*/ 2557628 w 2647519"/>
                          <a:gd name="connsiteY341" fmla="*/ 1539239 h 2612594"/>
                          <a:gd name="connsiteX342" fmla="*/ 2546198 w 2647519"/>
                          <a:gd name="connsiteY342" fmla="*/ 1600199 h 2612594"/>
                          <a:gd name="connsiteX343" fmla="*/ 2520480 w 2647519"/>
                          <a:gd name="connsiteY343" fmla="*/ 1678304 h 2612594"/>
                          <a:gd name="connsiteX344" fmla="*/ 2515392 w 2647519"/>
                          <a:gd name="connsiteY344" fmla="*/ 1686218 h 2612594"/>
                          <a:gd name="connsiteX345" fmla="*/ 2513217 w 2647519"/>
                          <a:gd name="connsiteY345" fmla="*/ 1698069 h 2612594"/>
                          <a:gd name="connsiteX346" fmla="*/ 2506193 w 2647519"/>
                          <a:gd name="connsiteY346" fmla="*/ 1718310 h 2612594"/>
                          <a:gd name="connsiteX347" fmla="*/ 2479523 w 2647519"/>
                          <a:gd name="connsiteY347" fmla="*/ 1776412 h 2612594"/>
                          <a:gd name="connsiteX348" fmla="*/ 2467140 w 2647519"/>
                          <a:gd name="connsiteY348" fmla="*/ 1806892 h 2612594"/>
                          <a:gd name="connsiteX349" fmla="*/ 2459520 w 2647519"/>
                          <a:gd name="connsiteY349" fmla="*/ 1823085 h 2612594"/>
                          <a:gd name="connsiteX350" fmla="*/ 2449995 w 2647519"/>
                          <a:gd name="connsiteY350" fmla="*/ 1840230 h 2612594"/>
                          <a:gd name="connsiteX351" fmla="*/ 2424278 w 2647519"/>
                          <a:gd name="connsiteY351" fmla="*/ 1885950 h 2612594"/>
                          <a:gd name="connsiteX352" fmla="*/ 2396655 w 2647519"/>
                          <a:gd name="connsiteY352" fmla="*/ 1930717 h 2612594"/>
                          <a:gd name="connsiteX353" fmla="*/ 2361413 w 2647519"/>
                          <a:gd name="connsiteY353" fmla="*/ 1990725 h 2612594"/>
                          <a:gd name="connsiteX354" fmla="*/ 2322360 w 2647519"/>
                          <a:gd name="connsiteY354" fmla="*/ 2049780 h 2612594"/>
                          <a:gd name="connsiteX355" fmla="*/ 2296643 w 2647519"/>
                          <a:gd name="connsiteY355" fmla="*/ 2083117 h 2612594"/>
                          <a:gd name="connsiteX356" fmla="*/ 2269020 w 2647519"/>
                          <a:gd name="connsiteY356" fmla="*/ 2115502 h 2612594"/>
                          <a:gd name="connsiteX357" fmla="*/ 2259495 w 2647519"/>
                          <a:gd name="connsiteY357" fmla="*/ 2128837 h 2612594"/>
                          <a:gd name="connsiteX358" fmla="*/ 2249018 w 2647519"/>
                          <a:gd name="connsiteY358" fmla="*/ 2142172 h 2612594"/>
                          <a:gd name="connsiteX359" fmla="*/ 2232825 w 2647519"/>
                          <a:gd name="connsiteY359" fmla="*/ 2155507 h 2612594"/>
                          <a:gd name="connsiteX360" fmla="*/ 2206342 w 2647519"/>
                          <a:gd name="connsiteY360" fmla="*/ 2184829 h 2612594"/>
                          <a:gd name="connsiteX361" fmla="*/ 2207107 w 2647519"/>
                          <a:gd name="connsiteY361" fmla="*/ 2187892 h 2612594"/>
                          <a:gd name="connsiteX362" fmla="*/ 2179485 w 2647519"/>
                          <a:gd name="connsiteY362" fmla="*/ 2216467 h 2612594"/>
                          <a:gd name="connsiteX363" fmla="*/ 2149957 w 2647519"/>
                          <a:gd name="connsiteY363" fmla="*/ 2237422 h 2612594"/>
                          <a:gd name="connsiteX364" fmla="*/ 2126145 w 2647519"/>
                          <a:gd name="connsiteY364" fmla="*/ 2256472 h 2612594"/>
                          <a:gd name="connsiteX365" fmla="*/ 2103587 w 2647519"/>
                          <a:gd name="connsiteY365" fmla="*/ 2272957 h 2612594"/>
                          <a:gd name="connsiteX366" fmla="*/ 2107095 w 2647519"/>
                          <a:gd name="connsiteY366" fmla="*/ 2272665 h 2612594"/>
                          <a:gd name="connsiteX367" fmla="*/ 2131860 w 2647519"/>
                          <a:gd name="connsiteY367" fmla="*/ 2254567 h 2612594"/>
                          <a:gd name="connsiteX368" fmla="*/ 2155673 w 2647519"/>
                          <a:gd name="connsiteY368" fmla="*/ 2235517 h 2612594"/>
                          <a:gd name="connsiteX369" fmla="*/ 2185200 w 2647519"/>
                          <a:gd name="connsiteY369" fmla="*/ 2214562 h 2612594"/>
                          <a:gd name="connsiteX370" fmla="*/ 2212823 w 2647519"/>
                          <a:gd name="connsiteY370" fmla="*/ 2185987 h 2612594"/>
                          <a:gd name="connsiteX371" fmla="*/ 2211870 w 2647519"/>
                          <a:gd name="connsiteY371" fmla="*/ 2182177 h 2612594"/>
                          <a:gd name="connsiteX372" fmla="*/ 2238540 w 2647519"/>
                          <a:gd name="connsiteY372" fmla="*/ 2152650 h 2612594"/>
                          <a:gd name="connsiteX373" fmla="*/ 2254733 w 2647519"/>
                          <a:gd name="connsiteY373" fmla="*/ 2139315 h 2612594"/>
                          <a:gd name="connsiteX374" fmla="*/ 2265210 w 2647519"/>
                          <a:gd name="connsiteY374" fmla="*/ 2125980 h 2612594"/>
                          <a:gd name="connsiteX375" fmla="*/ 2274735 w 2647519"/>
                          <a:gd name="connsiteY375" fmla="*/ 2112645 h 2612594"/>
                          <a:gd name="connsiteX376" fmla="*/ 2302358 w 2647519"/>
                          <a:gd name="connsiteY376" fmla="*/ 2080260 h 2612594"/>
                          <a:gd name="connsiteX377" fmla="*/ 2328075 w 2647519"/>
                          <a:gd name="connsiteY377" fmla="*/ 2046922 h 2612594"/>
                          <a:gd name="connsiteX378" fmla="*/ 2367128 w 2647519"/>
                          <a:gd name="connsiteY378" fmla="*/ 1987867 h 2612594"/>
                          <a:gd name="connsiteX379" fmla="*/ 2402370 w 2647519"/>
                          <a:gd name="connsiteY379" fmla="*/ 1927860 h 2612594"/>
                          <a:gd name="connsiteX380" fmla="*/ 2429993 w 2647519"/>
                          <a:gd name="connsiteY380" fmla="*/ 1883092 h 2612594"/>
                          <a:gd name="connsiteX381" fmla="*/ 2455710 w 2647519"/>
                          <a:gd name="connsiteY381" fmla="*/ 1837372 h 2612594"/>
                          <a:gd name="connsiteX382" fmla="*/ 2465235 w 2647519"/>
                          <a:gd name="connsiteY382" fmla="*/ 1820227 h 2612594"/>
                          <a:gd name="connsiteX383" fmla="*/ 2472855 w 2647519"/>
                          <a:gd name="connsiteY383" fmla="*/ 1804035 h 2612594"/>
                          <a:gd name="connsiteX384" fmla="*/ 2485238 w 2647519"/>
                          <a:gd name="connsiteY384" fmla="*/ 1773555 h 2612594"/>
                          <a:gd name="connsiteX385" fmla="*/ 2511908 w 2647519"/>
                          <a:gd name="connsiteY385" fmla="*/ 1715452 h 2612594"/>
                          <a:gd name="connsiteX386" fmla="*/ 2522385 w 2647519"/>
                          <a:gd name="connsiteY386" fmla="*/ 1676400 h 2612594"/>
                          <a:gd name="connsiteX387" fmla="*/ 2548103 w 2647519"/>
                          <a:gd name="connsiteY387" fmla="*/ 1598295 h 2612594"/>
                          <a:gd name="connsiteX388" fmla="*/ 2559533 w 2647519"/>
                          <a:gd name="connsiteY388" fmla="*/ 1537335 h 2612594"/>
                          <a:gd name="connsiteX389" fmla="*/ 2574773 w 2647519"/>
                          <a:gd name="connsiteY389" fmla="*/ 1463992 h 2612594"/>
                          <a:gd name="connsiteX390" fmla="*/ 2578209 w 2647519"/>
                          <a:gd name="connsiteY390" fmla="*/ 1451109 h 2612594"/>
                          <a:gd name="connsiteX391" fmla="*/ 2575725 w 2647519"/>
                          <a:gd name="connsiteY391" fmla="*/ 1450657 h 2612594"/>
                          <a:gd name="connsiteX392" fmla="*/ 2576677 w 2647519"/>
                          <a:gd name="connsiteY392" fmla="*/ 1426845 h 2612594"/>
                          <a:gd name="connsiteX393" fmla="*/ 2597632 w 2647519"/>
                          <a:gd name="connsiteY393" fmla="*/ 1404937 h 2612594"/>
                          <a:gd name="connsiteX394" fmla="*/ 2586540 w 2647519"/>
                          <a:gd name="connsiteY394" fmla="*/ 1451152 h 2612594"/>
                          <a:gd name="connsiteX395" fmla="*/ 2586541 w 2647519"/>
                          <a:gd name="connsiteY395" fmla="*/ 1451152 h 2612594"/>
                          <a:gd name="connsiteX396" fmla="*/ 2597633 w 2647519"/>
                          <a:gd name="connsiteY396" fmla="*/ 1404938 h 2612594"/>
                          <a:gd name="connsiteX397" fmla="*/ 2606205 w 2647519"/>
                          <a:gd name="connsiteY397" fmla="*/ 1395412 h 2612594"/>
                          <a:gd name="connsiteX398" fmla="*/ 2600490 w 2647519"/>
                          <a:gd name="connsiteY398" fmla="*/ 1407795 h 2612594"/>
                          <a:gd name="connsiteX399" fmla="*/ 2600490 w 2647519"/>
                          <a:gd name="connsiteY399" fmla="*/ 1407795 h 2612594"/>
                          <a:gd name="connsiteX400" fmla="*/ 2599180 w 2647519"/>
                          <a:gd name="connsiteY400" fmla="*/ 1433750 h 2612594"/>
                          <a:gd name="connsiteX401" fmla="*/ 2598585 w 2647519"/>
                          <a:gd name="connsiteY401" fmla="*/ 1458277 h 2612594"/>
                          <a:gd name="connsiteX402" fmla="*/ 2589060 w 2647519"/>
                          <a:gd name="connsiteY402" fmla="*/ 1487586 h 2612594"/>
                          <a:gd name="connsiteX403" fmla="*/ 2589060 w 2647519"/>
                          <a:gd name="connsiteY403" fmla="*/ 1490934 h 2612594"/>
                          <a:gd name="connsiteX404" fmla="*/ 2600490 w 2647519"/>
                          <a:gd name="connsiteY404" fmla="*/ 1458277 h 2612594"/>
                          <a:gd name="connsiteX405" fmla="*/ 2602395 w 2647519"/>
                          <a:gd name="connsiteY405" fmla="*/ 1407794 h 2612594"/>
                          <a:gd name="connsiteX406" fmla="*/ 2606836 w 2647519"/>
                          <a:gd name="connsiteY406" fmla="*/ 1398173 h 2612594"/>
                          <a:gd name="connsiteX407" fmla="*/ 2565247 w 2647519"/>
                          <a:gd name="connsiteY407" fmla="*/ 1354454 h 2612594"/>
                          <a:gd name="connsiteX408" fmla="*/ 2559005 w 2647519"/>
                          <a:gd name="connsiteY408" fmla="*/ 1369208 h 2612594"/>
                          <a:gd name="connsiteX409" fmla="*/ 2556675 w 2647519"/>
                          <a:gd name="connsiteY409" fmla="*/ 1390650 h 2612594"/>
                          <a:gd name="connsiteX410" fmla="*/ 2553670 w 2647519"/>
                          <a:gd name="connsiteY410" fmla="*/ 1380633 h 2612594"/>
                          <a:gd name="connsiteX411" fmla="*/ 2552571 w 2647519"/>
                          <a:gd name="connsiteY411" fmla="*/ 1382047 h 2612594"/>
                          <a:gd name="connsiteX412" fmla="*/ 2555723 w 2647519"/>
                          <a:gd name="connsiteY412" fmla="*/ 1392555 h 2612594"/>
                          <a:gd name="connsiteX413" fmla="*/ 2553818 w 2647519"/>
                          <a:gd name="connsiteY413" fmla="*/ 1407795 h 2612594"/>
                          <a:gd name="connsiteX414" fmla="*/ 2557628 w 2647519"/>
                          <a:gd name="connsiteY414" fmla="*/ 1420177 h 2612594"/>
                          <a:gd name="connsiteX415" fmla="*/ 2560581 w 2647519"/>
                          <a:gd name="connsiteY415" fmla="*/ 1420013 h 2612594"/>
                          <a:gd name="connsiteX416" fmla="*/ 2558580 w 2647519"/>
                          <a:gd name="connsiteY416" fmla="*/ 1413509 h 2612594"/>
                          <a:gd name="connsiteX417" fmla="*/ 2560485 w 2647519"/>
                          <a:gd name="connsiteY417" fmla="*/ 1398269 h 2612594"/>
                          <a:gd name="connsiteX418" fmla="*/ 2565247 w 2647519"/>
                          <a:gd name="connsiteY418" fmla="*/ 1354454 h 2612594"/>
                          <a:gd name="connsiteX419" fmla="*/ 2645258 w 2647519"/>
                          <a:gd name="connsiteY419" fmla="*/ 1328737 h 2612594"/>
                          <a:gd name="connsiteX420" fmla="*/ 2647163 w 2647519"/>
                          <a:gd name="connsiteY420" fmla="*/ 1329689 h 2612594"/>
                          <a:gd name="connsiteX421" fmla="*/ 2646210 w 2647519"/>
                          <a:gd name="connsiteY421" fmla="*/ 1369694 h 2612594"/>
                          <a:gd name="connsiteX422" fmla="*/ 2647163 w 2647519"/>
                          <a:gd name="connsiteY422" fmla="*/ 1397317 h 2612594"/>
                          <a:gd name="connsiteX423" fmla="*/ 2644305 w 2647519"/>
                          <a:gd name="connsiteY423" fmla="*/ 1447799 h 2612594"/>
                          <a:gd name="connsiteX424" fmla="*/ 2641448 w 2647519"/>
                          <a:gd name="connsiteY424" fmla="*/ 1476374 h 2612594"/>
                          <a:gd name="connsiteX425" fmla="*/ 2632875 w 2647519"/>
                          <a:gd name="connsiteY425" fmla="*/ 1518284 h 2612594"/>
                          <a:gd name="connsiteX426" fmla="*/ 2630018 w 2647519"/>
                          <a:gd name="connsiteY426" fmla="*/ 1553527 h 2612594"/>
                          <a:gd name="connsiteX427" fmla="*/ 2615730 w 2647519"/>
                          <a:gd name="connsiteY427" fmla="*/ 1618297 h 2612594"/>
                          <a:gd name="connsiteX428" fmla="*/ 2602395 w 2647519"/>
                          <a:gd name="connsiteY428" fmla="*/ 1674494 h 2612594"/>
                          <a:gd name="connsiteX429" fmla="*/ 2578583 w 2647519"/>
                          <a:gd name="connsiteY429" fmla="*/ 1684972 h 2612594"/>
                          <a:gd name="connsiteX430" fmla="*/ 2580488 w 2647519"/>
                          <a:gd name="connsiteY430" fmla="*/ 1679257 h 2612594"/>
                          <a:gd name="connsiteX431" fmla="*/ 2584298 w 2647519"/>
                          <a:gd name="connsiteY431" fmla="*/ 1639252 h 2612594"/>
                          <a:gd name="connsiteX432" fmla="*/ 2598585 w 2647519"/>
                          <a:gd name="connsiteY432" fmla="*/ 1597342 h 2612594"/>
                          <a:gd name="connsiteX433" fmla="*/ 2610015 w 2647519"/>
                          <a:gd name="connsiteY433" fmla="*/ 1590675 h 2612594"/>
                          <a:gd name="connsiteX434" fmla="*/ 2610015 w 2647519"/>
                          <a:gd name="connsiteY434" fmla="*/ 1590674 h 2612594"/>
                          <a:gd name="connsiteX435" fmla="*/ 2622398 w 2647519"/>
                          <a:gd name="connsiteY435" fmla="*/ 1518284 h 2612594"/>
                          <a:gd name="connsiteX436" fmla="*/ 2629065 w 2647519"/>
                          <a:gd name="connsiteY436" fmla="*/ 1483994 h 2612594"/>
                          <a:gd name="connsiteX437" fmla="*/ 2634780 w 2647519"/>
                          <a:gd name="connsiteY437" fmla="*/ 1448752 h 2612594"/>
                          <a:gd name="connsiteX438" fmla="*/ 2639543 w 2647519"/>
                          <a:gd name="connsiteY438" fmla="*/ 1415414 h 2612594"/>
                          <a:gd name="connsiteX439" fmla="*/ 2641448 w 2647519"/>
                          <a:gd name="connsiteY439" fmla="*/ 1383982 h 2612594"/>
                          <a:gd name="connsiteX440" fmla="*/ 2642400 w 2647519"/>
                          <a:gd name="connsiteY440" fmla="*/ 1357312 h 2612594"/>
                          <a:gd name="connsiteX441" fmla="*/ 2644305 w 2647519"/>
                          <a:gd name="connsiteY441" fmla="*/ 1343024 h 2612594"/>
                          <a:gd name="connsiteX442" fmla="*/ 2645258 w 2647519"/>
                          <a:gd name="connsiteY442" fmla="*/ 1328737 h 2612594"/>
                          <a:gd name="connsiteX443" fmla="*/ 134151 w 2647519"/>
                          <a:gd name="connsiteY443" fmla="*/ 887095 h 2612594"/>
                          <a:gd name="connsiteX444" fmla="*/ 134625 w 2647519"/>
                          <a:gd name="connsiteY444" fmla="*/ 887332 h 2612594"/>
                          <a:gd name="connsiteX445" fmla="*/ 134670 w 2647519"/>
                          <a:gd name="connsiteY445" fmla="*/ 887199 h 2612594"/>
                          <a:gd name="connsiteX446" fmla="*/ 191618 w 2647519"/>
                          <a:gd name="connsiteY446" fmla="*/ 750570 h 2612594"/>
                          <a:gd name="connsiteX447" fmla="*/ 170663 w 2647519"/>
                          <a:gd name="connsiteY447" fmla="*/ 789622 h 2612594"/>
                          <a:gd name="connsiteX448" fmla="*/ 153518 w 2647519"/>
                          <a:gd name="connsiteY448" fmla="*/ 803910 h 2612594"/>
                          <a:gd name="connsiteX449" fmla="*/ 153477 w 2647519"/>
                          <a:gd name="connsiteY449" fmla="*/ 804822 h 2612594"/>
                          <a:gd name="connsiteX450" fmla="*/ 151819 w 2647519"/>
                          <a:gd name="connsiteY450" fmla="*/ 841286 h 2612594"/>
                          <a:gd name="connsiteX451" fmla="*/ 151866 w 2647519"/>
                          <a:gd name="connsiteY451" fmla="*/ 841199 h 2612594"/>
                          <a:gd name="connsiteX452" fmla="*/ 153518 w 2647519"/>
                          <a:gd name="connsiteY452" fmla="*/ 804862 h 2612594"/>
                          <a:gd name="connsiteX453" fmla="*/ 170663 w 2647519"/>
                          <a:gd name="connsiteY453" fmla="*/ 790574 h 2612594"/>
                          <a:gd name="connsiteX454" fmla="*/ 191618 w 2647519"/>
                          <a:gd name="connsiteY454" fmla="*/ 751522 h 2612594"/>
                          <a:gd name="connsiteX455" fmla="*/ 192332 w 2647519"/>
                          <a:gd name="connsiteY455" fmla="*/ 751998 h 2612594"/>
                          <a:gd name="connsiteX456" fmla="*/ 192689 w 2647519"/>
                          <a:gd name="connsiteY456" fmla="*/ 751284 h 2612594"/>
                          <a:gd name="connsiteX457" fmla="*/ 203047 w 2647519"/>
                          <a:gd name="connsiteY457" fmla="*/ 667702 h 2612594"/>
                          <a:gd name="connsiteX458" fmla="*/ 189712 w 2647519"/>
                          <a:gd name="connsiteY458" fmla="*/ 677227 h 2612594"/>
                          <a:gd name="connsiteX459" fmla="*/ 169710 w 2647519"/>
                          <a:gd name="connsiteY459" fmla="*/ 719137 h 2612594"/>
                          <a:gd name="connsiteX460" fmla="*/ 174286 w 2647519"/>
                          <a:gd name="connsiteY460" fmla="*/ 722798 h 2612594"/>
                          <a:gd name="connsiteX461" fmla="*/ 174435 w 2647519"/>
                          <a:gd name="connsiteY461" fmla="*/ 722155 h 2612594"/>
                          <a:gd name="connsiteX462" fmla="*/ 170663 w 2647519"/>
                          <a:gd name="connsiteY462" fmla="*/ 719137 h 2612594"/>
                          <a:gd name="connsiteX463" fmla="*/ 190665 w 2647519"/>
                          <a:gd name="connsiteY463" fmla="*/ 677227 h 2612594"/>
                          <a:gd name="connsiteX464" fmla="*/ 202473 w 2647519"/>
                          <a:gd name="connsiteY464" fmla="*/ 668793 h 2612594"/>
                          <a:gd name="connsiteX465" fmla="*/ 276390 w 2647519"/>
                          <a:gd name="connsiteY465" fmla="*/ 613410 h 2612594"/>
                          <a:gd name="connsiteX466" fmla="*/ 275187 w 2647519"/>
                          <a:gd name="connsiteY466" fmla="*/ 614373 h 2612594"/>
                          <a:gd name="connsiteX467" fmla="*/ 270080 w 2647519"/>
                          <a:gd name="connsiteY467" fmla="*/ 634008 h 2612594"/>
                          <a:gd name="connsiteX468" fmla="*/ 266865 w 2647519"/>
                          <a:gd name="connsiteY468" fmla="*/ 643890 h 2612594"/>
                          <a:gd name="connsiteX469" fmla="*/ 179235 w 2647519"/>
                          <a:gd name="connsiteY469" fmla="*/ 803910 h 2612594"/>
                          <a:gd name="connsiteX470" fmla="*/ 166852 w 2647519"/>
                          <a:gd name="connsiteY470" fmla="*/ 842962 h 2612594"/>
                          <a:gd name="connsiteX471" fmla="*/ 155422 w 2647519"/>
                          <a:gd name="connsiteY471" fmla="*/ 882967 h 2612594"/>
                          <a:gd name="connsiteX472" fmla="*/ 130657 w 2647519"/>
                          <a:gd name="connsiteY472" fmla="*/ 966787 h 2612594"/>
                          <a:gd name="connsiteX473" fmla="*/ 114465 w 2647519"/>
                          <a:gd name="connsiteY473" fmla="*/ 1023937 h 2612594"/>
                          <a:gd name="connsiteX474" fmla="*/ 106845 w 2647519"/>
                          <a:gd name="connsiteY474" fmla="*/ 1066800 h 2612594"/>
                          <a:gd name="connsiteX475" fmla="*/ 103035 w 2647519"/>
                          <a:gd name="connsiteY475" fmla="*/ 1088707 h 2612594"/>
                          <a:gd name="connsiteX476" fmla="*/ 100177 w 2647519"/>
                          <a:gd name="connsiteY476" fmla="*/ 1110615 h 2612594"/>
                          <a:gd name="connsiteX477" fmla="*/ 91605 w 2647519"/>
                          <a:gd name="connsiteY477" fmla="*/ 1169670 h 2612594"/>
                          <a:gd name="connsiteX478" fmla="*/ 88747 w 2647519"/>
                          <a:gd name="connsiteY478" fmla="*/ 1205865 h 2612594"/>
                          <a:gd name="connsiteX479" fmla="*/ 93510 w 2647519"/>
                          <a:gd name="connsiteY479" fmla="*/ 1243965 h 2612594"/>
                          <a:gd name="connsiteX480" fmla="*/ 95742 w 2647519"/>
                          <a:gd name="connsiteY480" fmla="*/ 1223205 h 2612594"/>
                          <a:gd name="connsiteX481" fmla="*/ 95415 w 2647519"/>
                          <a:gd name="connsiteY481" fmla="*/ 1216342 h 2612594"/>
                          <a:gd name="connsiteX482" fmla="*/ 99225 w 2647519"/>
                          <a:gd name="connsiteY482" fmla="*/ 1176337 h 2612594"/>
                          <a:gd name="connsiteX483" fmla="*/ 107797 w 2647519"/>
                          <a:gd name="connsiteY483" fmla="*/ 1117282 h 2612594"/>
                          <a:gd name="connsiteX484" fmla="*/ 114596 w 2647519"/>
                          <a:gd name="connsiteY484" fmla="*/ 1109123 h 2612594"/>
                          <a:gd name="connsiteX485" fmla="*/ 124469 w 2647519"/>
                          <a:gd name="connsiteY485" fmla="*/ 1043051 h 2612594"/>
                          <a:gd name="connsiteX486" fmla="*/ 123990 w 2647519"/>
                          <a:gd name="connsiteY486" fmla="*/ 1031557 h 2612594"/>
                          <a:gd name="connsiteX487" fmla="*/ 133400 w 2647519"/>
                          <a:gd name="connsiteY487" fmla="*/ 1004581 h 2612594"/>
                          <a:gd name="connsiteX488" fmla="*/ 138999 w 2647519"/>
                          <a:gd name="connsiteY488" fmla="*/ 981931 h 2612594"/>
                          <a:gd name="connsiteX489" fmla="*/ 137325 w 2647519"/>
                          <a:gd name="connsiteY489" fmla="*/ 985837 h 2612594"/>
                          <a:gd name="connsiteX490" fmla="*/ 131610 w 2647519"/>
                          <a:gd name="connsiteY490" fmla="*/ 983932 h 2612594"/>
                          <a:gd name="connsiteX491" fmla="*/ 117322 w 2647519"/>
                          <a:gd name="connsiteY491" fmla="*/ 1024890 h 2612594"/>
                          <a:gd name="connsiteX492" fmla="*/ 118275 w 2647519"/>
                          <a:gd name="connsiteY492" fmla="*/ 1047750 h 2612594"/>
                          <a:gd name="connsiteX493" fmla="*/ 111607 w 2647519"/>
                          <a:gd name="connsiteY493" fmla="*/ 1091565 h 2612594"/>
                          <a:gd name="connsiteX494" fmla="*/ 110655 w 2647519"/>
                          <a:gd name="connsiteY494" fmla="*/ 1099185 h 2612594"/>
                          <a:gd name="connsiteX495" fmla="*/ 101130 w 2647519"/>
                          <a:gd name="connsiteY495" fmla="*/ 1110615 h 2612594"/>
                          <a:gd name="connsiteX496" fmla="*/ 103987 w 2647519"/>
                          <a:gd name="connsiteY496" fmla="*/ 1088707 h 2612594"/>
                          <a:gd name="connsiteX497" fmla="*/ 107797 w 2647519"/>
                          <a:gd name="connsiteY497" fmla="*/ 1066800 h 2612594"/>
                          <a:gd name="connsiteX498" fmla="*/ 115417 w 2647519"/>
                          <a:gd name="connsiteY498" fmla="*/ 1023937 h 2612594"/>
                          <a:gd name="connsiteX499" fmla="*/ 131610 w 2647519"/>
                          <a:gd name="connsiteY499" fmla="*/ 966787 h 2612594"/>
                          <a:gd name="connsiteX500" fmla="*/ 156375 w 2647519"/>
                          <a:gd name="connsiteY500" fmla="*/ 882967 h 2612594"/>
                          <a:gd name="connsiteX501" fmla="*/ 167805 w 2647519"/>
                          <a:gd name="connsiteY501" fmla="*/ 842962 h 2612594"/>
                          <a:gd name="connsiteX502" fmla="*/ 180187 w 2647519"/>
                          <a:gd name="connsiteY502" fmla="*/ 803910 h 2612594"/>
                          <a:gd name="connsiteX503" fmla="*/ 267817 w 2647519"/>
                          <a:gd name="connsiteY503" fmla="*/ 643890 h 2612594"/>
                          <a:gd name="connsiteX504" fmla="*/ 276390 w 2647519"/>
                          <a:gd name="connsiteY504" fmla="*/ 613410 h 2612594"/>
                          <a:gd name="connsiteX505" fmla="*/ 293536 w 2647519"/>
                          <a:gd name="connsiteY505" fmla="*/ 518160 h 2612594"/>
                          <a:gd name="connsiteX506" fmla="*/ 293535 w 2647519"/>
                          <a:gd name="connsiteY506" fmla="*/ 518160 h 2612594"/>
                          <a:gd name="connsiteX507" fmla="*/ 298297 w 2647519"/>
                          <a:gd name="connsiteY507" fmla="*/ 521970 h 2612594"/>
                          <a:gd name="connsiteX508" fmla="*/ 298297 w 2647519"/>
                          <a:gd name="connsiteY508" fmla="*/ 521969 h 2612594"/>
                          <a:gd name="connsiteX509" fmla="*/ 465169 w 2647519"/>
                          <a:gd name="connsiteY509" fmla="*/ 382550 h 2612594"/>
                          <a:gd name="connsiteX510" fmla="*/ 464986 w 2647519"/>
                          <a:gd name="connsiteY510" fmla="*/ 382696 h 2612594"/>
                          <a:gd name="connsiteX511" fmla="*/ 464431 w 2647519"/>
                          <a:gd name="connsiteY511" fmla="*/ 383323 h 2612594"/>
                          <a:gd name="connsiteX512" fmla="*/ 456650 w 2647519"/>
                          <a:gd name="connsiteY512" fmla="*/ 391477 h 2612594"/>
                          <a:gd name="connsiteX513" fmla="*/ 454683 w 2647519"/>
                          <a:gd name="connsiteY513" fmla="*/ 394339 h 2612594"/>
                          <a:gd name="connsiteX514" fmla="*/ 453399 w 2647519"/>
                          <a:gd name="connsiteY514" fmla="*/ 395790 h 2612594"/>
                          <a:gd name="connsiteX515" fmla="*/ 447840 w 2647519"/>
                          <a:gd name="connsiteY515" fmla="*/ 403860 h 2612594"/>
                          <a:gd name="connsiteX516" fmla="*/ 389738 w 2647519"/>
                          <a:gd name="connsiteY516" fmla="*/ 472440 h 2612594"/>
                          <a:gd name="connsiteX517" fmla="*/ 373545 w 2647519"/>
                          <a:gd name="connsiteY517" fmla="*/ 491490 h 2612594"/>
                          <a:gd name="connsiteX518" fmla="*/ 357353 w 2647519"/>
                          <a:gd name="connsiteY518" fmla="*/ 511492 h 2612594"/>
                          <a:gd name="connsiteX519" fmla="*/ 285782 w 2647519"/>
                          <a:gd name="connsiteY519" fmla="*/ 590597 h 2612594"/>
                          <a:gd name="connsiteX520" fmla="*/ 358305 w 2647519"/>
                          <a:gd name="connsiteY520" fmla="*/ 510540 h 2612594"/>
                          <a:gd name="connsiteX521" fmla="*/ 374497 w 2647519"/>
                          <a:gd name="connsiteY521" fmla="*/ 490537 h 2612594"/>
                          <a:gd name="connsiteX522" fmla="*/ 390690 w 2647519"/>
                          <a:gd name="connsiteY522" fmla="*/ 471487 h 2612594"/>
                          <a:gd name="connsiteX523" fmla="*/ 448792 w 2647519"/>
                          <a:gd name="connsiteY523" fmla="*/ 402907 h 2612594"/>
                          <a:gd name="connsiteX524" fmla="*/ 454683 w 2647519"/>
                          <a:gd name="connsiteY524" fmla="*/ 394339 h 2612594"/>
                          <a:gd name="connsiteX525" fmla="*/ 464431 w 2647519"/>
                          <a:gd name="connsiteY525" fmla="*/ 383323 h 2612594"/>
                          <a:gd name="connsiteX526" fmla="*/ 489348 w 2647519"/>
                          <a:gd name="connsiteY526" fmla="*/ 316869 h 2612594"/>
                          <a:gd name="connsiteX527" fmla="*/ 481127 w 2647519"/>
                          <a:gd name="connsiteY527" fmla="*/ 319733 h 2612594"/>
                          <a:gd name="connsiteX528" fmla="*/ 475013 w 2647519"/>
                          <a:gd name="connsiteY528" fmla="*/ 322003 h 2612594"/>
                          <a:gd name="connsiteX529" fmla="*/ 473558 w 2647519"/>
                          <a:gd name="connsiteY529" fmla="*/ 323849 h 2612594"/>
                          <a:gd name="connsiteX530" fmla="*/ 463080 w 2647519"/>
                          <a:gd name="connsiteY530" fmla="*/ 333374 h 2612594"/>
                          <a:gd name="connsiteX531" fmla="*/ 436410 w 2647519"/>
                          <a:gd name="connsiteY531" fmla="*/ 350519 h 2612594"/>
                          <a:gd name="connsiteX532" fmla="*/ 418313 w 2647519"/>
                          <a:gd name="connsiteY532" fmla="*/ 370522 h 2612594"/>
                          <a:gd name="connsiteX533" fmla="*/ 401168 w 2647519"/>
                          <a:gd name="connsiteY533" fmla="*/ 390524 h 2612594"/>
                          <a:gd name="connsiteX534" fmla="*/ 389738 w 2647519"/>
                          <a:gd name="connsiteY534" fmla="*/ 401002 h 2612594"/>
                          <a:gd name="connsiteX535" fmla="*/ 389349 w 2647519"/>
                          <a:gd name="connsiteY535" fmla="*/ 400516 h 2612594"/>
                          <a:gd name="connsiteX536" fmla="*/ 378546 w 2647519"/>
                          <a:gd name="connsiteY536" fmla="*/ 413504 h 2612594"/>
                          <a:gd name="connsiteX537" fmla="*/ 360210 w 2647519"/>
                          <a:gd name="connsiteY537" fmla="*/ 436245 h 2612594"/>
                          <a:gd name="connsiteX538" fmla="*/ 330683 w 2647519"/>
                          <a:gd name="connsiteY538" fmla="*/ 468630 h 2612594"/>
                          <a:gd name="connsiteX539" fmla="*/ 335445 w 2647519"/>
                          <a:gd name="connsiteY539" fmla="*/ 474344 h 2612594"/>
                          <a:gd name="connsiteX540" fmla="*/ 335536 w 2647519"/>
                          <a:gd name="connsiteY540" fmla="*/ 474264 h 2612594"/>
                          <a:gd name="connsiteX541" fmla="*/ 331635 w 2647519"/>
                          <a:gd name="connsiteY541" fmla="*/ 469582 h 2612594"/>
                          <a:gd name="connsiteX542" fmla="*/ 361162 w 2647519"/>
                          <a:gd name="connsiteY542" fmla="*/ 437197 h 2612594"/>
                          <a:gd name="connsiteX543" fmla="*/ 390690 w 2647519"/>
                          <a:gd name="connsiteY543" fmla="*/ 401002 h 2612594"/>
                          <a:gd name="connsiteX544" fmla="*/ 402120 w 2647519"/>
                          <a:gd name="connsiteY544" fmla="*/ 390525 h 2612594"/>
                          <a:gd name="connsiteX545" fmla="*/ 419265 w 2647519"/>
                          <a:gd name="connsiteY545" fmla="*/ 370522 h 2612594"/>
                          <a:gd name="connsiteX546" fmla="*/ 437362 w 2647519"/>
                          <a:gd name="connsiteY546" fmla="*/ 350520 h 2612594"/>
                          <a:gd name="connsiteX547" fmla="*/ 464032 w 2647519"/>
                          <a:gd name="connsiteY547" fmla="*/ 333375 h 2612594"/>
                          <a:gd name="connsiteX548" fmla="*/ 474510 w 2647519"/>
                          <a:gd name="connsiteY548" fmla="*/ 323850 h 2612594"/>
                          <a:gd name="connsiteX549" fmla="*/ 485940 w 2647519"/>
                          <a:gd name="connsiteY549" fmla="*/ 319564 h 2612594"/>
                          <a:gd name="connsiteX550" fmla="*/ 489548 w 2647519"/>
                          <a:gd name="connsiteY550" fmla="*/ 318444 h 2612594"/>
                          <a:gd name="connsiteX551" fmla="*/ 1868970 w 2647519"/>
                          <a:gd name="connsiteY551" fmla="*/ 144780 h 2612594"/>
                          <a:gd name="connsiteX552" fmla="*/ 1917547 w 2647519"/>
                          <a:gd name="connsiteY552" fmla="*/ 166687 h 2612594"/>
                          <a:gd name="connsiteX553" fmla="*/ 1938502 w 2647519"/>
                          <a:gd name="connsiteY553" fmla="*/ 183832 h 2612594"/>
                          <a:gd name="connsiteX554" fmla="*/ 1891830 w 2647519"/>
                          <a:gd name="connsiteY554" fmla="*/ 160972 h 2612594"/>
                          <a:gd name="connsiteX555" fmla="*/ 1868970 w 2647519"/>
                          <a:gd name="connsiteY555" fmla="*/ 144780 h 2612594"/>
                          <a:gd name="connsiteX556" fmla="*/ 1710855 w 2647519"/>
                          <a:gd name="connsiteY556" fmla="*/ 75247 h 2612594"/>
                          <a:gd name="connsiteX557" fmla="*/ 1748955 w 2647519"/>
                          <a:gd name="connsiteY557" fmla="*/ 83819 h 2612594"/>
                          <a:gd name="connsiteX558" fmla="*/ 1802295 w 2647519"/>
                          <a:gd name="connsiteY558" fmla="*/ 110489 h 2612594"/>
                          <a:gd name="connsiteX559" fmla="*/ 1710855 w 2647519"/>
                          <a:gd name="connsiteY559" fmla="*/ 75247 h 2612594"/>
                          <a:gd name="connsiteX560" fmla="*/ 1137451 w 2647519"/>
                          <a:gd name="connsiteY560" fmla="*/ 68937 h 2612594"/>
                          <a:gd name="connsiteX561" fmla="*/ 1117448 w 2647519"/>
                          <a:gd name="connsiteY561" fmla="*/ 71437 h 2612594"/>
                          <a:gd name="connsiteX562" fmla="*/ 1074585 w 2647519"/>
                          <a:gd name="connsiteY562" fmla="*/ 77152 h 2612594"/>
                          <a:gd name="connsiteX563" fmla="*/ 1032675 w 2647519"/>
                          <a:gd name="connsiteY563" fmla="*/ 86677 h 2612594"/>
                          <a:gd name="connsiteX564" fmla="*/ 1014578 w 2647519"/>
                          <a:gd name="connsiteY564" fmla="*/ 92392 h 2612594"/>
                          <a:gd name="connsiteX565" fmla="*/ 993623 w 2647519"/>
                          <a:gd name="connsiteY565" fmla="*/ 98107 h 2612594"/>
                          <a:gd name="connsiteX566" fmla="*/ 947769 w 2647519"/>
                          <a:gd name="connsiteY566" fmla="*/ 107115 h 2612594"/>
                          <a:gd name="connsiteX567" fmla="*/ 939330 w 2647519"/>
                          <a:gd name="connsiteY567" fmla="*/ 110490 h 2612594"/>
                          <a:gd name="connsiteX568" fmla="*/ 881228 w 2647519"/>
                          <a:gd name="connsiteY568" fmla="*/ 130492 h 2612594"/>
                          <a:gd name="connsiteX569" fmla="*/ 824078 w 2647519"/>
                          <a:gd name="connsiteY569" fmla="*/ 153352 h 2612594"/>
                          <a:gd name="connsiteX570" fmla="*/ 784073 w 2647519"/>
                          <a:gd name="connsiteY570" fmla="*/ 171450 h 2612594"/>
                          <a:gd name="connsiteX571" fmla="*/ 757403 w 2647519"/>
                          <a:gd name="connsiteY571" fmla="*/ 181927 h 2612594"/>
                          <a:gd name="connsiteX572" fmla="*/ 691680 w 2647519"/>
                          <a:gd name="connsiteY572" fmla="*/ 212407 h 2612594"/>
                          <a:gd name="connsiteX573" fmla="*/ 660248 w 2647519"/>
                          <a:gd name="connsiteY573" fmla="*/ 232410 h 2612594"/>
                          <a:gd name="connsiteX574" fmla="*/ 629768 w 2647519"/>
                          <a:gd name="connsiteY574" fmla="*/ 252412 h 2612594"/>
                          <a:gd name="connsiteX575" fmla="*/ 581190 w 2647519"/>
                          <a:gd name="connsiteY575" fmla="*/ 288607 h 2612594"/>
                          <a:gd name="connsiteX576" fmla="*/ 535470 w 2647519"/>
                          <a:gd name="connsiteY576" fmla="*/ 324802 h 2612594"/>
                          <a:gd name="connsiteX577" fmla="*/ 491713 w 2647519"/>
                          <a:gd name="connsiteY577" fmla="*/ 362974 h 2612594"/>
                          <a:gd name="connsiteX578" fmla="*/ 495465 w 2647519"/>
                          <a:gd name="connsiteY578" fmla="*/ 367665 h 2612594"/>
                          <a:gd name="connsiteX579" fmla="*/ 504752 w 2647519"/>
                          <a:gd name="connsiteY579" fmla="*/ 361295 h 2612594"/>
                          <a:gd name="connsiteX580" fmla="*/ 512656 w 2647519"/>
                          <a:gd name="connsiteY580" fmla="*/ 355403 h 2612594"/>
                          <a:gd name="connsiteX581" fmla="*/ 541185 w 2647519"/>
                          <a:gd name="connsiteY581" fmla="*/ 330517 h 2612594"/>
                          <a:gd name="connsiteX582" fmla="*/ 586905 w 2647519"/>
                          <a:gd name="connsiteY582" fmla="*/ 294322 h 2612594"/>
                          <a:gd name="connsiteX583" fmla="*/ 635482 w 2647519"/>
                          <a:gd name="connsiteY583" fmla="*/ 258127 h 2612594"/>
                          <a:gd name="connsiteX584" fmla="*/ 665962 w 2647519"/>
                          <a:gd name="connsiteY584" fmla="*/ 238124 h 2612594"/>
                          <a:gd name="connsiteX585" fmla="*/ 697395 w 2647519"/>
                          <a:gd name="connsiteY585" fmla="*/ 218122 h 2612594"/>
                          <a:gd name="connsiteX586" fmla="*/ 763117 w 2647519"/>
                          <a:gd name="connsiteY586" fmla="*/ 187642 h 2612594"/>
                          <a:gd name="connsiteX587" fmla="*/ 788835 w 2647519"/>
                          <a:gd name="connsiteY587" fmla="*/ 174307 h 2612594"/>
                          <a:gd name="connsiteX588" fmla="*/ 828840 w 2647519"/>
                          <a:gd name="connsiteY588" fmla="*/ 156209 h 2612594"/>
                          <a:gd name="connsiteX589" fmla="*/ 885990 w 2647519"/>
                          <a:gd name="connsiteY589" fmla="*/ 133349 h 2612594"/>
                          <a:gd name="connsiteX590" fmla="*/ 944092 w 2647519"/>
                          <a:gd name="connsiteY590" fmla="*/ 113347 h 2612594"/>
                          <a:gd name="connsiteX591" fmla="*/ 968499 w 2647519"/>
                          <a:gd name="connsiteY591" fmla="*/ 108553 h 2612594"/>
                          <a:gd name="connsiteX592" fmla="*/ 980289 w 2647519"/>
                          <a:gd name="connsiteY592" fmla="*/ 104524 h 2612594"/>
                          <a:gd name="connsiteX593" fmla="*/ 1140765 w 2647519"/>
                          <a:gd name="connsiteY593" fmla="*/ 69904 h 2612594"/>
                          <a:gd name="connsiteX594" fmla="*/ 1478087 w 2647519"/>
                          <a:gd name="connsiteY594" fmla="*/ 48458 h 2612594"/>
                          <a:gd name="connsiteX595" fmla="*/ 1498447 w 2647519"/>
                          <a:gd name="connsiteY595" fmla="*/ 50482 h 2612594"/>
                          <a:gd name="connsiteX596" fmla="*/ 1526070 w 2647519"/>
                          <a:gd name="connsiteY596" fmla="*/ 60007 h 2612594"/>
                          <a:gd name="connsiteX597" fmla="*/ 1505115 w 2647519"/>
                          <a:gd name="connsiteY597" fmla="*/ 57150 h 2612594"/>
                          <a:gd name="connsiteX598" fmla="*/ 1461300 w 2647519"/>
                          <a:gd name="connsiteY598" fmla="*/ 48577 h 2612594"/>
                          <a:gd name="connsiteX599" fmla="*/ 1478087 w 2647519"/>
                          <a:gd name="connsiteY599" fmla="*/ 48458 h 2612594"/>
                          <a:gd name="connsiteX600" fmla="*/ 1588935 w 2647519"/>
                          <a:gd name="connsiteY600" fmla="*/ 40957 h 2612594"/>
                          <a:gd name="connsiteX601" fmla="*/ 1627987 w 2647519"/>
                          <a:gd name="connsiteY601" fmla="*/ 43814 h 2612594"/>
                          <a:gd name="connsiteX602" fmla="*/ 1675612 w 2647519"/>
                          <a:gd name="connsiteY602" fmla="*/ 62864 h 2612594"/>
                          <a:gd name="connsiteX603" fmla="*/ 1616557 w 2647519"/>
                          <a:gd name="connsiteY603" fmla="*/ 52387 h 2612594"/>
                          <a:gd name="connsiteX604" fmla="*/ 1588935 w 2647519"/>
                          <a:gd name="connsiteY604" fmla="*/ 40957 h 2612594"/>
                          <a:gd name="connsiteX605" fmla="*/ 1270324 w 2647519"/>
                          <a:gd name="connsiteY605" fmla="*/ 40719 h 2612594"/>
                          <a:gd name="connsiteX606" fmla="*/ 1160310 w 2647519"/>
                          <a:gd name="connsiteY606" fmla="*/ 46672 h 2612594"/>
                          <a:gd name="connsiteX607" fmla="*/ 1084110 w 2647519"/>
                          <a:gd name="connsiteY607" fmla="*/ 57149 h 2612594"/>
                          <a:gd name="connsiteX608" fmla="*/ 1047915 w 2647519"/>
                          <a:gd name="connsiteY608" fmla="*/ 66674 h 2612594"/>
                          <a:gd name="connsiteX609" fmla="*/ 1016482 w 2647519"/>
                          <a:gd name="connsiteY609" fmla="*/ 78104 h 2612594"/>
                          <a:gd name="connsiteX610" fmla="*/ 972667 w 2647519"/>
                          <a:gd name="connsiteY610" fmla="*/ 83819 h 2612594"/>
                          <a:gd name="connsiteX611" fmla="*/ 806932 w 2647519"/>
                          <a:gd name="connsiteY611" fmla="*/ 147637 h 2612594"/>
                          <a:gd name="connsiteX612" fmla="*/ 746925 w 2647519"/>
                          <a:gd name="connsiteY612" fmla="*/ 174307 h 2612594"/>
                          <a:gd name="connsiteX613" fmla="*/ 728827 w 2647519"/>
                          <a:gd name="connsiteY613" fmla="*/ 180974 h 2612594"/>
                          <a:gd name="connsiteX614" fmla="*/ 712635 w 2647519"/>
                          <a:gd name="connsiteY614" fmla="*/ 189547 h 2612594"/>
                          <a:gd name="connsiteX615" fmla="*/ 682155 w 2647519"/>
                          <a:gd name="connsiteY615" fmla="*/ 205739 h 2612594"/>
                          <a:gd name="connsiteX616" fmla="*/ 634530 w 2647519"/>
                          <a:gd name="connsiteY616" fmla="*/ 230504 h 2612594"/>
                          <a:gd name="connsiteX617" fmla="*/ 598335 w 2647519"/>
                          <a:gd name="connsiteY617" fmla="*/ 259079 h 2612594"/>
                          <a:gd name="connsiteX618" fmla="*/ 493560 w 2647519"/>
                          <a:gd name="connsiteY618" fmla="*/ 340994 h 2612594"/>
                          <a:gd name="connsiteX619" fmla="*/ 471664 w 2647519"/>
                          <a:gd name="connsiteY619" fmla="*/ 360034 h 2612594"/>
                          <a:gd name="connsiteX620" fmla="*/ 450243 w 2647519"/>
                          <a:gd name="connsiteY620" fmla="*/ 379593 h 2612594"/>
                          <a:gd name="connsiteX621" fmla="*/ 450697 w 2647519"/>
                          <a:gd name="connsiteY621" fmla="*/ 380047 h 2612594"/>
                          <a:gd name="connsiteX622" fmla="*/ 285915 w 2647519"/>
                          <a:gd name="connsiteY622" fmla="*/ 573404 h 2612594"/>
                          <a:gd name="connsiteX623" fmla="*/ 252577 w 2647519"/>
                          <a:gd name="connsiteY623" fmla="*/ 619124 h 2612594"/>
                          <a:gd name="connsiteX624" fmla="*/ 237337 w 2647519"/>
                          <a:gd name="connsiteY624" fmla="*/ 646747 h 2612594"/>
                          <a:gd name="connsiteX625" fmla="*/ 222097 w 2647519"/>
                          <a:gd name="connsiteY625" fmla="*/ 672464 h 2612594"/>
                          <a:gd name="connsiteX626" fmla="*/ 193522 w 2647519"/>
                          <a:gd name="connsiteY626" fmla="*/ 725804 h 2612594"/>
                          <a:gd name="connsiteX627" fmla="*/ 162439 w 2647519"/>
                          <a:gd name="connsiteY627" fmla="*/ 774784 h 2612594"/>
                          <a:gd name="connsiteX628" fmla="*/ 162090 w 2647519"/>
                          <a:gd name="connsiteY628" fmla="*/ 776287 h 2612594"/>
                          <a:gd name="connsiteX629" fmla="*/ 151612 w 2647519"/>
                          <a:gd name="connsiteY629" fmla="*/ 804862 h 2612594"/>
                          <a:gd name="connsiteX630" fmla="*/ 143992 w 2647519"/>
                          <a:gd name="connsiteY630" fmla="*/ 818197 h 2612594"/>
                          <a:gd name="connsiteX631" fmla="*/ 142087 w 2647519"/>
                          <a:gd name="connsiteY631" fmla="*/ 820102 h 2612594"/>
                          <a:gd name="connsiteX632" fmla="*/ 133634 w 2647519"/>
                          <a:gd name="connsiteY632" fmla="*/ 848201 h 2612594"/>
                          <a:gd name="connsiteX633" fmla="*/ 131610 w 2647519"/>
                          <a:gd name="connsiteY633" fmla="*/ 864870 h 2612594"/>
                          <a:gd name="connsiteX634" fmla="*/ 129705 w 2647519"/>
                          <a:gd name="connsiteY634" fmla="*/ 888682 h 2612594"/>
                          <a:gd name="connsiteX635" fmla="*/ 116370 w 2647519"/>
                          <a:gd name="connsiteY635" fmla="*/ 927735 h 2612594"/>
                          <a:gd name="connsiteX636" fmla="*/ 103987 w 2647519"/>
                          <a:gd name="connsiteY636" fmla="*/ 966787 h 2612594"/>
                          <a:gd name="connsiteX637" fmla="*/ 90652 w 2647519"/>
                          <a:gd name="connsiteY637" fmla="*/ 1023937 h 2612594"/>
                          <a:gd name="connsiteX638" fmla="*/ 83032 w 2647519"/>
                          <a:gd name="connsiteY638" fmla="*/ 1076325 h 2612594"/>
                          <a:gd name="connsiteX639" fmla="*/ 78270 w 2647519"/>
                          <a:gd name="connsiteY639" fmla="*/ 1128712 h 2612594"/>
                          <a:gd name="connsiteX640" fmla="*/ 84937 w 2647519"/>
                          <a:gd name="connsiteY640" fmla="*/ 1092517 h 2612594"/>
                          <a:gd name="connsiteX641" fmla="*/ 85555 w 2647519"/>
                          <a:gd name="connsiteY641" fmla="*/ 1089530 h 2612594"/>
                          <a:gd name="connsiteX642" fmla="*/ 86842 w 2647519"/>
                          <a:gd name="connsiteY642" fmla="*/ 1075372 h 2612594"/>
                          <a:gd name="connsiteX643" fmla="*/ 94462 w 2647519"/>
                          <a:gd name="connsiteY643" fmla="*/ 1022985 h 2612594"/>
                          <a:gd name="connsiteX644" fmla="*/ 96848 w 2647519"/>
                          <a:gd name="connsiteY644" fmla="*/ 1023781 h 2612594"/>
                          <a:gd name="connsiteX645" fmla="*/ 97055 w 2647519"/>
                          <a:gd name="connsiteY645" fmla="*/ 1022896 h 2612594"/>
                          <a:gd name="connsiteX646" fmla="*/ 94463 w 2647519"/>
                          <a:gd name="connsiteY646" fmla="*/ 1022032 h 2612594"/>
                          <a:gd name="connsiteX647" fmla="*/ 107798 w 2647519"/>
                          <a:gd name="connsiteY647" fmla="*/ 964882 h 2612594"/>
                          <a:gd name="connsiteX648" fmla="*/ 120180 w 2647519"/>
                          <a:gd name="connsiteY648" fmla="*/ 925829 h 2612594"/>
                          <a:gd name="connsiteX649" fmla="*/ 133454 w 2647519"/>
                          <a:gd name="connsiteY649" fmla="*/ 886956 h 2612594"/>
                          <a:gd name="connsiteX650" fmla="*/ 132563 w 2647519"/>
                          <a:gd name="connsiteY650" fmla="*/ 886777 h 2612594"/>
                          <a:gd name="connsiteX651" fmla="*/ 134468 w 2647519"/>
                          <a:gd name="connsiteY651" fmla="*/ 862965 h 2612594"/>
                          <a:gd name="connsiteX652" fmla="*/ 144945 w 2647519"/>
                          <a:gd name="connsiteY652" fmla="*/ 818197 h 2612594"/>
                          <a:gd name="connsiteX653" fmla="*/ 152565 w 2647519"/>
                          <a:gd name="connsiteY653" fmla="*/ 804862 h 2612594"/>
                          <a:gd name="connsiteX654" fmla="*/ 152821 w 2647519"/>
                          <a:gd name="connsiteY654" fmla="*/ 804166 h 2612594"/>
                          <a:gd name="connsiteX655" fmla="*/ 163043 w 2647519"/>
                          <a:gd name="connsiteY655" fmla="*/ 776287 h 2612594"/>
                          <a:gd name="connsiteX656" fmla="*/ 194475 w 2647519"/>
                          <a:gd name="connsiteY656" fmla="*/ 726757 h 2612594"/>
                          <a:gd name="connsiteX657" fmla="*/ 223050 w 2647519"/>
                          <a:gd name="connsiteY657" fmla="*/ 673417 h 2612594"/>
                          <a:gd name="connsiteX658" fmla="*/ 238290 w 2647519"/>
                          <a:gd name="connsiteY658" fmla="*/ 647700 h 2612594"/>
                          <a:gd name="connsiteX659" fmla="*/ 253530 w 2647519"/>
                          <a:gd name="connsiteY659" fmla="*/ 620077 h 2612594"/>
                          <a:gd name="connsiteX660" fmla="*/ 286868 w 2647519"/>
                          <a:gd name="connsiteY660" fmla="*/ 574357 h 2612594"/>
                          <a:gd name="connsiteX661" fmla="*/ 451650 w 2647519"/>
                          <a:gd name="connsiteY661" fmla="*/ 381000 h 2612594"/>
                          <a:gd name="connsiteX662" fmla="*/ 495465 w 2647519"/>
                          <a:gd name="connsiteY662" fmla="*/ 340995 h 2612594"/>
                          <a:gd name="connsiteX663" fmla="*/ 600240 w 2647519"/>
                          <a:gd name="connsiteY663" fmla="*/ 259080 h 2612594"/>
                          <a:gd name="connsiteX664" fmla="*/ 636435 w 2647519"/>
                          <a:gd name="connsiteY664" fmla="*/ 230505 h 2612594"/>
                          <a:gd name="connsiteX665" fmla="*/ 684060 w 2647519"/>
                          <a:gd name="connsiteY665" fmla="*/ 205740 h 2612594"/>
                          <a:gd name="connsiteX666" fmla="*/ 714540 w 2647519"/>
                          <a:gd name="connsiteY666" fmla="*/ 189547 h 2612594"/>
                          <a:gd name="connsiteX667" fmla="*/ 730733 w 2647519"/>
                          <a:gd name="connsiteY667" fmla="*/ 180975 h 2612594"/>
                          <a:gd name="connsiteX668" fmla="*/ 748830 w 2647519"/>
                          <a:gd name="connsiteY668" fmla="*/ 174307 h 2612594"/>
                          <a:gd name="connsiteX669" fmla="*/ 808838 w 2647519"/>
                          <a:gd name="connsiteY669" fmla="*/ 147637 h 2612594"/>
                          <a:gd name="connsiteX670" fmla="*/ 974573 w 2647519"/>
                          <a:gd name="connsiteY670" fmla="*/ 83820 h 2612594"/>
                          <a:gd name="connsiteX671" fmla="*/ 1018388 w 2647519"/>
                          <a:gd name="connsiteY671" fmla="*/ 78105 h 2612594"/>
                          <a:gd name="connsiteX672" fmla="*/ 1049820 w 2647519"/>
                          <a:gd name="connsiteY672" fmla="*/ 66675 h 2612594"/>
                          <a:gd name="connsiteX673" fmla="*/ 1086015 w 2647519"/>
                          <a:gd name="connsiteY673" fmla="*/ 57150 h 2612594"/>
                          <a:gd name="connsiteX674" fmla="*/ 1162215 w 2647519"/>
                          <a:gd name="connsiteY674" fmla="*/ 46672 h 2612594"/>
                          <a:gd name="connsiteX675" fmla="*/ 1272229 w 2647519"/>
                          <a:gd name="connsiteY675" fmla="*/ 41076 h 2612594"/>
                          <a:gd name="connsiteX676" fmla="*/ 1360655 w 2647519"/>
                          <a:gd name="connsiteY676" fmla="*/ 44043 h 2612594"/>
                          <a:gd name="connsiteX677" fmla="*/ 1404150 w 2647519"/>
                          <a:gd name="connsiteY677" fmla="*/ 0 h 2612594"/>
                          <a:gd name="connsiteX678" fmla="*/ 1448917 w 2647519"/>
                          <a:gd name="connsiteY678" fmla="*/ 2857 h 2612594"/>
                          <a:gd name="connsiteX679" fmla="*/ 1494637 w 2647519"/>
                          <a:gd name="connsiteY679" fmla="*/ 7620 h 2612594"/>
                          <a:gd name="connsiteX680" fmla="*/ 1525117 w 2647519"/>
                          <a:gd name="connsiteY680" fmla="*/ 15240 h 2612594"/>
                          <a:gd name="connsiteX681" fmla="*/ 1545120 w 2647519"/>
                          <a:gd name="connsiteY681" fmla="*/ 24765 h 2612594"/>
                          <a:gd name="connsiteX682" fmla="*/ 1569885 w 2647519"/>
                          <a:gd name="connsiteY682" fmla="*/ 20002 h 2612594"/>
                          <a:gd name="connsiteX683" fmla="*/ 1607032 w 2647519"/>
                          <a:gd name="connsiteY683" fmla="*/ 28575 h 2612594"/>
                          <a:gd name="connsiteX684" fmla="*/ 1629892 w 2647519"/>
                          <a:gd name="connsiteY684" fmla="*/ 35242 h 2612594"/>
                          <a:gd name="connsiteX685" fmla="*/ 1628940 w 2647519"/>
                          <a:gd name="connsiteY685" fmla="*/ 36195 h 2612594"/>
                          <a:gd name="connsiteX686" fmla="*/ 1627987 w 2647519"/>
                          <a:gd name="connsiteY686" fmla="*/ 42862 h 2612594"/>
                          <a:gd name="connsiteX687" fmla="*/ 1588935 w 2647519"/>
                          <a:gd name="connsiteY687" fmla="*/ 40005 h 2612594"/>
                          <a:gd name="connsiteX688" fmla="*/ 1575600 w 2647519"/>
                          <a:gd name="connsiteY688" fmla="*/ 36195 h 2612594"/>
                          <a:gd name="connsiteX689" fmla="*/ 1562265 w 2647519"/>
                          <a:gd name="connsiteY689" fmla="*/ 33337 h 2612594"/>
                          <a:gd name="connsiteX690" fmla="*/ 1536547 w 2647519"/>
                          <a:gd name="connsiteY690" fmla="*/ 27622 h 2612594"/>
                          <a:gd name="connsiteX691" fmla="*/ 1510830 w 2647519"/>
                          <a:gd name="connsiteY691" fmla="*/ 21907 h 2612594"/>
                          <a:gd name="connsiteX692" fmla="*/ 1484160 w 2647519"/>
                          <a:gd name="connsiteY692" fmla="*/ 18097 h 2612594"/>
                          <a:gd name="connsiteX693" fmla="*/ 1454633 w 2647519"/>
                          <a:gd name="connsiteY693" fmla="*/ 18097 h 2612594"/>
                          <a:gd name="connsiteX694" fmla="*/ 1430820 w 2647519"/>
                          <a:gd name="connsiteY694" fmla="*/ 18097 h 2612594"/>
                          <a:gd name="connsiteX695" fmla="*/ 1393673 w 2647519"/>
                          <a:gd name="connsiteY695" fmla="*/ 18097 h 2612594"/>
                          <a:gd name="connsiteX696" fmla="*/ 1391928 w 2647519"/>
                          <a:gd name="connsiteY696" fmla="*/ 17540 h 2612594"/>
                          <a:gd name="connsiteX697" fmla="*/ 1375575 w 2647519"/>
                          <a:gd name="connsiteY697" fmla="*/ 25717 h 2612594"/>
                          <a:gd name="connsiteX698" fmla="*/ 1381290 w 2647519"/>
                          <a:gd name="connsiteY698" fmla="*/ 35242 h 2612594"/>
                          <a:gd name="connsiteX699" fmla="*/ 1438440 w 2647519"/>
                          <a:gd name="connsiteY699" fmla="*/ 46672 h 2612594"/>
                          <a:gd name="connsiteX700" fmla="*/ 1413008 w 2647519"/>
                          <a:gd name="connsiteY700" fmla="*/ 47116 h 2612594"/>
                          <a:gd name="connsiteX701" fmla="*/ 1413437 w 2647519"/>
                          <a:gd name="connsiteY701" fmla="*/ 47149 h 2612594"/>
                          <a:gd name="connsiteX702" fmla="*/ 1440345 w 2647519"/>
                          <a:gd name="connsiteY702" fmla="*/ 46672 h 2612594"/>
                          <a:gd name="connsiteX703" fmla="*/ 1463205 w 2647519"/>
                          <a:gd name="connsiteY703" fmla="*/ 49530 h 2612594"/>
                          <a:gd name="connsiteX704" fmla="*/ 1507020 w 2647519"/>
                          <a:gd name="connsiteY704" fmla="*/ 58102 h 2612594"/>
                          <a:gd name="connsiteX705" fmla="*/ 1527975 w 2647519"/>
                          <a:gd name="connsiteY705" fmla="*/ 60960 h 2612594"/>
                          <a:gd name="connsiteX706" fmla="*/ 1563218 w 2647519"/>
                          <a:gd name="connsiteY706" fmla="*/ 68580 h 2612594"/>
                          <a:gd name="connsiteX707" fmla="*/ 1599413 w 2647519"/>
                          <a:gd name="connsiteY707" fmla="*/ 76200 h 2612594"/>
                          <a:gd name="connsiteX708" fmla="*/ 1634655 w 2647519"/>
                          <a:gd name="connsiteY708" fmla="*/ 84772 h 2612594"/>
                          <a:gd name="connsiteX709" fmla="*/ 1669898 w 2647519"/>
                          <a:gd name="connsiteY709" fmla="*/ 95250 h 2612594"/>
                          <a:gd name="connsiteX710" fmla="*/ 1687043 w 2647519"/>
                          <a:gd name="connsiteY710" fmla="*/ 100012 h 2612594"/>
                          <a:gd name="connsiteX711" fmla="*/ 1704188 w 2647519"/>
                          <a:gd name="connsiteY711" fmla="*/ 105727 h 2612594"/>
                          <a:gd name="connsiteX712" fmla="*/ 1704409 w 2647519"/>
                          <a:gd name="connsiteY712" fmla="*/ 105929 h 2612594"/>
                          <a:gd name="connsiteX713" fmla="*/ 1716704 w 2647519"/>
                          <a:gd name="connsiteY713" fmla="*/ 108049 h 2612594"/>
                          <a:gd name="connsiteX714" fmla="*/ 1746499 w 2647519"/>
                          <a:gd name="connsiteY714" fmla="*/ 119121 h 2612594"/>
                          <a:gd name="connsiteX715" fmla="*/ 1750661 w 2647519"/>
                          <a:gd name="connsiteY715" fmla="*/ 125427 h 2612594"/>
                          <a:gd name="connsiteX716" fmla="*/ 1751813 w 2647519"/>
                          <a:gd name="connsiteY716" fmla="*/ 125730 h 2612594"/>
                          <a:gd name="connsiteX717" fmla="*/ 1778483 w 2647519"/>
                          <a:gd name="connsiteY717" fmla="*/ 136207 h 2612594"/>
                          <a:gd name="connsiteX718" fmla="*/ 1801343 w 2647519"/>
                          <a:gd name="connsiteY718" fmla="*/ 145732 h 2612594"/>
                          <a:gd name="connsiteX719" fmla="*/ 1824203 w 2647519"/>
                          <a:gd name="connsiteY719" fmla="*/ 156210 h 2612594"/>
                          <a:gd name="connsiteX720" fmla="*/ 1841348 w 2647519"/>
                          <a:gd name="connsiteY720" fmla="*/ 165735 h 2612594"/>
                          <a:gd name="connsiteX721" fmla="*/ 1852778 w 2647519"/>
                          <a:gd name="connsiteY721" fmla="*/ 171450 h 2612594"/>
                          <a:gd name="connsiteX722" fmla="*/ 1865160 w 2647519"/>
                          <a:gd name="connsiteY722" fmla="*/ 178117 h 2612594"/>
                          <a:gd name="connsiteX723" fmla="*/ 1907070 w 2647519"/>
                          <a:gd name="connsiteY723" fmla="*/ 201930 h 2612594"/>
                          <a:gd name="connsiteX724" fmla="*/ 1960410 w 2647519"/>
                          <a:gd name="connsiteY724" fmla="*/ 236220 h 2612594"/>
                          <a:gd name="connsiteX725" fmla="*/ 1988033 w 2647519"/>
                          <a:gd name="connsiteY725" fmla="*/ 255270 h 2612594"/>
                          <a:gd name="connsiteX726" fmla="*/ 1988832 w 2647519"/>
                          <a:gd name="connsiteY726" fmla="*/ 255841 h 2612594"/>
                          <a:gd name="connsiteX727" fmla="*/ 2002949 w 2647519"/>
                          <a:gd name="connsiteY727" fmla="*/ 264417 h 2612594"/>
                          <a:gd name="connsiteX728" fmla="*/ 2540483 w 2647519"/>
                          <a:gd name="connsiteY728" fmla="*/ 1275397 h 2612594"/>
                          <a:gd name="connsiteX729" fmla="*/ 2540080 w 2647519"/>
                          <a:gd name="connsiteY729" fmla="*/ 1283368 h 2612594"/>
                          <a:gd name="connsiteX730" fmla="*/ 2550960 w 2647519"/>
                          <a:gd name="connsiteY730" fmla="*/ 1284922 h 2612594"/>
                          <a:gd name="connsiteX731" fmla="*/ 2561437 w 2647519"/>
                          <a:gd name="connsiteY731" fmla="*/ 1292542 h 2612594"/>
                          <a:gd name="connsiteX732" fmla="*/ 2566200 w 2647519"/>
                          <a:gd name="connsiteY732" fmla="*/ 1318259 h 2612594"/>
                          <a:gd name="connsiteX733" fmla="*/ 2584297 w 2647519"/>
                          <a:gd name="connsiteY733" fmla="*/ 1348739 h 2612594"/>
                          <a:gd name="connsiteX734" fmla="*/ 2591918 w 2647519"/>
                          <a:gd name="connsiteY734" fmla="*/ 1349432 h 2612594"/>
                          <a:gd name="connsiteX735" fmla="*/ 2591918 w 2647519"/>
                          <a:gd name="connsiteY735" fmla="*/ 1342072 h 2612594"/>
                          <a:gd name="connsiteX736" fmla="*/ 2599661 w 2647519"/>
                          <a:gd name="connsiteY736" fmla="*/ 1320563 h 2612594"/>
                          <a:gd name="connsiteX737" fmla="*/ 2599537 w 2647519"/>
                          <a:gd name="connsiteY737" fmla="*/ 1316355 h 2612594"/>
                          <a:gd name="connsiteX738" fmla="*/ 2607157 w 2647519"/>
                          <a:gd name="connsiteY738" fmla="*/ 1290637 h 2612594"/>
                          <a:gd name="connsiteX739" fmla="*/ 2617635 w 2647519"/>
                          <a:gd name="connsiteY739" fmla="*/ 1290637 h 2612594"/>
                          <a:gd name="connsiteX740" fmla="*/ 2633827 w 2647519"/>
                          <a:gd name="connsiteY740" fmla="*/ 1280160 h 2612594"/>
                          <a:gd name="connsiteX741" fmla="*/ 2635732 w 2647519"/>
                          <a:gd name="connsiteY741" fmla="*/ 1322070 h 2612594"/>
                          <a:gd name="connsiteX742" fmla="*/ 2630970 w 2647519"/>
                          <a:gd name="connsiteY742" fmla="*/ 1342072 h 2612594"/>
                          <a:gd name="connsiteX743" fmla="*/ 2625255 w 2647519"/>
                          <a:gd name="connsiteY743" fmla="*/ 1361122 h 2612594"/>
                          <a:gd name="connsiteX744" fmla="*/ 2622397 w 2647519"/>
                          <a:gd name="connsiteY744" fmla="*/ 1392555 h 2612594"/>
                          <a:gd name="connsiteX745" fmla="*/ 2621445 w 2647519"/>
                          <a:gd name="connsiteY745" fmla="*/ 1408747 h 2612594"/>
                          <a:gd name="connsiteX746" fmla="*/ 2619540 w 2647519"/>
                          <a:gd name="connsiteY746" fmla="*/ 1424940 h 2612594"/>
                          <a:gd name="connsiteX747" fmla="*/ 2615478 w 2647519"/>
                          <a:gd name="connsiteY747" fmla="*/ 1427648 h 2612594"/>
                          <a:gd name="connsiteX748" fmla="*/ 2615730 w 2647519"/>
                          <a:gd name="connsiteY748" fmla="*/ 1428749 h 2612594"/>
                          <a:gd name="connsiteX749" fmla="*/ 2619621 w 2647519"/>
                          <a:gd name="connsiteY749" fmla="*/ 1426155 h 2612594"/>
                          <a:gd name="connsiteX750" fmla="*/ 2621445 w 2647519"/>
                          <a:gd name="connsiteY750" fmla="*/ 1410652 h 2612594"/>
                          <a:gd name="connsiteX751" fmla="*/ 2622397 w 2647519"/>
                          <a:gd name="connsiteY751" fmla="*/ 1394460 h 2612594"/>
                          <a:gd name="connsiteX752" fmla="*/ 2625255 w 2647519"/>
                          <a:gd name="connsiteY752" fmla="*/ 1363027 h 2612594"/>
                          <a:gd name="connsiteX753" fmla="*/ 2630970 w 2647519"/>
                          <a:gd name="connsiteY753" fmla="*/ 1343977 h 2612594"/>
                          <a:gd name="connsiteX754" fmla="*/ 2635732 w 2647519"/>
                          <a:gd name="connsiteY754" fmla="*/ 1323975 h 2612594"/>
                          <a:gd name="connsiteX755" fmla="*/ 2643352 w 2647519"/>
                          <a:gd name="connsiteY755" fmla="*/ 1329690 h 2612594"/>
                          <a:gd name="connsiteX756" fmla="*/ 2642400 w 2647519"/>
                          <a:gd name="connsiteY756" fmla="*/ 1343977 h 2612594"/>
                          <a:gd name="connsiteX757" fmla="*/ 2640495 w 2647519"/>
                          <a:gd name="connsiteY757" fmla="*/ 1358265 h 2612594"/>
                          <a:gd name="connsiteX758" fmla="*/ 2639542 w 2647519"/>
                          <a:gd name="connsiteY758" fmla="*/ 1384935 h 2612594"/>
                          <a:gd name="connsiteX759" fmla="*/ 2637637 w 2647519"/>
                          <a:gd name="connsiteY759" fmla="*/ 1416367 h 2612594"/>
                          <a:gd name="connsiteX760" fmla="*/ 2632875 w 2647519"/>
                          <a:gd name="connsiteY760" fmla="*/ 1449705 h 2612594"/>
                          <a:gd name="connsiteX761" fmla="*/ 2627160 w 2647519"/>
                          <a:gd name="connsiteY761" fmla="*/ 1484947 h 2612594"/>
                          <a:gd name="connsiteX762" fmla="*/ 2620492 w 2647519"/>
                          <a:gd name="connsiteY762" fmla="*/ 1519237 h 2612594"/>
                          <a:gd name="connsiteX763" fmla="*/ 2608110 w 2647519"/>
                          <a:gd name="connsiteY763" fmla="*/ 1591627 h 2612594"/>
                          <a:gd name="connsiteX764" fmla="*/ 2596680 w 2647519"/>
                          <a:gd name="connsiteY764" fmla="*/ 1598295 h 2612594"/>
                          <a:gd name="connsiteX765" fmla="*/ 2582392 w 2647519"/>
                          <a:gd name="connsiteY765" fmla="*/ 1640205 h 2612594"/>
                          <a:gd name="connsiteX766" fmla="*/ 2578582 w 2647519"/>
                          <a:gd name="connsiteY766" fmla="*/ 1680210 h 2612594"/>
                          <a:gd name="connsiteX767" fmla="*/ 2576677 w 2647519"/>
                          <a:gd name="connsiteY767" fmla="*/ 1685925 h 2612594"/>
                          <a:gd name="connsiteX768" fmla="*/ 2560485 w 2647519"/>
                          <a:gd name="connsiteY768" fmla="*/ 1729740 h 2612594"/>
                          <a:gd name="connsiteX769" fmla="*/ 2555722 w 2647519"/>
                          <a:gd name="connsiteY769" fmla="*/ 1733550 h 2612594"/>
                          <a:gd name="connsiteX770" fmla="*/ 2535720 w 2647519"/>
                          <a:gd name="connsiteY770" fmla="*/ 1780222 h 2612594"/>
                          <a:gd name="connsiteX771" fmla="*/ 2556675 w 2647519"/>
                          <a:gd name="connsiteY771" fmla="*/ 1733550 h 2612594"/>
                          <a:gd name="connsiteX772" fmla="*/ 2561437 w 2647519"/>
                          <a:gd name="connsiteY772" fmla="*/ 1729740 h 2612594"/>
                          <a:gd name="connsiteX773" fmla="*/ 2530957 w 2647519"/>
                          <a:gd name="connsiteY773" fmla="*/ 1816417 h 2612594"/>
                          <a:gd name="connsiteX774" fmla="*/ 2514765 w 2647519"/>
                          <a:gd name="connsiteY774" fmla="*/ 1824990 h 2612594"/>
                          <a:gd name="connsiteX775" fmla="*/ 2511407 w 2647519"/>
                          <a:gd name="connsiteY775" fmla="*/ 1831707 h 2612594"/>
                          <a:gd name="connsiteX776" fmla="*/ 2511908 w 2647519"/>
                          <a:gd name="connsiteY776" fmla="*/ 1832609 h 2612594"/>
                          <a:gd name="connsiteX777" fmla="*/ 2515718 w 2647519"/>
                          <a:gd name="connsiteY777" fmla="*/ 1824989 h 2612594"/>
                          <a:gd name="connsiteX778" fmla="*/ 2531910 w 2647519"/>
                          <a:gd name="connsiteY778" fmla="*/ 1816417 h 2612594"/>
                          <a:gd name="connsiteX779" fmla="*/ 2520480 w 2647519"/>
                          <a:gd name="connsiteY779" fmla="*/ 1848802 h 2612594"/>
                          <a:gd name="connsiteX780" fmla="*/ 2499525 w 2647519"/>
                          <a:gd name="connsiteY780" fmla="*/ 1886902 h 2612594"/>
                          <a:gd name="connsiteX781" fmla="*/ 2489048 w 2647519"/>
                          <a:gd name="connsiteY781" fmla="*/ 1905952 h 2612594"/>
                          <a:gd name="connsiteX782" fmla="*/ 2477618 w 2647519"/>
                          <a:gd name="connsiteY782" fmla="*/ 1925002 h 2612594"/>
                          <a:gd name="connsiteX783" fmla="*/ 2469045 w 2647519"/>
                          <a:gd name="connsiteY783" fmla="*/ 1939289 h 2612594"/>
                          <a:gd name="connsiteX784" fmla="*/ 2456663 w 2647519"/>
                          <a:gd name="connsiteY784" fmla="*/ 1966912 h 2612594"/>
                          <a:gd name="connsiteX785" fmla="*/ 2443328 w 2647519"/>
                          <a:gd name="connsiteY785" fmla="*/ 1993582 h 2612594"/>
                          <a:gd name="connsiteX786" fmla="*/ 2422373 w 2647519"/>
                          <a:gd name="connsiteY786" fmla="*/ 2022157 h 2612594"/>
                          <a:gd name="connsiteX787" fmla="*/ 2401418 w 2647519"/>
                          <a:gd name="connsiteY787" fmla="*/ 2048827 h 2612594"/>
                          <a:gd name="connsiteX788" fmla="*/ 2402291 w 2647519"/>
                          <a:gd name="connsiteY788" fmla="*/ 2047029 h 2612594"/>
                          <a:gd name="connsiteX789" fmla="*/ 2378557 w 2647519"/>
                          <a:gd name="connsiteY789" fmla="*/ 2079307 h 2612594"/>
                          <a:gd name="connsiteX790" fmla="*/ 2327122 w 2647519"/>
                          <a:gd name="connsiteY790" fmla="*/ 2135505 h 2612594"/>
                          <a:gd name="connsiteX791" fmla="*/ 2316995 w 2647519"/>
                          <a:gd name="connsiteY791" fmla="*/ 2151085 h 2612594"/>
                          <a:gd name="connsiteX792" fmla="*/ 2327122 w 2647519"/>
                          <a:gd name="connsiteY792" fmla="*/ 2136457 h 2612594"/>
                          <a:gd name="connsiteX793" fmla="*/ 2378557 w 2647519"/>
                          <a:gd name="connsiteY793" fmla="*/ 2080259 h 2612594"/>
                          <a:gd name="connsiteX794" fmla="*/ 2339505 w 2647519"/>
                          <a:gd name="connsiteY794" fmla="*/ 2139314 h 2612594"/>
                          <a:gd name="connsiteX795" fmla="*/ 2319383 w 2647519"/>
                          <a:gd name="connsiteY795" fmla="*/ 2160388 h 2612594"/>
                          <a:gd name="connsiteX796" fmla="*/ 2303229 w 2647519"/>
                          <a:gd name="connsiteY796" fmla="*/ 2172263 h 2612594"/>
                          <a:gd name="connsiteX797" fmla="*/ 2302357 w 2647519"/>
                          <a:gd name="connsiteY797" fmla="*/ 2173605 h 2612594"/>
                          <a:gd name="connsiteX798" fmla="*/ 2292258 w 2647519"/>
                          <a:gd name="connsiteY798" fmla="*/ 2181374 h 2612594"/>
                          <a:gd name="connsiteX799" fmla="*/ 2291880 w 2647519"/>
                          <a:gd name="connsiteY799" fmla="*/ 2184082 h 2612594"/>
                          <a:gd name="connsiteX800" fmla="*/ 2247112 w 2647519"/>
                          <a:gd name="connsiteY800" fmla="*/ 2229802 h 2612594"/>
                          <a:gd name="connsiteX801" fmla="*/ 2199487 w 2647519"/>
                          <a:gd name="connsiteY801" fmla="*/ 2273617 h 2612594"/>
                          <a:gd name="connsiteX802" fmla="*/ 2197284 w 2647519"/>
                          <a:gd name="connsiteY802" fmla="*/ 2275215 h 2612594"/>
                          <a:gd name="connsiteX803" fmla="*/ 2181390 w 2647519"/>
                          <a:gd name="connsiteY803" fmla="*/ 2295524 h 2612594"/>
                          <a:gd name="connsiteX804" fmla="*/ 2143290 w 2647519"/>
                          <a:gd name="connsiteY804" fmla="*/ 2324099 h 2612594"/>
                          <a:gd name="connsiteX805" fmla="*/ 2107680 w 2647519"/>
                          <a:gd name="connsiteY805" fmla="*/ 2350806 h 2612594"/>
                          <a:gd name="connsiteX806" fmla="*/ 2107553 w 2647519"/>
                          <a:gd name="connsiteY806" fmla="*/ 2350961 h 2612594"/>
                          <a:gd name="connsiteX807" fmla="*/ 2143290 w 2647519"/>
                          <a:gd name="connsiteY807" fmla="*/ 2325052 h 2612594"/>
                          <a:gd name="connsiteX808" fmla="*/ 2181390 w 2647519"/>
                          <a:gd name="connsiteY808" fmla="*/ 2296477 h 2612594"/>
                          <a:gd name="connsiteX809" fmla="*/ 2149957 w 2647519"/>
                          <a:gd name="connsiteY809" fmla="*/ 2327909 h 2612594"/>
                          <a:gd name="connsiteX810" fmla="*/ 2124359 w 2647519"/>
                          <a:gd name="connsiteY810" fmla="*/ 2344578 h 2612594"/>
                          <a:gd name="connsiteX811" fmla="*/ 2106651 w 2647519"/>
                          <a:gd name="connsiteY811" fmla="*/ 2352057 h 2612594"/>
                          <a:gd name="connsiteX812" fmla="*/ 2106142 w 2647519"/>
                          <a:gd name="connsiteY812" fmla="*/ 2352675 h 2612594"/>
                          <a:gd name="connsiteX813" fmla="*/ 2087092 w 2647519"/>
                          <a:gd name="connsiteY813" fmla="*/ 2365057 h 2612594"/>
                          <a:gd name="connsiteX814" fmla="*/ 2079913 w 2647519"/>
                          <a:gd name="connsiteY814" fmla="*/ 2368384 h 2612594"/>
                          <a:gd name="connsiteX815" fmla="*/ 2061852 w 2647519"/>
                          <a:gd name="connsiteY815" fmla="*/ 2383036 h 2612594"/>
                          <a:gd name="connsiteX816" fmla="*/ 2044230 w 2647519"/>
                          <a:gd name="connsiteY816" fmla="*/ 2395537 h 2612594"/>
                          <a:gd name="connsiteX817" fmla="*/ 2017560 w 2647519"/>
                          <a:gd name="connsiteY817" fmla="*/ 2412682 h 2612594"/>
                          <a:gd name="connsiteX818" fmla="*/ 2008988 w 2647519"/>
                          <a:gd name="connsiteY818" fmla="*/ 2413635 h 2612594"/>
                          <a:gd name="connsiteX819" fmla="*/ 1999459 w 2647519"/>
                          <a:gd name="connsiteY819" fmla="*/ 2417870 h 2612594"/>
                          <a:gd name="connsiteX820" fmla="*/ 1997978 w 2647519"/>
                          <a:gd name="connsiteY820" fmla="*/ 2418994 h 2612594"/>
                          <a:gd name="connsiteX821" fmla="*/ 2009940 w 2647519"/>
                          <a:gd name="connsiteY821" fmla="*/ 2414587 h 2612594"/>
                          <a:gd name="connsiteX822" fmla="*/ 2018513 w 2647519"/>
                          <a:gd name="connsiteY822" fmla="*/ 2413635 h 2612594"/>
                          <a:gd name="connsiteX823" fmla="*/ 1984223 w 2647519"/>
                          <a:gd name="connsiteY823" fmla="*/ 2439352 h 2612594"/>
                          <a:gd name="connsiteX824" fmla="*/ 1962315 w 2647519"/>
                          <a:gd name="connsiteY824" fmla="*/ 2450783 h 2612594"/>
                          <a:gd name="connsiteX825" fmla="*/ 1940408 w 2647519"/>
                          <a:gd name="connsiteY825" fmla="*/ 2461260 h 2612594"/>
                          <a:gd name="connsiteX826" fmla="*/ 1924934 w 2647519"/>
                          <a:gd name="connsiteY826" fmla="*/ 2463581 h 2612594"/>
                          <a:gd name="connsiteX827" fmla="*/ 1922310 w 2647519"/>
                          <a:gd name="connsiteY827" fmla="*/ 2465070 h 2612594"/>
                          <a:gd name="connsiteX828" fmla="*/ 1849920 w 2647519"/>
                          <a:gd name="connsiteY828" fmla="*/ 2496502 h 2612594"/>
                          <a:gd name="connsiteX829" fmla="*/ 1846229 w 2647519"/>
                          <a:gd name="connsiteY829" fmla="*/ 2497341 h 2612594"/>
                          <a:gd name="connsiteX830" fmla="*/ 1824203 w 2647519"/>
                          <a:gd name="connsiteY830" fmla="*/ 2511742 h 2612594"/>
                          <a:gd name="connsiteX831" fmla="*/ 1836585 w 2647519"/>
                          <a:gd name="connsiteY831" fmla="*/ 2515552 h 2612594"/>
                          <a:gd name="connsiteX832" fmla="*/ 1790865 w 2647519"/>
                          <a:gd name="connsiteY832" fmla="*/ 2535555 h 2612594"/>
                          <a:gd name="connsiteX833" fmla="*/ 1794675 w 2647519"/>
                          <a:gd name="connsiteY833" fmla="*/ 2522220 h 2612594"/>
                          <a:gd name="connsiteX834" fmla="*/ 1779435 w 2647519"/>
                          <a:gd name="connsiteY834" fmla="*/ 2527935 h 2612594"/>
                          <a:gd name="connsiteX835" fmla="*/ 1765148 w 2647519"/>
                          <a:gd name="connsiteY835" fmla="*/ 2532697 h 2612594"/>
                          <a:gd name="connsiteX836" fmla="*/ 1735620 w 2647519"/>
                          <a:gd name="connsiteY836" fmla="*/ 2542222 h 2612594"/>
                          <a:gd name="connsiteX837" fmla="*/ 1731675 w 2647519"/>
                          <a:gd name="connsiteY837" fmla="*/ 2537487 h 2612594"/>
                          <a:gd name="connsiteX838" fmla="*/ 1717522 w 2647519"/>
                          <a:gd name="connsiteY838" fmla="*/ 2540317 h 2612594"/>
                          <a:gd name="connsiteX839" fmla="*/ 1700377 w 2647519"/>
                          <a:gd name="connsiteY839" fmla="*/ 2544127 h 2612594"/>
                          <a:gd name="connsiteX840" fmla="*/ 1665135 w 2647519"/>
                          <a:gd name="connsiteY840" fmla="*/ 2552700 h 2612594"/>
                          <a:gd name="connsiteX841" fmla="*/ 1663973 w 2647519"/>
                          <a:gd name="connsiteY841" fmla="*/ 2553240 h 2612594"/>
                          <a:gd name="connsiteX842" fmla="*/ 1697520 w 2647519"/>
                          <a:gd name="connsiteY842" fmla="*/ 2545079 h 2612594"/>
                          <a:gd name="connsiteX843" fmla="*/ 1714665 w 2647519"/>
                          <a:gd name="connsiteY843" fmla="*/ 2541269 h 2612594"/>
                          <a:gd name="connsiteX844" fmla="*/ 1728952 w 2647519"/>
                          <a:gd name="connsiteY844" fmla="*/ 2538412 h 2612594"/>
                          <a:gd name="connsiteX845" fmla="*/ 1734667 w 2647519"/>
                          <a:gd name="connsiteY845" fmla="*/ 2543174 h 2612594"/>
                          <a:gd name="connsiteX846" fmla="*/ 1764195 w 2647519"/>
                          <a:gd name="connsiteY846" fmla="*/ 2533649 h 2612594"/>
                          <a:gd name="connsiteX847" fmla="*/ 1778482 w 2647519"/>
                          <a:gd name="connsiteY847" fmla="*/ 2528887 h 2612594"/>
                          <a:gd name="connsiteX848" fmla="*/ 1793722 w 2647519"/>
                          <a:gd name="connsiteY848" fmla="*/ 2523172 h 2612594"/>
                          <a:gd name="connsiteX849" fmla="*/ 1789912 w 2647519"/>
                          <a:gd name="connsiteY849" fmla="*/ 2536507 h 2612594"/>
                          <a:gd name="connsiteX850" fmla="*/ 1749907 w 2647519"/>
                          <a:gd name="connsiteY850" fmla="*/ 2555557 h 2612594"/>
                          <a:gd name="connsiteX851" fmla="*/ 1747946 w 2647519"/>
                          <a:gd name="connsiteY851" fmla="*/ 2555008 h 2612594"/>
                          <a:gd name="connsiteX852" fmla="*/ 1720380 w 2647519"/>
                          <a:gd name="connsiteY852" fmla="*/ 2566034 h 2612594"/>
                          <a:gd name="connsiteX853" fmla="*/ 1697520 w 2647519"/>
                          <a:gd name="connsiteY853" fmla="*/ 2572702 h 2612594"/>
                          <a:gd name="connsiteX854" fmla="*/ 1663230 w 2647519"/>
                          <a:gd name="connsiteY854" fmla="*/ 2581274 h 2612594"/>
                          <a:gd name="connsiteX855" fmla="*/ 1649062 w 2647519"/>
                          <a:gd name="connsiteY855" fmla="*/ 2580084 h 2612594"/>
                          <a:gd name="connsiteX856" fmla="*/ 1619428 w 2647519"/>
                          <a:gd name="connsiteY856" fmla="*/ 2585850 h 2612594"/>
                          <a:gd name="connsiteX857" fmla="*/ 1618462 w 2647519"/>
                          <a:gd name="connsiteY857" fmla="*/ 2587942 h 2612594"/>
                          <a:gd name="connsiteX858" fmla="*/ 1539405 w 2647519"/>
                          <a:gd name="connsiteY858" fmla="*/ 2603182 h 2612594"/>
                          <a:gd name="connsiteX859" fmla="*/ 1521307 w 2647519"/>
                          <a:gd name="connsiteY859" fmla="*/ 2598419 h 2612594"/>
                          <a:gd name="connsiteX860" fmla="*/ 1506067 w 2647519"/>
                          <a:gd name="connsiteY860" fmla="*/ 2598419 h 2612594"/>
                          <a:gd name="connsiteX861" fmla="*/ 1479397 w 2647519"/>
                          <a:gd name="connsiteY861" fmla="*/ 2606992 h 2612594"/>
                          <a:gd name="connsiteX862" fmla="*/ 1455585 w 2647519"/>
                          <a:gd name="connsiteY862" fmla="*/ 2608897 h 2612594"/>
                          <a:gd name="connsiteX863" fmla="*/ 1431772 w 2647519"/>
                          <a:gd name="connsiteY863" fmla="*/ 2609849 h 2612594"/>
                          <a:gd name="connsiteX864" fmla="*/ 1429185 w 2647519"/>
                          <a:gd name="connsiteY864" fmla="*/ 2608741 h 2612594"/>
                          <a:gd name="connsiteX865" fmla="*/ 1407484 w 2647519"/>
                          <a:gd name="connsiteY865" fmla="*/ 2612588 h 2612594"/>
                          <a:gd name="connsiteX866" fmla="*/ 1381290 w 2647519"/>
                          <a:gd name="connsiteY866" fmla="*/ 2607944 h 2612594"/>
                          <a:gd name="connsiteX867" fmla="*/ 1382243 w 2647519"/>
                          <a:gd name="connsiteY867" fmla="*/ 2606992 h 2612594"/>
                          <a:gd name="connsiteX868" fmla="*/ 1387005 w 2647519"/>
                          <a:gd name="connsiteY868" fmla="*/ 2600324 h 2612594"/>
                          <a:gd name="connsiteX869" fmla="*/ 1365098 w 2647519"/>
                          <a:gd name="connsiteY869" fmla="*/ 2597467 h 2612594"/>
                          <a:gd name="connsiteX870" fmla="*/ 1375575 w 2647519"/>
                          <a:gd name="connsiteY870" fmla="*/ 2591752 h 2612594"/>
                          <a:gd name="connsiteX871" fmla="*/ 1407008 w 2647519"/>
                          <a:gd name="connsiteY871" fmla="*/ 2590799 h 2612594"/>
                          <a:gd name="connsiteX872" fmla="*/ 1437488 w 2647519"/>
                          <a:gd name="connsiteY872" fmla="*/ 2589847 h 2612594"/>
                          <a:gd name="connsiteX873" fmla="*/ 1481302 w 2647519"/>
                          <a:gd name="connsiteY873" fmla="*/ 2590799 h 2612594"/>
                          <a:gd name="connsiteX874" fmla="*/ 1511782 w 2647519"/>
                          <a:gd name="connsiteY874" fmla="*/ 2587942 h 2612594"/>
                          <a:gd name="connsiteX875" fmla="*/ 1568932 w 2647519"/>
                          <a:gd name="connsiteY875" fmla="*/ 2575559 h 2612594"/>
                          <a:gd name="connsiteX876" fmla="*/ 1607032 w 2647519"/>
                          <a:gd name="connsiteY876" fmla="*/ 2566987 h 2612594"/>
                          <a:gd name="connsiteX877" fmla="*/ 1635607 w 2647519"/>
                          <a:gd name="connsiteY877" fmla="*/ 2566034 h 2612594"/>
                          <a:gd name="connsiteX878" fmla="*/ 1637595 w 2647519"/>
                          <a:gd name="connsiteY878" fmla="*/ 2565111 h 2612594"/>
                          <a:gd name="connsiteX879" fmla="*/ 1609890 w 2647519"/>
                          <a:gd name="connsiteY879" fmla="*/ 2566035 h 2612594"/>
                          <a:gd name="connsiteX880" fmla="*/ 1571790 w 2647519"/>
                          <a:gd name="connsiteY880" fmla="*/ 2574607 h 2612594"/>
                          <a:gd name="connsiteX881" fmla="*/ 1514640 w 2647519"/>
                          <a:gd name="connsiteY881" fmla="*/ 2586990 h 2612594"/>
                          <a:gd name="connsiteX882" fmla="*/ 1484160 w 2647519"/>
                          <a:gd name="connsiteY882" fmla="*/ 2589847 h 2612594"/>
                          <a:gd name="connsiteX883" fmla="*/ 1440345 w 2647519"/>
                          <a:gd name="connsiteY883" fmla="*/ 2588895 h 2612594"/>
                          <a:gd name="connsiteX884" fmla="*/ 1409865 w 2647519"/>
                          <a:gd name="connsiteY884" fmla="*/ 2589847 h 2612594"/>
                          <a:gd name="connsiteX885" fmla="*/ 1378432 w 2647519"/>
                          <a:gd name="connsiteY885" fmla="*/ 2590800 h 2612594"/>
                          <a:gd name="connsiteX886" fmla="*/ 1379385 w 2647519"/>
                          <a:gd name="connsiteY886" fmla="*/ 2586990 h 2612594"/>
                          <a:gd name="connsiteX887" fmla="*/ 1386052 w 2647519"/>
                          <a:gd name="connsiteY887" fmla="*/ 2577465 h 2612594"/>
                          <a:gd name="connsiteX888" fmla="*/ 1679422 w 2647519"/>
                          <a:gd name="connsiteY888" fmla="*/ 2528887 h 2612594"/>
                          <a:gd name="connsiteX889" fmla="*/ 1878495 w 2647519"/>
                          <a:gd name="connsiteY889" fmla="*/ 2453640 h 2612594"/>
                          <a:gd name="connsiteX890" fmla="*/ 1930882 w 2647519"/>
                          <a:gd name="connsiteY890" fmla="*/ 2426017 h 2612594"/>
                          <a:gd name="connsiteX891" fmla="*/ 1960410 w 2647519"/>
                          <a:gd name="connsiteY891" fmla="*/ 2410777 h 2612594"/>
                          <a:gd name="connsiteX892" fmla="*/ 1990890 w 2647519"/>
                          <a:gd name="connsiteY892" fmla="*/ 2394585 h 2612594"/>
                          <a:gd name="connsiteX893" fmla="*/ 2048040 w 2647519"/>
                          <a:gd name="connsiteY893" fmla="*/ 2360295 h 2612594"/>
                          <a:gd name="connsiteX894" fmla="*/ 2093760 w 2647519"/>
                          <a:gd name="connsiteY894" fmla="*/ 2325052 h 2612594"/>
                          <a:gd name="connsiteX895" fmla="*/ 2179485 w 2647519"/>
                          <a:gd name="connsiteY895" fmla="*/ 2258377 h 2612594"/>
                          <a:gd name="connsiteX896" fmla="*/ 2203297 w 2647519"/>
                          <a:gd name="connsiteY896" fmla="*/ 2239327 h 2612594"/>
                          <a:gd name="connsiteX897" fmla="*/ 2226157 w 2647519"/>
                          <a:gd name="connsiteY897" fmla="*/ 2219325 h 2612594"/>
                          <a:gd name="connsiteX898" fmla="*/ 2260447 w 2647519"/>
                          <a:gd name="connsiteY898" fmla="*/ 2187892 h 2612594"/>
                          <a:gd name="connsiteX899" fmla="*/ 2274735 w 2647519"/>
                          <a:gd name="connsiteY899" fmla="*/ 2164080 h 2612594"/>
                          <a:gd name="connsiteX900" fmla="*/ 2295258 w 2647519"/>
                          <a:gd name="connsiteY900" fmla="*/ 2145267 h 2612594"/>
                          <a:gd name="connsiteX901" fmla="*/ 2295423 w 2647519"/>
                          <a:gd name="connsiteY901" fmla="*/ 2144085 h 2612594"/>
                          <a:gd name="connsiteX902" fmla="*/ 2275688 w 2647519"/>
                          <a:gd name="connsiteY902" fmla="*/ 2162175 h 2612594"/>
                          <a:gd name="connsiteX903" fmla="*/ 2261400 w 2647519"/>
                          <a:gd name="connsiteY903" fmla="*/ 2185987 h 2612594"/>
                          <a:gd name="connsiteX904" fmla="*/ 2227110 w 2647519"/>
                          <a:gd name="connsiteY904" fmla="*/ 2217420 h 2612594"/>
                          <a:gd name="connsiteX905" fmla="*/ 2204250 w 2647519"/>
                          <a:gd name="connsiteY905" fmla="*/ 2237422 h 2612594"/>
                          <a:gd name="connsiteX906" fmla="*/ 2180438 w 2647519"/>
                          <a:gd name="connsiteY906" fmla="*/ 2256472 h 2612594"/>
                          <a:gd name="connsiteX907" fmla="*/ 2094713 w 2647519"/>
                          <a:gd name="connsiteY907" fmla="*/ 2323147 h 2612594"/>
                          <a:gd name="connsiteX908" fmla="*/ 2048993 w 2647519"/>
                          <a:gd name="connsiteY908" fmla="*/ 2358390 h 2612594"/>
                          <a:gd name="connsiteX909" fmla="*/ 1991843 w 2647519"/>
                          <a:gd name="connsiteY909" fmla="*/ 2392680 h 2612594"/>
                          <a:gd name="connsiteX910" fmla="*/ 1961363 w 2647519"/>
                          <a:gd name="connsiteY910" fmla="*/ 2408872 h 2612594"/>
                          <a:gd name="connsiteX911" fmla="*/ 1931835 w 2647519"/>
                          <a:gd name="connsiteY911" fmla="*/ 2424112 h 2612594"/>
                          <a:gd name="connsiteX912" fmla="*/ 1879448 w 2647519"/>
                          <a:gd name="connsiteY912" fmla="*/ 2451735 h 2612594"/>
                          <a:gd name="connsiteX913" fmla="*/ 1680375 w 2647519"/>
                          <a:gd name="connsiteY913" fmla="*/ 2526982 h 2612594"/>
                          <a:gd name="connsiteX914" fmla="*/ 1387005 w 2647519"/>
                          <a:gd name="connsiteY914" fmla="*/ 2575560 h 2612594"/>
                          <a:gd name="connsiteX915" fmla="*/ 1365098 w 2647519"/>
                          <a:gd name="connsiteY915" fmla="*/ 2575560 h 2612594"/>
                          <a:gd name="connsiteX916" fmla="*/ 1362240 w 2647519"/>
                          <a:gd name="connsiteY916" fmla="*/ 2567940 h 2612594"/>
                          <a:gd name="connsiteX917" fmla="*/ 1339380 w 2647519"/>
                          <a:gd name="connsiteY917" fmla="*/ 2566987 h 2612594"/>
                          <a:gd name="connsiteX918" fmla="*/ 1318425 w 2647519"/>
                          <a:gd name="connsiteY918" fmla="*/ 2575560 h 2612594"/>
                          <a:gd name="connsiteX919" fmla="*/ 1257465 w 2647519"/>
                          <a:gd name="connsiteY919" fmla="*/ 2576512 h 2612594"/>
                          <a:gd name="connsiteX920" fmla="*/ 1212698 w 2647519"/>
                          <a:gd name="connsiteY920" fmla="*/ 2574607 h 2612594"/>
                          <a:gd name="connsiteX921" fmla="*/ 1190790 w 2647519"/>
                          <a:gd name="connsiteY921" fmla="*/ 2572702 h 2612594"/>
                          <a:gd name="connsiteX922" fmla="*/ 1168883 w 2647519"/>
                          <a:gd name="connsiteY922" fmla="*/ 2568892 h 2612594"/>
                          <a:gd name="connsiteX923" fmla="*/ 1182079 w 2647519"/>
                          <a:gd name="connsiteY923" fmla="*/ 2554816 h 2612594"/>
                          <a:gd name="connsiteX924" fmla="*/ 1179360 w 2647519"/>
                          <a:gd name="connsiteY924" fmla="*/ 2555557 h 2612594"/>
                          <a:gd name="connsiteX925" fmla="*/ 1130192 w 2647519"/>
                          <a:gd name="connsiteY925" fmla="*/ 2546452 h 2612594"/>
                          <a:gd name="connsiteX926" fmla="*/ 1127925 w 2647519"/>
                          <a:gd name="connsiteY926" fmla="*/ 2546985 h 2612594"/>
                          <a:gd name="connsiteX927" fmla="*/ 1033628 w 2647519"/>
                          <a:gd name="connsiteY927" fmla="*/ 2529840 h 2612594"/>
                          <a:gd name="connsiteX928" fmla="*/ 996480 w 2647519"/>
                          <a:gd name="connsiteY928" fmla="*/ 2522220 h 2612594"/>
                          <a:gd name="connsiteX929" fmla="*/ 964095 w 2647519"/>
                          <a:gd name="connsiteY929" fmla="*/ 2516505 h 2612594"/>
                          <a:gd name="connsiteX930" fmla="*/ 925043 w 2647519"/>
                          <a:gd name="connsiteY930" fmla="*/ 2498407 h 2612594"/>
                          <a:gd name="connsiteX931" fmla="*/ 876465 w 2647519"/>
                          <a:gd name="connsiteY931" fmla="*/ 2480310 h 2612594"/>
                          <a:gd name="connsiteX932" fmla="*/ 825983 w 2647519"/>
                          <a:gd name="connsiteY932" fmla="*/ 2460307 h 2612594"/>
                          <a:gd name="connsiteX933" fmla="*/ 834555 w 2647519"/>
                          <a:gd name="connsiteY933" fmla="*/ 2453640 h 2612594"/>
                          <a:gd name="connsiteX934" fmla="*/ 869798 w 2647519"/>
                          <a:gd name="connsiteY934" fmla="*/ 2460307 h 2612594"/>
                          <a:gd name="connsiteX935" fmla="*/ 885038 w 2647519"/>
                          <a:gd name="connsiteY935" fmla="*/ 2473642 h 2612594"/>
                          <a:gd name="connsiteX936" fmla="*/ 937425 w 2647519"/>
                          <a:gd name="connsiteY936" fmla="*/ 2488882 h 2612594"/>
                          <a:gd name="connsiteX937" fmla="*/ 1041248 w 2647519"/>
                          <a:gd name="connsiteY937" fmla="*/ 2515552 h 2612594"/>
                          <a:gd name="connsiteX938" fmla="*/ 1066965 w 2647519"/>
                          <a:gd name="connsiteY938" fmla="*/ 2520315 h 2612594"/>
                          <a:gd name="connsiteX939" fmla="*/ 1094588 w 2647519"/>
                          <a:gd name="connsiteY939" fmla="*/ 2525077 h 2612594"/>
                          <a:gd name="connsiteX940" fmla="*/ 1125068 w 2647519"/>
                          <a:gd name="connsiteY940" fmla="*/ 2531745 h 2612594"/>
                          <a:gd name="connsiteX941" fmla="*/ 1158657 w 2647519"/>
                          <a:gd name="connsiteY941" fmla="*/ 2539008 h 2612594"/>
                          <a:gd name="connsiteX942" fmla="*/ 1161262 w 2647519"/>
                          <a:gd name="connsiteY942" fmla="*/ 2538412 h 2612594"/>
                          <a:gd name="connsiteX943" fmla="*/ 1192695 w 2647519"/>
                          <a:gd name="connsiteY943" fmla="*/ 2543175 h 2612594"/>
                          <a:gd name="connsiteX944" fmla="*/ 1193647 w 2647519"/>
                          <a:gd name="connsiteY944" fmla="*/ 2541270 h 2612594"/>
                          <a:gd name="connsiteX945" fmla="*/ 1239367 w 2647519"/>
                          <a:gd name="connsiteY945" fmla="*/ 2543175 h 2612594"/>
                          <a:gd name="connsiteX946" fmla="*/ 1246987 w 2647519"/>
                          <a:gd name="connsiteY946" fmla="*/ 2544127 h 2612594"/>
                          <a:gd name="connsiteX947" fmla="*/ 1317472 w 2647519"/>
                          <a:gd name="connsiteY947" fmla="*/ 2544127 h 2612594"/>
                          <a:gd name="connsiteX948" fmla="*/ 1368907 w 2647519"/>
                          <a:gd name="connsiteY948" fmla="*/ 2546032 h 2612594"/>
                          <a:gd name="connsiteX949" fmla="*/ 1429867 w 2647519"/>
                          <a:gd name="connsiteY949" fmla="*/ 2541270 h 2612594"/>
                          <a:gd name="connsiteX950" fmla="*/ 1437487 w 2647519"/>
                          <a:gd name="connsiteY950" fmla="*/ 2541270 h 2612594"/>
                          <a:gd name="connsiteX951" fmla="*/ 1440345 w 2647519"/>
                          <a:gd name="connsiteY951" fmla="*/ 2548890 h 2612594"/>
                          <a:gd name="connsiteX952" fmla="*/ 1500352 w 2647519"/>
                          <a:gd name="connsiteY952" fmla="*/ 2541270 h 2612594"/>
                          <a:gd name="connsiteX953" fmla="*/ 1540357 w 2647519"/>
                          <a:gd name="connsiteY953" fmla="*/ 2531745 h 2612594"/>
                          <a:gd name="connsiteX954" fmla="*/ 1563217 w 2647519"/>
                          <a:gd name="connsiteY954" fmla="*/ 2527935 h 2612594"/>
                          <a:gd name="connsiteX955" fmla="*/ 1577505 w 2647519"/>
                          <a:gd name="connsiteY955" fmla="*/ 2526030 h 2612594"/>
                          <a:gd name="connsiteX956" fmla="*/ 1608937 w 2647519"/>
                          <a:gd name="connsiteY956" fmla="*/ 2518410 h 2612594"/>
                          <a:gd name="connsiteX957" fmla="*/ 1634655 w 2647519"/>
                          <a:gd name="connsiteY957" fmla="*/ 2512695 h 2612594"/>
                          <a:gd name="connsiteX958" fmla="*/ 1660372 w 2647519"/>
                          <a:gd name="connsiteY958" fmla="*/ 2506027 h 2612594"/>
                          <a:gd name="connsiteX959" fmla="*/ 1707545 w 2647519"/>
                          <a:gd name="connsiteY959" fmla="*/ 2497863 h 2612594"/>
                          <a:gd name="connsiteX960" fmla="*/ 1713713 w 2647519"/>
                          <a:gd name="connsiteY960" fmla="*/ 2495550 h 2612594"/>
                          <a:gd name="connsiteX961" fmla="*/ 1664183 w 2647519"/>
                          <a:gd name="connsiteY961" fmla="*/ 2504122 h 2612594"/>
                          <a:gd name="connsiteX962" fmla="*/ 1638465 w 2647519"/>
                          <a:gd name="connsiteY962" fmla="*/ 2510790 h 2612594"/>
                          <a:gd name="connsiteX963" fmla="*/ 1612748 w 2647519"/>
                          <a:gd name="connsiteY963" fmla="*/ 2516505 h 2612594"/>
                          <a:gd name="connsiteX964" fmla="*/ 1581315 w 2647519"/>
                          <a:gd name="connsiteY964" fmla="*/ 2524125 h 2612594"/>
                          <a:gd name="connsiteX965" fmla="*/ 1567028 w 2647519"/>
                          <a:gd name="connsiteY965" fmla="*/ 2526030 h 2612594"/>
                          <a:gd name="connsiteX966" fmla="*/ 1544168 w 2647519"/>
                          <a:gd name="connsiteY966" fmla="*/ 2529840 h 2612594"/>
                          <a:gd name="connsiteX967" fmla="*/ 1482255 w 2647519"/>
                          <a:gd name="connsiteY967" fmla="*/ 2535555 h 2612594"/>
                          <a:gd name="connsiteX968" fmla="*/ 1440345 w 2647519"/>
                          <a:gd name="connsiteY968" fmla="*/ 2539365 h 2612594"/>
                          <a:gd name="connsiteX969" fmla="*/ 1432725 w 2647519"/>
                          <a:gd name="connsiteY969" fmla="*/ 2539365 h 2612594"/>
                          <a:gd name="connsiteX970" fmla="*/ 1371765 w 2647519"/>
                          <a:gd name="connsiteY970" fmla="*/ 2544127 h 2612594"/>
                          <a:gd name="connsiteX971" fmla="*/ 1320330 w 2647519"/>
                          <a:gd name="connsiteY971" fmla="*/ 2542222 h 2612594"/>
                          <a:gd name="connsiteX972" fmla="*/ 1249845 w 2647519"/>
                          <a:gd name="connsiteY972" fmla="*/ 2542222 h 2612594"/>
                          <a:gd name="connsiteX973" fmla="*/ 1242225 w 2647519"/>
                          <a:gd name="connsiteY973" fmla="*/ 2541270 h 2612594"/>
                          <a:gd name="connsiteX974" fmla="*/ 1212698 w 2647519"/>
                          <a:gd name="connsiteY974" fmla="*/ 2528887 h 2612594"/>
                          <a:gd name="connsiteX975" fmla="*/ 1196505 w 2647519"/>
                          <a:gd name="connsiteY975" fmla="*/ 2539365 h 2612594"/>
                          <a:gd name="connsiteX976" fmla="*/ 1196464 w 2647519"/>
                          <a:gd name="connsiteY976" fmla="*/ 2539447 h 2612594"/>
                          <a:gd name="connsiteX977" fmla="*/ 1209840 w 2647519"/>
                          <a:gd name="connsiteY977" fmla="*/ 2530792 h 2612594"/>
                          <a:gd name="connsiteX978" fmla="*/ 1239368 w 2647519"/>
                          <a:gd name="connsiteY978" fmla="*/ 2543174 h 2612594"/>
                          <a:gd name="connsiteX979" fmla="*/ 1193648 w 2647519"/>
                          <a:gd name="connsiteY979" fmla="*/ 2541269 h 2612594"/>
                          <a:gd name="connsiteX980" fmla="*/ 1194008 w 2647519"/>
                          <a:gd name="connsiteY980" fmla="*/ 2541036 h 2612594"/>
                          <a:gd name="connsiteX981" fmla="*/ 1164120 w 2647519"/>
                          <a:gd name="connsiteY981" fmla="*/ 2536507 h 2612594"/>
                          <a:gd name="connsiteX982" fmla="*/ 1128878 w 2647519"/>
                          <a:gd name="connsiteY982" fmla="*/ 2528887 h 2612594"/>
                          <a:gd name="connsiteX983" fmla="*/ 1098398 w 2647519"/>
                          <a:gd name="connsiteY983" fmla="*/ 2522220 h 2612594"/>
                          <a:gd name="connsiteX984" fmla="*/ 1070775 w 2647519"/>
                          <a:gd name="connsiteY984" fmla="*/ 2517457 h 2612594"/>
                          <a:gd name="connsiteX985" fmla="*/ 1045058 w 2647519"/>
                          <a:gd name="connsiteY985" fmla="*/ 2512695 h 2612594"/>
                          <a:gd name="connsiteX986" fmla="*/ 941235 w 2647519"/>
                          <a:gd name="connsiteY986" fmla="*/ 2486025 h 2612594"/>
                          <a:gd name="connsiteX987" fmla="*/ 888848 w 2647519"/>
                          <a:gd name="connsiteY987" fmla="*/ 2470785 h 2612594"/>
                          <a:gd name="connsiteX988" fmla="*/ 873608 w 2647519"/>
                          <a:gd name="connsiteY988" fmla="*/ 2457450 h 2612594"/>
                          <a:gd name="connsiteX989" fmla="*/ 838365 w 2647519"/>
                          <a:gd name="connsiteY989" fmla="*/ 2450782 h 2612594"/>
                          <a:gd name="connsiteX990" fmla="*/ 785978 w 2647519"/>
                          <a:gd name="connsiteY990" fmla="*/ 2424112 h 2612594"/>
                          <a:gd name="connsiteX991" fmla="*/ 770738 w 2647519"/>
                          <a:gd name="connsiteY991" fmla="*/ 2425065 h 2612594"/>
                          <a:gd name="connsiteX992" fmla="*/ 716445 w 2647519"/>
                          <a:gd name="connsiteY992" fmla="*/ 2397442 h 2612594"/>
                          <a:gd name="connsiteX993" fmla="*/ 706920 w 2647519"/>
                          <a:gd name="connsiteY993" fmla="*/ 2380297 h 2612594"/>
                          <a:gd name="connsiteX994" fmla="*/ 708825 w 2647519"/>
                          <a:gd name="connsiteY994" fmla="*/ 2379345 h 2612594"/>
                          <a:gd name="connsiteX995" fmla="*/ 742163 w 2647519"/>
                          <a:gd name="connsiteY995" fmla="*/ 2397442 h 2612594"/>
                          <a:gd name="connsiteX996" fmla="*/ 775500 w 2647519"/>
                          <a:gd name="connsiteY996" fmla="*/ 2415540 h 2612594"/>
                          <a:gd name="connsiteX997" fmla="*/ 785025 w 2647519"/>
                          <a:gd name="connsiteY997" fmla="*/ 2409825 h 2612594"/>
                          <a:gd name="connsiteX998" fmla="*/ 745973 w 2647519"/>
                          <a:gd name="connsiteY998" fmla="*/ 2384107 h 2612594"/>
                          <a:gd name="connsiteX999" fmla="*/ 713588 w 2647519"/>
                          <a:gd name="connsiteY999" fmla="*/ 2369820 h 2612594"/>
                          <a:gd name="connsiteX1000" fmla="*/ 668820 w 2647519"/>
                          <a:gd name="connsiteY1000" fmla="*/ 2344102 h 2612594"/>
                          <a:gd name="connsiteX1001" fmla="*/ 630720 w 2647519"/>
                          <a:gd name="connsiteY1001" fmla="*/ 2319337 h 2612594"/>
                          <a:gd name="connsiteX1002" fmla="*/ 570713 w 2647519"/>
                          <a:gd name="connsiteY1002" fmla="*/ 2293620 h 2612594"/>
                          <a:gd name="connsiteX1003" fmla="*/ 547853 w 2647519"/>
                          <a:gd name="connsiteY1003" fmla="*/ 2274570 h 2612594"/>
                          <a:gd name="connsiteX1004" fmla="*/ 552615 w 2647519"/>
                          <a:gd name="connsiteY1004" fmla="*/ 2272665 h 2612594"/>
                          <a:gd name="connsiteX1005" fmla="*/ 575475 w 2647519"/>
                          <a:gd name="connsiteY1005" fmla="*/ 2279332 h 2612594"/>
                          <a:gd name="connsiteX1006" fmla="*/ 527850 w 2647519"/>
                          <a:gd name="connsiteY1006" fmla="*/ 2229802 h 2612594"/>
                          <a:gd name="connsiteX1007" fmla="*/ 501180 w 2647519"/>
                          <a:gd name="connsiteY1007" fmla="*/ 2207895 h 2612594"/>
                          <a:gd name="connsiteX1008" fmla="*/ 476415 w 2647519"/>
                          <a:gd name="connsiteY1008" fmla="*/ 2185987 h 2612594"/>
                          <a:gd name="connsiteX1009" fmla="*/ 444983 w 2647519"/>
                          <a:gd name="connsiteY1009" fmla="*/ 2160270 h 2612594"/>
                          <a:gd name="connsiteX1010" fmla="*/ 399263 w 2647519"/>
                          <a:gd name="connsiteY1010" fmla="*/ 2109787 h 2612594"/>
                          <a:gd name="connsiteX1011" fmla="*/ 396126 w 2647519"/>
                          <a:gd name="connsiteY1011" fmla="*/ 2099983 h 2612594"/>
                          <a:gd name="connsiteX1012" fmla="*/ 386880 w 2647519"/>
                          <a:gd name="connsiteY1012" fmla="*/ 2090737 h 2612594"/>
                          <a:gd name="connsiteX1013" fmla="*/ 355448 w 2647519"/>
                          <a:gd name="connsiteY1013" fmla="*/ 2056447 h 2612594"/>
                          <a:gd name="connsiteX1014" fmla="*/ 351638 w 2647519"/>
                          <a:gd name="connsiteY1014" fmla="*/ 2039302 h 2612594"/>
                          <a:gd name="connsiteX1015" fmla="*/ 339255 w 2647519"/>
                          <a:gd name="connsiteY1015" fmla="*/ 2022157 h 2612594"/>
                          <a:gd name="connsiteX1016" fmla="*/ 337780 w 2647519"/>
                          <a:gd name="connsiteY1016" fmla="*/ 2019844 h 2612594"/>
                          <a:gd name="connsiteX1017" fmla="*/ 323062 w 2647519"/>
                          <a:gd name="connsiteY1017" fmla="*/ 2009774 h 2612594"/>
                          <a:gd name="connsiteX1018" fmla="*/ 294487 w 2647519"/>
                          <a:gd name="connsiteY1018" fmla="*/ 1968817 h 2612594"/>
                          <a:gd name="connsiteX1019" fmla="*/ 278295 w 2647519"/>
                          <a:gd name="connsiteY1019" fmla="*/ 1930717 h 2612594"/>
                          <a:gd name="connsiteX1020" fmla="*/ 276390 w 2647519"/>
                          <a:gd name="connsiteY1020" fmla="*/ 1930717 h 2612594"/>
                          <a:gd name="connsiteX1021" fmla="*/ 254483 w 2647519"/>
                          <a:gd name="connsiteY1021" fmla="*/ 1888807 h 2612594"/>
                          <a:gd name="connsiteX1022" fmla="*/ 233528 w 2647519"/>
                          <a:gd name="connsiteY1022" fmla="*/ 1846897 h 2612594"/>
                          <a:gd name="connsiteX1023" fmla="*/ 211620 w 2647519"/>
                          <a:gd name="connsiteY1023" fmla="*/ 1798320 h 2612594"/>
                          <a:gd name="connsiteX1024" fmla="*/ 191618 w 2647519"/>
                          <a:gd name="connsiteY1024" fmla="*/ 1748790 h 2612594"/>
                          <a:gd name="connsiteX1025" fmla="*/ 211620 w 2647519"/>
                          <a:gd name="connsiteY1025" fmla="*/ 1782127 h 2612594"/>
                          <a:gd name="connsiteX1026" fmla="*/ 231623 w 2647519"/>
                          <a:gd name="connsiteY1026" fmla="*/ 1824037 h 2612594"/>
                          <a:gd name="connsiteX1027" fmla="*/ 238290 w 2647519"/>
                          <a:gd name="connsiteY1027" fmla="*/ 1846897 h 2612594"/>
                          <a:gd name="connsiteX1028" fmla="*/ 241045 w 2647519"/>
                          <a:gd name="connsiteY1028" fmla="*/ 1850938 h 2612594"/>
                          <a:gd name="connsiteX1029" fmla="*/ 237654 w 2647519"/>
                          <a:gd name="connsiteY1029" fmla="*/ 1833304 h 2612594"/>
                          <a:gd name="connsiteX1030" fmla="*/ 228808 w 2647519"/>
                          <a:gd name="connsiteY1030" fmla="*/ 1817251 h 2612594"/>
                          <a:gd name="connsiteX1031" fmla="*/ 214410 w 2647519"/>
                          <a:gd name="connsiteY1031" fmla="*/ 1784873 h 2612594"/>
                          <a:gd name="connsiteX1032" fmla="*/ 197332 w 2647519"/>
                          <a:gd name="connsiteY1032" fmla="*/ 1756409 h 2612594"/>
                          <a:gd name="connsiteX1033" fmla="*/ 176377 w 2647519"/>
                          <a:gd name="connsiteY1033" fmla="*/ 1699259 h 2612594"/>
                          <a:gd name="connsiteX1034" fmla="*/ 158426 w 2647519"/>
                          <a:gd name="connsiteY1034" fmla="*/ 1640679 h 2612594"/>
                          <a:gd name="connsiteX1035" fmla="*/ 152529 w 2647519"/>
                          <a:gd name="connsiteY1035" fmla="*/ 1623596 h 2612594"/>
                          <a:gd name="connsiteX1036" fmla="*/ 126853 w 2647519"/>
                          <a:gd name="connsiteY1036" fmla="*/ 1521108 h 2612594"/>
                          <a:gd name="connsiteX1037" fmla="*/ 115498 w 2647519"/>
                          <a:gd name="connsiteY1037" fmla="*/ 1446707 h 2612594"/>
                          <a:gd name="connsiteX1038" fmla="*/ 115417 w 2647519"/>
                          <a:gd name="connsiteY1038" fmla="*/ 1448752 h 2612594"/>
                          <a:gd name="connsiteX1039" fmla="*/ 116370 w 2647519"/>
                          <a:gd name="connsiteY1039" fmla="*/ 1463992 h 2612594"/>
                          <a:gd name="connsiteX1040" fmla="*/ 121132 w 2647519"/>
                          <a:gd name="connsiteY1040" fmla="*/ 1499235 h 2612594"/>
                          <a:gd name="connsiteX1041" fmla="*/ 126847 w 2647519"/>
                          <a:gd name="connsiteY1041" fmla="*/ 1535430 h 2612594"/>
                          <a:gd name="connsiteX1042" fmla="*/ 117322 w 2647519"/>
                          <a:gd name="connsiteY1042" fmla="*/ 1503997 h 2612594"/>
                          <a:gd name="connsiteX1043" fmla="*/ 110655 w 2647519"/>
                          <a:gd name="connsiteY1043" fmla="*/ 1463992 h 2612594"/>
                          <a:gd name="connsiteX1044" fmla="*/ 103035 w 2647519"/>
                          <a:gd name="connsiteY1044" fmla="*/ 1463992 h 2612594"/>
                          <a:gd name="connsiteX1045" fmla="*/ 98272 w 2647519"/>
                          <a:gd name="connsiteY1045" fmla="*/ 1427797 h 2612594"/>
                          <a:gd name="connsiteX1046" fmla="*/ 91605 w 2647519"/>
                          <a:gd name="connsiteY1046" fmla="*/ 1404937 h 2612594"/>
                          <a:gd name="connsiteX1047" fmla="*/ 85890 w 2647519"/>
                          <a:gd name="connsiteY1047" fmla="*/ 1383030 h 2612594"/>
                          <a:gd name="connsiteX1048" fmla="*/ 69697 w 2647519"/>
                          <a:gd name="connsiteY1048" fmla="*/ 1365885 h 2612594"/>
                          <a:gd name="connsiteX1049" fmla="*/ 64935 w 2647519"/>
                          <a:gd name="connsiteY1049" fmla="*/ 1365885 h 2612594"/>
                          <a:gd name="connsiteX1050" fmla="*/ 60172 w 2647519"/>
                          <a:gd name="connsiteY1050" fmla="*/ 1342072 h 2612594"/>
                          <a:gd name="connsiteX1051" fmla="*/ 58267 w 2647519"/>
                          <a:gd name="connsiteY1051" fmla="*/ 1311592 h 2612594"/>
                          <a:gd name="connsiteX1052" fmla="*/ 62077 w 2647519"/>
                          <a:gd name="connsiteY1052" fmla="*/ 1268730 h 2612594"/>
                          <a:gd name="connsiteX1053" fmla="*/ 63982 w 2647519"/>
                          <a:gd name="connsiteY1053" fmla="*/ 1253490 h 2612594"/>
                          <a:gd name="connsiteX1054" fmla="*/ 67226 w 2647519"/>
                          <a:gd name="connsiteY1054" fmla="*/ 1243037 h 2612594"/>
                          <a:gd name="connsiteX1055" fmla="*/ 65649 w 2647519"/>
                          <a:gd name="connsiteY1055" fmla="*/ 1219200 h 2612594"/>
                          <a:gd name="connsiteX1056" fmla="*/ 67792 w 2647519"/>
                          <a:gd name="connsiteY1056" fmla="*/ 1183957 h 2612594"/>
                          <a:gd name="connsiteX1057" fmla="*/ 71602 w 2647519"/>
                          <a:gd name="connsiteY1057" fmla="*/ 1176814 h 2612594"/>
                          <a:gd name="connsiteX1058" fmla="*/ 71602 w 2647519"/>
                          <a:gd name="connsiteY1058" fmla="*/ 1172527 h 2612594"/>
                          <a:gd name="connsiteX1059" fmla="*/ 63982 w 2647519"/>
                          <a:gd name="connsiteY1059" fmla="*/ 1186815 h 2612594"/>
                          <a:gd name="connsiteX1060" fmla="*/ 57315 w 2647519"/>
                          <a:gd name="connsiteY1060" fmla="*/ 1177290 h 2612594"/>
                          <a:gd name="connsiteX1061" fmla="*/ 44932 w 2647519"/>
                          <a:gd name="connsiteY1061" fmla="*/ 1160145 h 2612594"/>
                          <a:gd name="connsiteX1062" fmla="*/ 42670 w 2647519"/>
                          <a:gd name="connsiteY1062" fmla="*/ 1146572 h 2612594"/>
                          <a:gd name="connsiteX1063" fmla="*/ 42075 w 2647519"/>
                          <a:gd name="connsiteY1063" fmla="*/ 1147762 h 2612594"/>
                          <a:gd name="connsiteX1064" fmla="*/ 38265 w 2647519"/>
                          <a:gd name="connsiteY1064" fmla="*/ 1185862 h 2612594"/>
                          <a:gd name="connsiteX1065" fmla="*/ 35407 w 2647519"/>
                          <a:gd name="connsiteY1065" fmla="*/ 1223962 h 2612594"/>
                          <a:gd name="connsiteX1066" fmla="*/ 32550 w 2647519"/>
                          <a:gd name="connsiteY1066" fmla="*/ 1253490 h 2612594"/>
                          <a:gd name="connsiteX1067" fmla="*/ 32550 w 2647519"/>
                          <a:gd name="connsiteY1067" fmla="*/ 1314449 h 2612594"/>
                          <a:gd name="connsiteX1068" fmla="*/ 33502 w 2647519"/>
                          <a:gd name="connsiteY1068" fmla="*/ 1345882 h 2612594"/>
                          <a:gd name="connsiteX1069" fmla="*/ 35407 w 2647519"/>
                          <a:gd name="connsiteY1069" fmla="*/ 1377314 h 2612594"/>
                          <a:gd name="connsiteX1070" fmla="*/ 26835 w 2647519"/>
                          <a:gd name="connsiteY1070" fmla="*/ 1406842 h 2612594"/>
                          <a:gd name="connsiteX1071" fmla="*/ 24930 w 2647519"/>
                          <a:gd name="connsiteY1071" fmla="*/ 1406842 h 2612594"/>
                          <a:gd name="connsiteX1072" fmla="*/ 19215 w 2647519"/>
                          <a:gd name="connsiteY1072" fmla="*/ 1349692 h 2612594"/>
                          <a:gd name="connsiteX1073" fmla="*/ 19215 w 2647519"/>
                          <a:gd name="connsiteY1073" fmla="*/ 1290637 h 2612594"/>
                          <a:gd name="connsiteX1074" fmla="*/ 23977 w 2647519"/>
                          <a:gd name="connsiteY1074" fmla="*/ 1244917 h 2612594"/>
                          <a:gd name="connsiteX1075" fmla="*/ 32546 w 2647519"/>
                          <a:gd name="connsiteY1075" fmla="*/ 1253485 h 2612594"/>
                          <a:gd name="connsiteX1076" fmla="*/ 24930 w 2647519"/>
                          <a:gd name="connsiteY1076" fmla="*/ 1243965 h 2612594"/>
                          <a:gd name="connsiteX1077" fmla="*/ 23025 w 2647519"/>
                          <a:gd name="connsiteY1077" fmla="*/ 1209675 h 2612594"/>
                          <a:gd name="connsiteX1078" fmla="*/ 24930 w 2647519"/>
                          <a:gd name="connsiteY1078" fmla="*/ 1157287 h 2612594"/>
                          <a:gd name="connsiteX1079" fmla="*/ 25882 w 2647519"/>
                          <a:gd name="connsiteY1079" fmla="*/ 1143000 h 2612594"/>
                          <a:gd name="connsiteX1080" fmla="*/ 28740 w 2647519"/>
                          <a:gd name="connsiteY1080" fmla="*/ 1119187 h 2612594"/>
                          <a:gd name="connsiteX1081" fmla="*/ 40170 w 2647519"/>
                          <a:gd name="connsiteY1081" fmla="*/ 1076325 h 2612594"/>
                          <a:gd name="connsiteX1082" fmla="*/ 45865 w 2647519"/>
                          <a:gd name="connsiteY1082" fmla="*/ 1047851 h 2612594"/>
                          <a:gd name="connsiteX1083" fmla="*/ 43980 w 2647519"/>
                          <a:gd name="connsiteY1083" fmla="*/ 1041082 h 2612594"/>
                          <a:gd name="connsiteX1084" fmla="*/ 37312 w 2647519"/>
                          <a:gd name="connsiteY1084" fmla="*/ 1079182 h 2612594"/>
                          <a:gd name="connsiteX1085" fmla="*/ 25882 w 2647519"/>
                          <a:gd name="connsiteY1085" fmla="*/ 1122045 h 2612594"/>
                          <a:gd name="connsiteX1086" fmla="*/ 23025 w 2647519"/>
                          <a:gd name="connsiteY1086" fmla="*/ 1145857 h 2612594"/>
                          <a:gd name="connsiteX1087" fmla="*/ 22072 w 2647519"/>
                          <a:gd name="connsiteY1087" fmla="*/ 1160145 h 2612594"/>
                          <a:gd name="connsiteX1088" fmla="*/ 20167 w 2647519"/>
                          <a:gd name="connsiteY1088" fmla="*/ 1212532 h 2612594"/>
                          <a:gd name="connsiteX1089" fmla="*/ 22072 w 2647519"/>
                          <a:gd name="connsiteY1089" fmla="*/ 1246822 h 2612594"/>
                          <a:gd name="connsiteX1090" fmla="*/ 17310 w 2647519"/>
                          <a:gd name="connsiteY1090" fmla="*/ 1292542 h 2612594"/>
                          <a:gd name="connsiteX1091" fmla="*/ 17310 w 2647519"/>
                          <a:gd name="connsiteY1091" fmla="*/ 1351597 h 2612594"/>
                          <a:gd name="connsiteX1092" fmla="*/ 23025 w 2647519"/>
                          <a:gd name="connsiteY1092" fmla="*/ 1408747 h 2612594"/>
                          <a:gd name="connsiteX1093" fmla="*/ 24930 w 2647519"/>
                          <a:gd name="connsiteY1093" fmla="*/ 1408747 h 2612594"/>
                          <a:gd name="connsiteX1094" fmla="*/ 37312 w 2647519"/>
                          <a:gd name="connsiteY1094" fmla="*/ 1463040 h 2612594"/>
                          <a:gd name="connsiteX1095" fmla="*/ 43980 w 2647519"/>
                          <a:gd name="connsiteY1095" fmla="*/ 1507807 h 2612594"/>
                          <a:gd name="connsiteX1096" fmla="*/ 58267 w 2647519"/>
                          <a:gd name="connsiteY1096" fmla="*/ 1553527 h 2612594"/>
                          <a:gd name="connsiteX1097" fmla="*/ 80770 w 2647519"/>
                          <a:gd name="connsiteY1097" fmla="*/ 1651843 h 2612594"/>
                          <a:gd name="connsiteX1098" fmla="*/ 82734 w 2647519"/>
                          <a:gd name="connsiteY1098" fmla="*/ 1670685 h 2612594"/>
                          <a:gd name="connsiteX1099" fmla="*/ 86843 w 2647519"/>
                          <a:gd name="connsiteY1099" fmla="*/ 1670685 h 2612594"/>
                          <a:gd name="connsiteX1100" fmla="*/ 107798 w 2647519"/>
                          <a:gd name="connsiteY1100" fmla="*/ 1721167 h 2612594"/>
                          <a:gd name="connsiteX1101" fmla="*/ 115418 w 2647519"/>
                          <a:gd name="connsiteY1101" fmla="*/ 1746885 h 2612594"/>
                          <a:gd name="connsiteX1102" fmla="*/ 101130 w 2647519"/>
                          <a:gd name="connsiteY1102" fmla="*/ 1724977 h 2612594"/>
                          <a:gd name="connsiteX1103" fmla="*/ 85890 w 2647519"/>
                          <a:gd name="connsiteY1103" fmla="*/ 1690687 h 2612594"/>
                          <a:gd name="connsiteX1104" fmla="*/ 84938 w 2647519"/>
                          <a:gd name="connsiteY1104" fmla="*/ 1700212 h 2612594"/>
                          <a:gd name="connsiteX1105" fmla="*/ 76651 w 2647519"/>
                          <a:gd name="connsiteY1105" fmla="*/ 1674524 h 2612594"/>
                          <a:gd name="connsiteX1106" fmla="*/ 70650 w 2647519"/>
                          <a:gd name="connsiteY1106" fmla="*/ 1675447 h 2612594"/>
                          <a:gd name="connsiteX1107" fmla="*/ 63982 w 2647519"/>
                          <a:gd name="connsiteY1107" fmla="*/ 1653540 h 2612594"/>
                          <a:gd name="connsiteX1108" fmla="*/ 41122 w 2647519"/>
                          <a:gd name="connsiteY1108" fmla="*/ 1601152 h 2612594"/>
                          <a:gd name="connsiteX1109" fmla="*/ 26835 w 2647519"/>
                          <a:gd name="connsiteY1109" fmla="*/ 1554480 h 2612594"/>
                          <a:gd name="connsiteX1110" fmla="*/ 25882 w 2647519"/>
                          <a:gd name="connsiteY1110" fmla="*/ 1515427 h 2612594"/>
                          <a:gd name="connsiteX1111" fmla="*/ 19215 w 2647519"/>
                          <a:gd name="connsiteY1111" fmla="*/ 1469707 h 2612594"/>
                          <a:gd name="connsiteX1112" fmla="*/ 14452 w 2647519"/>
                          <a:gd name="connsiteY1112" fmla="*/ 1423987 h 2612594"/>
                          <a:gd name="connsiteX1113" fmla="*/ 3975 w 2647519"/>
                          <a:gd name="connsiteY1113" fmla="*/ 1390650 h 2612594"/>
                          <a:gd name="connsiteX1114" fmla="*/ 10642 w 2647519"/>
                          <a:gd name="connsiteY1114" fmla="*/ 1213485 h 2612594"/>
                          <a:gd name="connsiteX1115" fmla="*/ 17310 w 2647519"/>
                          <a:gd name="connsiteY1115" fmla="*/ 1167765 h 2612594"/>
                          <a:gd name="connsiteX1116" fmla="*/ 11595 w 2647519"/>
                          <a:gd name="connsiteY1116" fmla="*/ 1143000 h 2612594"/>
                          <a:gd name="connsiteX1117" fmla="*/ 23025 w 2647519"/>
                          <a:gd name="connsiteY1117" fmla="*/ 1074420 h 2612594"/>
                          <a:gd name="connsiteX1118" fmla="*/ 25882 w 2647519"/>
                          <a:gd name="connsiteY1118" fmla="*/ 1058227 h 2612594"/>
                          <a:gd name="connsiteX1119" fmla="*/ 33502 w 2647519"/>
                          <a:gd name="connsiteY1119" fmla="*/ 1002982 h 2612594"/>
                          <a:gd name="connsiteX1120" fmla="*/ 53505 w 2647519"/>
                          <a:gd name="connsiteY1120" fmla="*/ 962977 h 2612594"/>
                          <a:gd name="connsiteX1121" fmla="*/ 48742 w 2647519"/>
                          <a:gd name="connsiteY1121" fmla="*/ 1017270 h 2612594"/>
                          <a:gd name="connsiteX1122" fmla="*/ 53503 w 2647519"/>
                          <a:gd name="connsiteY1122" fmla="*/ 1007964 h 2612594"/>
                          <a:gd name="connsiteX1123" fmla="*/ 56362 w 2647519"/>
                          <a:gd name="connsiteY1123" fmla="*/ 985718 h 2612594"/>
                          <a:gd name="connsiteX1124" fmla="*/ 57315 w 2647519"/>
                          <a:gd name="connsiteY1124" fmla="*/ 961072 h 2612594"/>
                          <a:gd name="connsiteX1125" fmla="*/ 65887 w 2647519"/>
                          <a:gd name="connsiteY1125" fmla="*/ 929639 h 2612594"/>
                          <a:gd name="connsiteX1126" fmla="*/ 79222 w 2647519"/>
                          <a:gd name="connsiteY1126" fmla="*/ 882014 h 2612594"/>
                          <a:gd name="connsiteX1127" fmla="*/ 95415 w 2647519"/>
                          <a:gd name="connsiteY1127" fmla="*/ 833437 h 2612594"/>
                          <a:gd name="connsiteX1128" fmla="*/ 96628 w 2647519"/>
                          <a:gd name="connsiteY1128" fmla="*/ 832072 h 2612594"/>
                          <a:gd name="connsiteX1129" fmla="*/ 103988 w 2647519"/>
                          <a:gd name="connsiteY1129" fmla="*/ 793432 h 2612594"/>
                          <a:gd name="connsiteX1130" fmla="*/ 114465 w 2647519"/>
                          <a:gd name="connsiteY1130" fmla="*/ 765809 h 2612594"/>
                          <a:gd name="connsiteX1131" fmla="*/ 126848 w 2647519"/>
                          <a:gd name="connsiteY1131" fmla="*/ 742949 h 2612594"/>
                          <a:gd name="connsiteX1132" fmla="*/ 151613 w 2647519"/>
                          <a:gd name="connsiteY1132" fmla="*/ 695324 h 2612594"/>
                          <a:gd name="connsiteX1133" fmla="*/ 171615 w 2647519"/>
                          <a:gd name="connsiteY1133" fmla="*/ 652462 h 2612594"/>
                          <a:gd name="connsiteX1134" fmla="*/ 200190 w 2647519"/>
                          <a:gd name="connsiteY1134" fmla="*/ 597217 h 2612594"/>
                          <a:gd name="connsiteX1135" fmla="*/ 221145 w 2647519"/>
                          <a:gd name="connsiteY1135" fmla="*/ 573404 h 2612594"/>
                          <a:gd name="connsiteX1136" fmla="*/ 238290 w 2647519"/>
                          <a:gd name="connsiteY1136" fmla="*/ 540067 h 2612594"/>
                          <a:gd name="connsiteX1137" fmla="*/ 252578 w 2647519"/>
                          <a:gd name="connsiteY1137" fmla="*/ 519112 h 2612594"/>
                          <a:gd name="connsiteX1138" fmla="*/ 267818 w 2647519"/>
                          <a:gd name="connsiteY1138" fmla="*/ 511492 h 2612594"/>
                          <a:gd name="connsiteX1139" fmla="*/ 271628 w 2647519"/>
                          <a:gd name="connsiteY1139" fmla="*/ 505777 h 2612594"/>
                          <a:gd name="connsiteX1140" fmla="*/ 286868 w 2647519"/>
                          <a:gd name="connsiteY1140" fmla="*/ 475297 h 2612594"/>
                          <a:gd name="connsiteX1141" fmla="*/ 316395 w 2647519"/>
                          <a:gd name="connsiteY1141" fmla="*/ 441007 h 2612594"/>
                          <a:gd name="connsiteX1142" fmla="*/ 317199 w 2647519"/>
                          <a:gd name="connsiteY1142" fmla="*/ 455339 h 2612594"/>
                          <a:gd name="connsiteX1143" fmla="*/ 315045 w 2647519"/>
                          <a:gd name="connsiteY1143" fmla="*/ 461363 h 2612594"/>
                          <a:gd name="connsiteX1144" fmla="*/ 345922 w 2647519"/>
                          <a:gd name="connsiteY1144" fmla="*/ 429577 h 2612594"/>
                          <a:gd name="connsiteX1145" fmla="*/ 361162 w 2647519"/>
                          <a:gd name="connsiteY1145" fmla="*/ 409575 h 2612594"/>
                          <a:gd name="connsiteX1146" fmla="*/ 381165 w 2647519"/>
                          <a:gd name="connsiteY1146" fmla="*/ 390525 h 2612594"/>
                          <a:gd name="connsiteX1147" fmla="*/ 382888 w 2647519"/>
                          <a:gd name="connsiteY1147" fmla="*/ 392440 h 2612594"/>
                          <a:gd name="connsiteX1148" fmla="*/ 382118 w 2647519"/>
                          <a:gd name="connsiteY1148" fmla="*/ 391477 h 2612594"/>
                          <a:gd name="connsiteX1149" fmla="*/ 406883 w 2647519"/>
                          <a:gd name="connsiteY1149" fmla="*/ 366712 h 2612594"/>
                          <a:gd name="connsiteX1150" fmla="*/ 431648 w 2647519"/>
                          <a:gd name="connsiteY1150" fmla="*/ 343852 h 2612594"/>
                          <a:gd name="connsiteX1151" fmla="*/ 458318 w 2647519"/>
                          <a:gd name="connsiteY1151" fmla="*/ 315277 h 2612594"/>
                          <a:gd name="connsiteX1152" fmla="*/ 495465 w 2647519"/>
                          <a:gd name="connsiteY1152" fmla="*/ 287654 h 2612594"/>
                          <a:gd name="connsiteX1153" fmla="*/ 535470 w 2647519"/>
                          <a:gd name="connsiteY1153" fmla="*/ 258127 h 2612594"/>
                          <a:gd name="connsiteX1154" fmla="*/ 559389 w 2647519"/>
                          <a:gd name="connsiteY1154" fmla="*/ 241440 h 2612594"/>
                          <a:gd name="connsiteX1155" fmla="*/ 575475 w 2647519"/>
                          <a:gd name="connsiteY1155" fmla="*/ 226694 h 2612594"/>
                          <a:gd name="connsiteX1156" fmla="*/ 604050 w 2647519"/>
                          <a:gd name="connsiteY1156" fmla="*/ 209549 h 2612594"/>
                          <a:gd name="connsiteX1157" fmla="*/ 634530 w 2647519"/>
                          <a:gd name="connsiteY1157" fmla="*/ 193357 h 2612594"/>
                          <a:gd name="connsiteX1158" fmla="*/ 638565 w 2647519"/>
                          <a:gd name="connsiteY1158" fmla="*/ 191282 h 2612594"/>
                          <a:gd name="connsiteX1159" fmla="*/ 648937 w 2647519"/>
                          <a:gd name="connsiteY1159" fmla="*/ 181094 h 2612594"/>
                          <a:gd name="connsiteX1160" fmla="*/ 665963 w 2647519"/>
                          <a:gd name="connsiteY1160" fmla="*/ 168592 h 2612594"/>
                          <a:gd name="connsiteX1161" fmla="*/ 684656 w 2647519"/>
                          <a:gd name="connsiteY1161" fmla="*/ 159067 h 2612594"/>
                          <a:gd name="connsiteX1162" fmla="*/ 697880 w 2647519"/>
                          <a:gd name="connsiteY1162" fmla="*/ 156023 h 2612594"/>
                          <a:gd name="connsiteX1163" fmla="*/ 700252 w 2647519"/>
                          <a:gd name="connsiteY1163" fmla="*/ 154304 h 2612594"/>
                          <a:gd name="connsiteX1164" fmla="*/ 959332 w 2647519"/>
                          <a:gd name="connsiteY1164" fmla="*/ 49529 h 2612594"/>
                          <a:gd name="connsiteX1165" fmla="*/ 968944 w 2647519"/>
                          <a:gd name="connsiteY1165" fmla="*/ 47439 h 2612594"/>
                          <a:gd name="connsiteX1166" fmla="*/ 995527 w 2647519"/>
                          <a:gd name="connsiteY1166" fmla="*/ 38099 h 2612594"/>
                          <a:gd name="connsiteX1167" fmla="*/ 1013863 w 2647519"/>
                          <a:gd name="connsiteY1167" fmla="*/ 34408 h 2612594"/>
                          <a:gd name="connsiteX1168" fmla="*/ 1023424 w 2647519"/>
                          <a:gd name="connsiteY1168" fmla="*/ 34327 h 2612594"/>
                          <a:gd name="connsiteX1169" fmla="*/ 1026960 w 2647519"/>
                          <a:gd name="connsiteY1169" fmla="*/ 33337 h 2612594"/>
                          <a:gd name="connsiteX1170" fmla="*/ 1244130 w 2647519"/>
                          <a:gd name="connsiteY1170" fmla="*/ 4762 h 2612594"/>
                          <a:gd name="connsiteX1171" fmla="*/ 1305804 w 2647519"/>
                          <a:gd name="connsiteY1171" fmla="*/ 4524 h 2612594"/>
                          <a:gd name="connsiteX1172" fmla="*/ 1371765 w 2647519"/>
                          <a:gd name="connsiteY1172" fmla="*/ 5714 h 2612594"/>
                          <a:gd name="connsiteX1173" fmla="*/ 1372993 w 2647519"/>
                          <a:gd name="connsiteY1173" fmla="*/ 6635 h 2612594"/>
                          <a:gd name="connsiteX1174" fmla="*/ 1405103 w 2647519"/>
                          <a:gd name="connsiteY1174" fmla="*/ 2857 h 2612594"/>
                          <a:gd name="connsiteX1175" fmla="*/ 1434630 w 2647519"/>
                          <a:gd name="connsiteY1175" fmla="*/ 7619 h 2612594"/>
                          <a:gd name="connsiteX1176" fmla="*/ 1464158 w 2647519"/>
                          <a:gd name="connsiteY1176" fmla="*/ 13334 h 2612594"/>
                          <a:gd name="connsiteX1177" fmla="*/ 1479392 w 2647519"/>
                          <a:gd name="connsiteY1177" fmla="*/ 16797 h 2612594"/>
                          <a:gd name="connsiteX1178" fmla="*/ 1463205 w 2647519"/>
                          <a:gd name="connsiteY1178" fmla="*/ 12382 h 2612594"/>
                          <a:gd name="connsiteX1179" fmla="*/ 1433677 w 2647519"/>
                          <a:gd name="connsiteY1179" fmla="*/ 6667 h 2612594"/>
                          <a:gd name="connsiteX1180" fmla="*/ 1404150 w 2647519"/>
                          <a:gd name="connsiteY1180" fmla="*/ 1905 h 2612594"/>
                          <a:gd name="connsiteX1181" fmla="*/ 1404150 w 2647519"/>
                          <a:gd name="connsiteY1181"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 ang="0">
                            <a:pos x="connsiteX1175" y="connsiteY1175"/>
                          </a:cxn>
                          <a:cxn ang="0">
                            <a:pos x="connsiteX1176" y="connsiteY1176"/>
                          </a:cxn>
                          <a:cxn ang="0">
                            <a:pos x="connsiteX1177" y="connsiteY1177"/>
                          </a:cxn>
                          <a:cxn ang="0">
                            <a:pos x="connsiteX1178" y="connsiteY1178"/>
                          </a:cxn>
                          <a:cxn ang="0">
                            <a:pos x="connsiteX1179" y="connsiteY1179"/>
                          </a:cxn>
                          <a:cxn ang="0">
                            <a:pos x="connsiteX1180" y="connsiteY1180"/>
                          </a:cxn>
                          <a:cxn ang="0">
                            <a:pos x="connsiteX1181" y="connsiteY1181"/>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3" y="2520821"/>
                            </a:moveTo>
                            <a:lnTo>
                              <a:pt x="1643881"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2"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1"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5"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2"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3"/>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5"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0" y="2265793"/>
                            </a:lnTo>
                            <a:close/>
                            <a:moveTo>
                              <a:pt x="2099801" y="2237197"/>
                            </a:moveTo>
                            <a:lnTo>
                              <a:pt x="2099475" y="2237422"/>
                            </a:lnTo>
                            <a:lnTo>
                              <a:pt x="2099475" y="2237694"/>
                            </a:lnTo>
                            <a:lnTo>
                              <a:pt x="2100989" y="2237910"/>
                            </a:lnTo>
                            <a:lnTo>
                              <a:pt x="2101380" y="2237422"/>
                            </a:lnTo>
                            <a:close/>
                            <a:moveTo>
                              <a:pt x="2120379" y="2222979"/>
                            </a:moveTo>
                            <a:lnTo>
                              <a:pt x="2114756" y="2226864"/>
                            </a:lnTo>
                            <a:lnTo>
                              <a:pt x="2113762" y="2227897"/>
                            </a:lnTo>
                            <a:lnTo>
                              <a:pt x="2117618" y="2225429"/>
                            </a:lnTo>
                            <a:close/>
                            <a:moveTo>
                              <a:pt x="382287" y="2175002"/>
                            </a:moveTo>
                            <a:lnTo>
                              <a:pt x="418259" y="2217355"/>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5"/>
                            </a:lnTo>
                            <a:lnTo>
                              <a:pt x="2171865" y="2197417"/>
                            </a:lnTo>
                            <a:cubicBezTo>
                              <a:pt x="2175675" y="2192655"/>
                              <a:pt x="2179485" y="2187892"/>
                              <a:pt x="2187105" y="2180272"/>
                            </a:cubicBezTo>
                            <a:cubicBezTo>
                              <a:pt x="2188296" y="2177177"/>
                              <a:pt x="2188474" y="2175510"/>
                              <a:pt x="2187820" y="2174974"/>
                            </a:cubicBezTo>
                            <a:close/>
                            <a:moveTo>
                              <a:pt x="475386" y="2153526"/>
                            </a:moveTo>
                            <a:lnTo>
                              <a:pt x="477272" y="2155821"/>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3"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1" y="2051897"/>
                            </a:lnTo>
                            <a:lnTo>
                              <a:pt x="2291271"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498930" y="1857612"/>
                            </a:moveTo>
                            <a:cubicBezTo>
                              <a:pt x="2494525" y="1865709"/>
                              <a:pt x="2490953" y="1872615"/>
                              <a:pt x="2490953" y="1875472"/>
                            </a:cubicBezTo>
                            <a:cubicBezTo>
                              <a:pt x="2486190" y="1885949"/>
                              <a:pt x="2480475" y="1898332"/>
                              <a:pt x="2473808" y="1909762"/>
                            </a:cubicBezTo>
                            <a:cubicBezTo>
                              <a:pt x="2480475" y="1897379"/>
                              <a:pt x="2486190" y="1885949"/>
                              <a:pt x="2490953" y="1875472"/>
                            </a:cubicBezTo>
                            <a:cubicBezTo>
                              <a:pt x="2490953" y="1872615"/>
                              <a:pt x="2494525" y="1865709"/>
                              <a:pt x="2498930" y="1857612"/>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0" y="1790989"/>
                              <a:pt x="2407787" y="1830865"/>
                              <a:pt x="2386218" y="1869449"/>
                            </a:cubicBezTo>
                            <a:lnTo>
                              <a:pt x="2377659"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4"/>
                            </a:lnTo>
                            <a:lnTo>
                              <a:pt x="2141045" y="2177871"/>
                            </a:lnTo>
                            <a:lnTo>
                              <a:pt x="2125512" y="2190534"/>
                            </a:lnTo>
                            <a:lnTo>
                              <a:pt x="2112810" y="2205037"/>
                            </a:lnTo>
                            <a:cubicBezTo>
                              <a:pt x="2097570" y="2217420"/>
                              <a:pt x="2082330" y="2228850"/>
                              <a:pt x="2066137" y="2240280"/>
                            </a:cubicBezTo>
                            <a:lnTo>
                              <a:pt x="2058824" y="2244899"/>
                            </a:lnTo>
                            <a:lnTo>
                              <a:pt x="2038960" y="2261093"/>
                            </a:lnTo>
                            <a:lnTo>
                              <a:pt x="2036091" y="2262956"/>
                            </a:lnTo>
                            <a:lnTo>
                              <a:pt x="2031847" y="2266950"/>
                            </a:lnTo>
                            <a:cubicBezTo>
                              <a:pt x="2019465" y="2275522"/>
                              <a:pt x="2007082" y="2284095"/>
                              <a:pt x="1994700" y="2291715"/>
                            </a:cubicBezTo>
                            <a:cubicBezTo>
                              <a:pt x="1982317" y="2299335"/>
                              <a:pt x="1969935" y="2306955"/>
                              <a:pt x="1957552" y="2314575"/>
                            </a:cubicBezTo>
                            <a:lnTo>
                              <a:pt x="1953301" y="2316730"/>
                            </a:lnTo>
                            <a:lnTo>
                              <a:pt x="1928148" y="2333067"/>
                            </a:lnTo>
                            <a:lnTo>
                              <a:pt x="1920350" y="2337000"/>
                            </a:lnTo>
                            <a:lnTo>
                              <a:pt x="1912785" y="2342197"/>
                            </a:lnTo>
                            <a:cubicBezTo>
                              <a:pt x="1905165" y="2346960"/>
                              <a:pt x="1896592" y="2351722"/>
                              <a:pt x="1887067" y="2356485"/>
                            </a:cubicBezTo>
                            <a:lnTo>
                              <a:pt x="1863039" y="2365908"/>
                            </a:lnTo>
                            <a:lnTo>
                              <a:pt x="1809482" y="2392922"/>
                            </a:lnTo>
                            <a:cubicBezTo>
                              <a:pt x="1768715" y="2410757"/>
                              <a:pt x="1726784"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09"/>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2" y="1686218"/>
                            </a:lnTo>
                            <a:lnTo>
                              <a:pt x="2513217"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0" y="1451152"/>
                            </a:lnTo>
                            <a:lnTo>
                              <a:pt x="2586541" y="1451152"/>
                            </a:lnTo>
                            <a:lnTo>
                              <a:pt x="2597633" y="1404938"/>
                            </a:lnTo>
                            <a:close/>
                            <a:moveTo>
                              <a:pt x="2606205" y="1395412"/>
                            </a:moveTo>
                            <a:cubicBezTo>
                              <a:pt x="2604300" y="1399222"/>
                              <a:pt x="2602395" y="1402080"/>
                              <a:pt x="2600490" y="1407795"/>
                            </a:cubicBezTo>
                            <a:lnTo>
                              <a:pt x="2600490" y="1407795"/>
                            </a:lnTo>
                            <a:lnTo>
                              <a:pt x="2599180"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5" y="1369208"/>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6"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1"/>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1" y="383323"/>
                            </a:lnTo>
                            <a:lnTo>
                              <a:pt x="456650" y="391477"/>
                            </a:lnTo>
                            <a:lnTo>
                              <a:pt x="454683" y="394339"/>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82" y="590597"/>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3" y="394339"/>
                            </a:lnTo>
                            <a:lnTo>
                              <a:pt x="464431" y="383323"/>
                            </a:lnTo>
                            <a:close/>
                            <a:moveTo>
                              <a:pt x="489348" y="316869"/>
                            </a:moveTo>
                            <a:cubicBezTo>
                              <a:pt x="487763" y="316669"/>
                              <a:pt x="484470" y="318175"/>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49"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3" y="364272"/>
                              <a:pt x="504752" y="361295"/>
                            </a:cubicBezTo>
                            <a:lnTo>
                              <a:pt x="512656"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7"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7"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2"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4"/>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6"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2" y="255841"/>
                            </a:lnTo>
                            <a:lnTo>
                              <a:pt x="2002949" y="264417"/>
                            </a:lnTo>
                            <a:cubicBezTo>
                              <a:pt x="2327258" y="483516"/>
                              <a:pt x="2540483" y="854556"/>
                              <a:pt x="2540483" y="1275397"/>
                            </a:cubicBezTo>
                            <a:lnTo>
                              <a:pt x="2540080"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8"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lnTo>
                              <a:pt x="2514765" y="1824990"/>
                            </a:ln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5" y="2151085"/>
                            </a:lnTo>
                            <a:lnTo>
                              <a:pt x="2327122" y="2136457"/>
                            </a:lnTo>
                            <a:cubicBezTo>
                              <a:pt x="2341410" y="2120264"/>
                              <a:pt x="2372842" y="2075497"/>
                              <a:pt x="2378557" y="2080259"/>
                            </a:cubicBezTo>
                            <a:cubicBezTo>
                              <a:pt x="2375700" y="2100262"/>
                              <a:pt x="2348077" y="2125979"/>
                              <a:pt x="2339505" y="2139314"/>
                            </a:cubicBezTo>
                            <a:cubicBezTo>
                              <a:pt x="2331885" y="2148363"/>
                              <a:pt x="2325455" y="2155031"/>
                              <a:pt x="2319383" y="2160388"/>
                            </a:cubicBezTo>
                            <a:lnTo>
                              <a:pt x="2303229"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4" y="2275215"/>
                            </a:lnTo>
                            <a:lnTo>
                              <a:pt x="2181390" y="2295524"/>
                            </a:lnTo>
                            <a:cubicBezTo>
                              <a:pt x="2169960" y="2306002"/>
                              <a:pt x="2156625" y="2314574"/>
                              <a:pt x="2143290" y="2324099"/>
                            </a:cubicBezTo>
                            <a:lnTo>
                              <a:pt x="2107680"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3"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59" y="2417870"/>
                            </a:lnTo>
                            <a:lnTo>
                              <a:pt x="1997978" y="2418994"/>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79"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5" y="1850938"/>
                            </a:lnTo>
                            <a:lnTo>
                              <a:pt x="237654" y="1833304"/>
                            </a:lnTo>
                            <a:lnTo>
                              <a:pt x="228808" y="1817251"/>
                            </a:lnTo>
                            <a:lnTo>
                              <a:pt x="214410" y="1784873"/>
                            </a:lnTo>
                            <a:lnTo>
                              <a:pt x="197332" y="1756409"/>
                            </a:lnTo>
                            <a:cubicBezTo>
                              <a:pt x="190665" y="1737359"/>
                              <a:pt x="183045" y="1718309"/>
                              <a:pt x="176377" y="1699259"/>
                            </a:cubicBezTo>
                            <a:lnTo>
                              <a:pt x="158426" y="1640679"/>
                            </a:lnTo>
                            <a:lnTo>
                              <a:pt x="152529" y="1623596"/>
                            </a:lnTo>
                            <a:cubicBezTo>
                              <a:pt x="142540" y="1590017"/>
                              <a:pt x="133958"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7"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1"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8"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4"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rgbClr val="731F1C"/>
                      </a:solidFill>
                      <a:ln w="9525" cap="flat">
                        <a:noFill/>
                        <a:prstDash val="solid"/>
                        <a:miter/>
                      </a:ln>
                    </wps:spPr>
                    <wps:bodyPr rtlCol="0" anchor="ctr"/>
                  </wps:wsp>
                </a:graphicData>
              </a:graphic>
              <wp14:sizeRelH relativeFrom="margin">
                <wp14:pctWidth>0</wp14:pctWidth>
              </wp14:sizeRelH>
              <wp14:sizeRelV relativeFrom="margin">
                <wp14:pctHeight>0</wp14:pctHeight>
              </wp14:sizeRelV>
            </wp:anchor>
          </w:drawing>
        </mc:Choice>
        <mc:Fallback>
          <w:pict>
            <v:shape w14:anchorId="3C85BF38" id="Freeform: Shape 142" o:spid="_x0000_s1026" alt="decorative element" style="position:absolute;margin-left:384.1pt;margin-top:-421.95pt;width:85.4pt;height:84.4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2647519,26125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" path="m1439383,2598425r-12373,6662l1427751,2605405r11632,-6980xm1542263,2530792v-15240,3810,-25718,7620,-40005,9525c1487970,2542222,1470825,2545079,1442250,2547937v,-2858,-1905,-4763,-2857,-7620c1452728,2540317,1465110,2538412,1481303,2536507v15240,-1905,34290,-2858,60960,-5715xm1646323,2520821r-2442,690l1645133,2521267r1190,-446xm899801,2506503v8811,1429,22384,5239,42386,10954c947902,2518409,954570,2518409,960285,2518409v17145,8573,33337,17146,50482,24766c1017435,2544127,1026007,2546032,1033627,2547937r1430,477l1040295,2543175v6667,1905,13335,3810,20002,5715c1066965,2550795,1073632,2551747,1080300,2553652r39412,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1,2486082r-14552,2221l1345293,2493385r33139,4069c1380337,2496502,1383195,2496502,1387005,2495549v20002,-2857,39052,-4762,59055,-6667c1448203,2488406,1451715,2487751,1455778,2486992r4713,-910xm1550918,2472281r-49430,7544l1518450,2480309v10478,-476,18336,-2381,24408,-4524l1550918,2472281xm1731355,2470078r-155033,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3r354,-1631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5,2535075r938,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0,2265793r-4850,-3731xm2099801,2237197r-326,225l2099475,2237694r1514,216l2101380,2237422r-1579,-225xm2120379,2222979r-5623,3885l2113762,2227897r3856,-2468l2120379,2222979xm382287,2175002r35972,42353l389737,2183129r-7450,-8127xm2187820,2174974r-85,30l2187105,2179320v-7620,7620,-10478,12382,-15240,17145c2168055,2201227,2163292,2206942,2153767,2216467r1091,-252l2171865,2197417v3810,-4762,7620,-9525,15240,-17145c2188296,2177177,2188474,2175510,2187820,2174974xm475386,2153526r1886,2295l477367,2155507r-1981,-1981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46888,2237422r31899,35443l482130,2274569v2858,-2857,6668,-5715,10478,-8572c521183,2290762,551663,2315527,583095,2337434v-5715,1905,-10477,3810,-18097,5715c567855,2345054,568808,2346007,571665,2347912v-9525,,-17145,952,-26670,952c539280,2345054,533565,2341244,527850,2337434v-5715,-3810,-10477,-8572,-16192,-12382c498323,2313622,484035,2303144,471653,2291714v-12383,-11430,-24765,-22860,-37148,-33337c422123,2246947,411645,2235517,400215,2225039v-5715,-5715,-11430,-11430,-16192,-16192c379260,2203132,373545,2197417,368783,2191702v952,-1905,10477,3810,5715,-7620c381165,2189797,387833,2195512,393548,2201227v7620,5715,14287,11430,20955,16192c423075,2226944,431648,2235517,440220,2245042r2186,1875l414503,2217419v-6668,-5715,-13335,-10477,-20003,-16192c387833,2195512,382118,2189797,375450,2184082v-6667,-8573,-14287,-17145,-20955,-25718c347828,2149792,341160,2140267,334493,2131694xm2432850,1980247r-483,207l2421963,2005422r10887,-25175xm2422850,1860918r-25242,36461c2392845,1904999,2389035,1912619,2385225,1920239v-4762,7620,-8572,14288,-12382,20955c2363318,1954529,2353793,1967864,2343315,1980247v-8572,13335,-16192,25717,-25717,39052c2309978,2029777,2302358,2040254,2294738,2050732r-1907,1165l2291271,2054208r2514,-1571c2301405,2042160,2309025,2031682,2316645,2021205v8573,-13335,17145,-25718,25718,-39053c2352840,1969770,2362365,1956435,2371890,1943100v3810,-6668,8573,-13335,12383,-20955c2388083,1914525,2392845,1906905,2396655,1899285v8573,-15240,18098,-28575,25718,-37148l2422850,1860918xm2498930,1857612v-4405,8097,-7977,15003,-7977,17860c2486190,1885949,2480475,1898332,2473808,1909762v6667,-12383,12382,-23813,17145,-34290c2490953,1872615,2494525,1865709,2498930,1857612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0,1790989,2407787,1830865,2386218,1869449r-8559,13531l2377605,1883092v-3810,9525,-11430,21908,-20003,34290c2349030,1929765,2341410,1943100,2337600,1954530v-6668,8572,-15240,18097,-22860,28575c2307120,1993582,2300452,2005012,2295690,2015490v-27623,38100,-72390,86677,-112395,126682c2170912,2152650,2158530,2163127,2146147,2173605r-3564,2709l2141045,2177871r-15533,12663l2112810,2205037v-15240,12383,-30480,23813,-46673,35243l2058824,2244899r-19864,16194l2036091,2262956r-4244,3994c2019465,2275522,2007082,2284095,1994700,2291715v-12383,7620,-24765,15240,-37148,22860l1953301,2316730r-25153,16337l1920350,2337000r-7565,5197c1905165,2346960,1896592,2351722,1887067,2356485r-24028,9423l1809482,2392922v-40767,17835,-82698,33504,-125646,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09r5353,-20075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2,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2,46215l2586541,1451152r11092,-46214l2597632,1404937xm2606205,1395412v-1905,3810,-3810,6668,-5715,12383l2600490,1407795r-1310,25955c2599062,1441132,2599062,1448276,2598585,1458277r-9525,29309l2589060,1490934r11430,-32657c2601443,1438274,2600490,1429702,2602395,1407794r4441,-9621l2606205,1395412xm2565247,1354454r-6242,14754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7,-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1r5599,-22650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1,383323r-7781,8154l454683,394339r-1284,1451c451546,398815,450698,401003,447840,403860v-19050,21907,-39052,43815,-58102,68580c384023,479107,378308,484822,373545,491490v-5715,6667,-10477,13335,-16192,20002l285782,590597r72523,-80057c364020,503872,368782,497205,374497,490537v5715,-6667,11430,-12382,16193,-19050c409740,446722,429742,425767,448792,402907r5891,-8568l464431,383323r738,-773xm489348,316869v-1585,-200,-4878,1306,-8221,2864l475013,322003r-1455,1846c469748,326707,465938,329564,463080,333374v-9525,5715,-17145,10478,-26670,17145l418313,370522r-17145,20002c397358,393382,394500,396239,389738,401002r-389,-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8,-3393,9287,-6370l512656,355403r28529,-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7,48458v6549,357,13693,1072,20360,2024c1511782,52387,1523212,56197,1526070,60007v-5715,-952,-11430,-1905,-20955,-2857c1495590,56197,1482255,53340,1461300,48577v4286,-476,10239,-476,16787,-119xm1588935,40957v13335,952,25717,1905,39052,2857c1644180,48577,1659420,56197,1675612,62864v-22860,-2857,-43815,-7620,-59055,-10477c1601317,48577,1590840,44767,1588935,40957xm1270324,40719v-36672,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0l162090,776287v-3810,8573,-6668,19050,-10478,28575c148755,810577,146850,814387,143992,818197r-1905,1905l133634,848201v-1548,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799,571l2002949,264417v324309,219099,537534,590139,537534,1010980l2540080,1283368r10880,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8,1427648r252,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r-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5,2151085r10127,-14628c2341410,2120264,2372842,2075497,2378557,2080259v-2857,20003,-30480,45720,-39052,59055c2331885,2148363,2325455,2155031,2319383,2160388r-16154,11875l2302357,2173605r-10099,7769l2291880,2184082v-14288,15240,-28575,31433,-44768,45720c2231872,2245042,2216632,2260282,2199487,2273617r-2203,1598l2181390,2295524v-11430,10478,-24765,19050,-38100,28575l2107680,2350806r-127,155l2143290,2325052v12382,-9525,25717,-19050,38100,-28575c2173770,2309812,2163292,2318384,2149957,2327909v-10953,10002,-18811,14050,-25598,16669l2106651,2352057r-509,618c2099475,2357437,2093760,2361247,2087092,2365057r-7179,3327l2061852,2383036v-6668,5120,-12383,9168,-17622,12501c2034705,2403157,2027085,2407920,2017560,2412682v1905,-2857,-2857,-952,-8572,953l1999459,2417870r-1481,1124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79,2554816r-2719,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5,4041l237654,1833304r-8846,-16053l214410,1784873r-17078,-28464c190665,1737359,183045,1718309,176377,1699259r-17951,-58580l152529,1623596v-9989,-33579,-18571,-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7,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6,9822,804,14332l315045,461363r30877,-31786c348780,423862,354495,417195,361162,409575v6668,-6668,14288,-13335,20003,-19050l382888,392440r-770,-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2,-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731f1c" stroked="f">
              <v:stroke joinstyle="miter"/>
              <v:path arrowok="t" o:connecttype="custom" o:connectlocs="589804,1066491;584734,1069225;585038,1069355;631960,1038731;615568,1042641;590979,1045768;589808,1042641;606981,1041077;631960,1038731;674600,1034639;673600,1034922;674113,1034822;368704,1028762;386072,1033258;393488,1033649;414174,1043814;423541,1045768;424127,1045964;426273,1043814;434469,1046160;442666,1048114;458815,1051876;459058,1051633;477792,1054760;486769,1056324;495746,1057106;514090,1057888;539069,1057497;540153,1057497;542582,1056128;548046,1054369;553608,1054271;557413,1054760;558438,1057497;567170,1057497;564439,1061406;562877,1063361;557803,1065707;548436,1065707;536337,1064925;510187,1064143;490672,1062579;473499,1060233;456326,1057497;430176,1053587;409881,1046941;410115,1046771;398172,1043032;387633,1038341;375534,1034431;363045,1030131;368704,1028762;598453,1020381;592490,1021292;551250,1023378;564829,1025048;568342,1024266;592540,1021530;596522,1020754;635507,1014716;615252,1017813;622203,1018011;632204,1016154;709443,1013812;645916,1030757;678064,1023583;302158,1005892;347042,1025048;363045,1030131;375144,1034431;387243,1038340;397781,1043032;395439,1044986;389195,1043813;366948,1035604;356019,1031303;345091,1026612;330650,1021530;318160,1016057;308403,1010974;302158,1005892;320503,996119;341969,1007065;339237,1008629;314258,996510;320503,996119;241272,969535;267812,984391;273276,990646;260787,984000;251420,978136;241272,969535;287811,959503;287815,959615;289133,961213;289278,960543;857799,933841;856382,933959;832964,950770;809936,963280;793543,973053;784567,976963;775200,980872;763881,986736;755294,991818;742805,996901;729925,1001592;726412,1005110;720948,1007065;707288,1009411;689724,1014884;673722,1019966;656158,1025049;634302,1030522;603468,1035604;602688,1036777;587863,1040489;588247,1040686;604710,1036563;605030,1035604;635863,1030522;657720,1025049;675283,1019966;691286,1014884;708849,1009411;722510,1007065;713262,1012623;713532,1012539;723290,1006674;728754,1004720;729118,1004619;731486,1001983;744366,997292;756856,992210;765442,987127;776761,981263;786128,977354;792551,974557;795886,972271;812278,962498;835305,949988;188515,928435;189997,929708;190502,929966;860418,918229;860285,918321;860285,918433;860905,918522;861065,918321;868850,912393;866546,913988;866139,914412;867719,913399;156647,892702;171387,910085;159699,896038;896485,892690;896450,892703;896192,894474;889947,901511;882531,909721;882978,909617;889947,901902;896192,894865;896485,892690;194795,883887;195568,884829;195607,884700;137062,874927;147210,881573;147708,882161;152333,883186;162822,892910;177263,904638;183508,913239;187020,917540;201852,930050;197558,933568;183746,918195;183118,918321;183118,918321;196189,932869;197558,933568;201852,930050;238930,959370;231515,961716;234246,963671;223318,964061;216293,959370;209658,954288;193265,940605;178044,926922;163993,913239;157358,906593;151113,899556;153455,896429;161261,903466;169847,910111;180385,921449;181281,922219;169847,910111;161651,903466;153845,896429;145258,885873;137062,874927;996889,812767;996691,812852;992428,823100;992791,763790;982448,778755;977374,788138;972300,796738;960201,812767;949663,828796;940296,841697;939514,842175;938875,843124;939905,842479;949272,829578;959811,813549;971910,797521;976984,788920;982058,779537;992596,764290;1023966,762433;1020697,769764;1013672,783838;1020697,769764;1023966,762433;1033187,758427;1028113,773673;1019136,790093;1010159,806903;1001963,817459;1007427,806512;1012111,795566;1015623,789702;1020307,781883;1024600,774064;1033187,758427;1007924,724915;998450,741616;998276,742017;1007817,725196;1013120,687090;1001733,718251;977781,767292;974274,772845;974252,772891;966055,786965;957859,802212;948492,813940;940686,827232;894631,879227;879409,892129;877949,893240;877318,893879;870954,899077;865749,905029;846624,919494;843627,921390;835488,928037;834312,928802;832573,930441;817352,940605;802130,949988;800388,950872;790081,957578;786886,959192;783786,961325;773248,967189;763402,971057;741456,982144;689972,1001378;654094,1010619;683089,1005110;688553,1003937;706117,997682;717045,994164;734609,985172;754514,978135;767267,973126;772858,969926;777931,968362;784957,964453;786803,963167;791592,958589;802130,952334;814119,946447;818522,943732;833744,933568;840379,927313;847795,922622;866919,908157;880580,895256;895801,882355;941857,830359;948195,819567;948492,818631;958640,802993;961762,798302;965914,792534;967226,790093;975422,776019;991425,742788;1007037,707213;1011623,692748;1055824,652481;1054653,653263;1054653,653263;1059510,629312;1059370,630003;1060507,631370;1064020,635280;1066362,633716;1066421,633416;1064801,634498;1060898,630979;1056031,584902;1055759,584917;1055265,584945;1055434,586803;1055043,596577;1053482,602441;1044115,617296;1041773,630198;1039432,634498;1035529,653263;1031235,668119;1026552,682584;1023820,693921;1020697,705649;1023187,701769;1025381,693530;1027332,681802;1032016,667337;1036309,652481;1040212,633716;1042554,629415;1044896,616515;1054263,601659;1048018,631761;1043335,656781;1032796,688839;1030711,692087;1029820,696951;1026942,705258;1016014,729106;1010940,741616;1007817,748262;1003914,755299;993376,774064;982058,792438;967617,817068;951614,841306;941076,854989;929758,868281;925855,873754;921562,879227;914926,884700;904075,896735;904388,897992;893070,909721;880970,918321;871213,926140;861969,932906;863407,932786;873555,925358;883312,917540;895411,908939;906730,897211;906340,895647;917268,883528;923903,878055;928196,872581;932099,867108;943418,853816;953956,840133;969958,815895;984399,791266;995718,772891;1006256,754126;1010159,747089;1013281,740443;1018355,727933;1029284,704085;1033577,688057;1044115,656000;1048799,630980;1055043,600877;1056451,595589;1055434,595404;1055824,585630;1064410,576639;1059865,595607;1059866,595607;1064411,576639;1067923,572729;1065581,577812;1065581,577812;1065045,588464;1064801,598531;1060898,610561;1060898,611935;1065581,598531;1066362,577811;1068182,573862;1051140,555918;1048582,561974;1047628,570775;1046396,566663;1045946,567244;1047238,571556;1046457,577812;1048018,582894;1049228,582826;1048408,580157;1049189,573902;1051140,555918;1083926,545363;1084706,545754;1084316,562173;1084706,573511;1083535,594231;1082364,605959;1078851,623160;1077681,637625;1071826,664209;1066362,687275;1056605,691575;1057385,689230;1058946,672810;1064801,655609;1069484,652872;1069484,652872;1074558,623160;1077290,609086;1079632,594622;1081584,580939;1082364,568038;1082754,557091;1083535,551227;1083926,545363;54970,364097;55164,364194;55183,364140;78518,308062;69931,324090;62906,329955;62889,330329;62210,345295;62229,345259;62906,330345;69931,324481;78518,308453;78810,308648;78957,308355;83201,274050;77737,277959;69541,295161;71416,296663;71477,296399;69931,295161;78127,277959;82966,274498;113254,251766;112761,252162;110668,260221;109351,264276;73444,329955;68370,345983;63686,362403;53538,396805;46903,420262;43781,437855;42220,446846;41049,455838;37536,480076;36365,494932;38317,510570;39231,502049;39097,499232;40659,482813;44171,458574;46957,455225;51003,428107;50806,423389;54662,412318;56956,403021;56271,404624;53929,403842;48074,420653;48465,430036;45732,448019;45342,451147;41439,455838;42610,446846;44171,437855;47293,420262;53929,396805;64076,362403;68760,345983;73834,329955;109741,264276;113254,251766;120280,212672;120279,212672;122231,214236;122231,214236;190608,157013;190533,157073;190306,157330;187118,160677;186312,161851;185786,162447;183508,165759;159700,193907;153064,201726;146430,209935;117103,242403;146820,209545;153455,201335;160090,193516;183898,165368;186312,161851;190306,157330;200516,130055;197147,131230;194642,132162;194046,132920;189752,136829;178824,143866;171409,152076;164383,160286;159700,164586;159540,164387;155114,169717;147600,179051;135501,192343;137453,194688;137490,194656;135891,192734;147990,179442;160090,164586;164773,160286;171799,152076;179214,143866;190143,136830;194436,132920;199120,131161;200598,130701;765832,59423;785737,68415;794324,75452;775200,66069;765832,59423;701043,30884;716655,34402;738512,45349;701043,30884;466084,28294;457887,29320;440324,31666;423151,35575;415735,37921;407149,40267;388359,43964;384901,45349;361094,53559;337676,62941;321283,70369;310355,74670;283424,87180;270544,95390;258055,103599;238149,118455;219415,133311;201485,148978;203023,150903;206828,148289;210067,145871;221757,135657;240491,120801;260396,105945;272886,97735;285766,89525;312696,77015;323234,71542;339627,64114;363045,54731;386853,46522;396854,44554;401685,42901;467442,28691;605664,19889;614006,20720;625325,24629;616739,23456;598785,19938;605664,19889;651085,16810;667087,17983;686602,25802;662403,21502;651085,16810;520530,16713;475451,19156;444227,23456;429395,27365;416515,32057;398562,34402;330650,60596;306061,71542;298645,74278;292011,77797;279521,84443;260006,94607;245175,106336;202242,139957;193270,147771;184492,155799;184678,155985;117157,235346;103496,254112;97252,265449;91007,276004;79298,297897;66561,318000;66418,318617;62125,330345;59002,335819;58222,336600;54758,348133;53929,354975;53148,364748;47684,380777;42610,396805;37146,420262;34023,441764;32072,463265;34804,448410;35057,447184;35585,441373;38707,419871;39685,420198;39769,419835;38707,419480;44171,396024;49245,379995;54684,364040;54319,363966;55100,354193;59393,335819;62515,330345;62620,330060;66809,318617;79688,298288;91397,276395;97642,265840;103887,254503;117548,235738;185069,156377;203023,139957;245955,106336;260787,94608;280302,84443;292791,77797;299426,74279;306842,71542;331431,60596;399343,34403;417296,32057;430176,27366;445007,23456;476231,19156;521311,16859;557544,18077;575367,0;593711,1173;612445,3128;624935,6255;633131,10164;643279,8210;658500,11728;667867,14465;667477,14856;667087,17592;651085,16420;645621,14856;640156,13683;629618,11337;619080,8991;608152,7428;596053,7428;586295,7428;571074,7428;570359,7199;563658,10555;566000,14465;589418,19156;578997,19338;579172,19352;590198,19156;599565,20329;617519,23847;626106,25020;640547,28148;655378,31275;669819,34794;684260,39094;691286,41049;698311,43394;698402,43477;703440,44347;715648,48892;717354,51480;717826,51604;728754,55904;738121,59814;747489,64114;754514,68024;759198,70369;764271,73106;781444,82880;803301,96953;814620,104772;814947,105007;820732,108527;1040993,523470;1040828,526742;1045286,527380;1049579,530507;1051531,541063;1058946,553573;1062069,553857;1062069,550836;1065242,542008;1065191,540281;1068313,529726;1072607,529726;1079242,525425;1080022,542627;1078071,550836;1075729,558655;1074558,571556;1074168,578202;1073387,584849;1071723,585960;1071826,586412;1073420,585347;1074168,578984;1074558,572338;1075729,559437;1078071,551618;1080022,543409;1083145,545754;1082754,551618;1081974,557483;1081583,568429;1080803,581330;1078851,595013;1076510,609478;1073777,623552;1068704,653263;1064020,656000;1058165,673201;1056604,689621;1055824,691966;1049189,709950;1047237,711514;1039041,730669;1047628,711514;1049579,709950;1037089,745525;1030454,749044;1029079,751801;1029284,752171;1030845,749044;1037480,745525;1032796,758817;1024210,774455;1019917,782274;1015233,790093;1011720,795957;1006647,807294;1001182,818240;992596,829969;984009,840915;984367,840177;974642,853425;953566,876491;949416,882885;953566,876882;974642,853816;958640,878054;950394,886704;943775,891578;943418,892129;939280,895317;939125,896429;920781,915194;901266,933177;900363,933833;893850,942169;878238,953897;863647,964858;863595,964922;878238,954288;893850,942560;880970,955461;870481,962302;863225,965372;863016,965626;855210,970708;852269,972073;844868,978087;837647,983218;826719,990255;823206,990646;819302,992384;818695,992845;823597,991037;827109,990646;813059,1001201;804082,1005893;795105,1010193;788764,1011146;787689,1011757;758026,1024658;756514,1025002;747489,1030913;752562,1032476;733828,1040686;735389,1035213;729144,1037559;723290,1039513;711191,1043423;709574,1041479;703775,1042641;696749,1044205;682309,1047723;681832,1047945;695579,1044595;702604,1043032;708458,1041859;710800,1043813;722900,1039904;728754,1037950;734999,1035604;733437,1041077;717045,1048896;716241,1048671;704946,1053196;695579,1055933;681528,1059451;675723,1058963;663580,1061329;663184,1062188;630789,1068443;623373,1066488;617129,1066488;606200,1070007;596443,1070789;586685,1071179;585625,1070725;576733,1072304;566000,1070397;566390,1070007;568342,1067270;559365,1066097;563658,1063752;576538,1063361;589028,1062970;606981,1063361;619470,1062188;642888,1057105;658500,1053587;670209,1053196;671024,1052817;659671,1053196;644059,1056715;620642,1061797;608152,1062970;590198,1062579;577709,1062970;564829,1063361;565219,1061797;567951,1057888;688163,1037950;769735,1007065;791202,995728;803301,989473;815791,982827;839208,968753;857943,954288;893070,926922;902827,919103;912194,910894;926245,897992;932099,888219;940509,880498;940577,880012;932490,887437;926635,897211;912584,910112;903217,918321;893460,926140;858333,953506;839599,967971;816181,982045;803692,988691;791592,994946;770126,1006283;688553,1037168;568342,1057106;559365,1057106;558194,1053978;548827,1053587;540240,1057106;515261,1057497;496917,1056715;487940,1055933;478964,1054369;484371,1048592;483257,1048896;463109,1045159;462181,1045378;423541,1038341;408319,1035213;395049,1032867;379047,1025439;359142,1018012;338456,1009802;341969,1007065;356410,1009802;362655,1015275;384121,1021530;426664,1032476;437201,1034431;448520,1036386;461010,1039123;474773,1042104;475841,1041859;488721,1043814;489111,1043032;507845,1043814;510968,1044205;539850,1044205;560926,1044986;585905,1043032;589027,1043032;590198,1046160;614787,1043032;631179,1039123;640547,1037559;646401,1036777;659281,1033649;669819,1031304;680357,1028567;699687,1025216;702214,1024267;681919,1027785;671380,1030522;660842,1032867;647962,1035995;642108,1036777;632741,1038341;607371,1040686;590198,1042250;587076,1042250;562097,1044205;541021,1043423;512139,1043423;509016,1043032;496917,1037950;490282,1042250;490265,1042284;495746,1038731;507846,1043813;489111,1043032;489259,1042936;477012,1041077;462571,1037950;450081,1035213;438763,1033258;428225,1031304;385682,1020357;364216,1014102;357971,1008629;343530,1005892;322064,994946;315819,995337;293572,984000;289669,976963;290449,976572;304110,984000;317770,991428;321673,989082;305671,978526;292401,972662;274057,962107;258445,951942;233856,941387;224489,933568;226440,932786;235808,935523;216293,915194;205364,906202;195217,897211;182337,886655;163603,865935;162317,861911;158529,858116;145649,844043;144088,837006;139014,829969;138409,829019;132378,824886;120670,808076;114035,792438;113254,792438;104277,775237;95691,758035;86714,738098;78518,717769;86714,731451;94910,748653;97642,758035;98771,759694;97382,752456;93757,745868;87857,732578;80859,720896;72273,697439;64917,673396;62501,666384;51980,624319;47327,593782;47293,594622;47684,600877;49635,615342;51977,630198;48074,617296;45342,600877;42220,600877;40268,586021;37536,576639;35194,567647;28559,560610;26608,560610;24656,550836;23876,538326;25437,520734;26217,514479;27547,510189;26900,500405;27779,485940;29340,483008;29340,481249;26217,487113;23485,483204;18411,476167;17485,470596;17241,471084;15680,486722;14508,502360;13338,514479;13338,539499;13728,552400;14508,565301;10996,577420;10215,577420;7874,553964;7874,529726;9825,510960;13336,514477;10215,510570;9435,496496;10215,474994;10605,469130;11777,459356;16460,441764;18794,430077;18021,427299;15289,442937;10605,460529;9435,470302;9044,476167;8264,497668;9044,511742;7093,530507;7093,554746;9435,578202;10215,578202;15289,600486;18021,618860;23876,637625;33096,677978;33901,685711;35585,685711;44171,706431;47294,716987;41439,707995;35194,693921;34804,697830;31409,687287;28950,687666;26217,678674;16850,657172;10996,638017;10605,621988;7874,603223;5922,584457;1629,570775;4361,498059;7093,479294;4751,469130;9435,440982;10605,434336;13728,411661;21924,395242;19973,417526;21923,413706;23095,404575;23485,394460;26998,381559;32462,362011;39097,342074;39594,341513;42610,325654;46903,314317;51977,304934;62125,285387;70321,267795;82030,245120;90617,235346;97642,221664;103497,213063;109742,209935;111303,207590;117548,195080;129647,181006;129976,186888;129093,189361;141746,176314;147990,168105;156187,160286;156893,161072;156577,160677;166725,150512;176873,141130;187801,129401;203023,118064;219415,105945;229216,99096;235808,93044;247517,86007;260006,79361;261660,78509;265910,74328;272886,69196;280546,65287;285965,64038;286936,63332;393098,20329;397036,19471;407929,15637;415442,14122;419360,14089;420809,13683;509797,1955;535069,1857;562097,2345;562600,2723;575757,1173;587856,3127;599956,5473;606198,6894;599565,5082;587466,2736;575367,782;575367,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o:lock v:ext="edit" aspectratio="t"/>
              <w10:wrap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23D0F2" w14:textId="77777777" w:rsidR="007D76D9" w:rsidRDefault="00D23062" w:rsidP="007D76D9">
    <w:pPr>
      <w:pStyle w:val="Header"/>
    </w:pPr>
    <w:r>
      <w:rPr>
        <w:lang w:val="en-GB" w:eastAsia="en-GB"/>
      </w:rPr>
      <mc:AlternateContent>
        <mc:Choice Requires="wpg">
          <w:drawing>
            <wp:anchor distT="0" distB="0" distL="114300" distR="114300" simplePos="0" relativeHeight="251613182" behindDoc="0" locked="0" layoutInCell="1" allowOverlap="1" wp14:anchorId="7630E063" wp14:editId="4C1D3963">
              <wp:simplePos x="0" y="0"/>
              <mc:AlternateContent>
                <mc:Choice Requires="wp14">
                  <wp:positionH relativeFrom="page">
                    <wp14:pctPosHOffset>1400</wp14:pctPosHOffset>
                  </wp:positionH>
                </mc:Choice>
                <mc:Fallback>
                  <wp:positionH relativeFrom="page">
                    <wp:posOffset>140335</wp:posOffset>
                  </wp:positionH>
                </mc:Fallback>
              </mc:AlternateContent>
              <wp:positionV relativeFrom="page">
                <wp:align>center</wp:align>
              </wp:positionV>
              <wp:extent cx="9906525" cy="7767320"/>
              <wp:effectExtent l="0" t="0" r="0" b="0"/>
              <wp:wrapNone/>
              <wp:docPr id="51" name="Group 51" descr="decorative element"/>
              <wp:cNvGraphicFramePr/>
              <a:graphic xmlns:a="http://schemas.openxmlformats.org/drawingml/2006/main">
                <a:graphicData uri="http://schemas.microsoft.com/office/word/2010/wordprocessingGroup">
                  <wpg:wgp>
                    <wpg:cNvGrpSpPr/>
                    <wpg:grpSpPr>
                      <a:xfrm>
                        <a:off x="0" y="0"/>
                        <a:ext cx="9906525" cy="7767320"/>
                        <a:chOff x="0" y="0"/>
                        <a:chExt cx="9906525" cy="7767320"/>
                      </a:xfrm>
                    </wpg:grpSpPr>
                    <wps:wsp>
                      <wps:cNvPr id="97" name="Straight Connector 97"/>
                      <wps:cNvCnPr/>
                      <wps:spPr>
                        <a:xfrm flipH="1">
                          <a:off x="3352800" y="348342"/>
                          <a:ext cx="10147" cy="2449503"/>
                        </a:xfrm>
                        <a:prstGeom prst="line">
                          <a:avLst/>
                        </a:prstGeom>
                        <a:ln>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wpg:grpSp>
                      <wpg:cNvPr id="50" name="Group 50"/>
                      <wpg:cNvGrpSpPr/>
                      <wpg:grpSpPr>
                        <a:xfrm>
                          <a:off x="3135086" y="163285"/>
                          <a:ext cx="447291" cy="388620"/>
                          <a:chOff x="0" y="0"/>
                          <a:chExt cx="447291" cy="388620"/>
                        </a:xfrm>
                      </wpg:grpSpPr>
                      <wps:wsp>
                        <wps:cNvPr id="17" name="Freeform: Shape 10" descr="decorative element"/>
                        <wps:cNvSpPr/>
                        <wps:spPr>
                          <a:xfrm rot="10800000" flipH="1">
                            <a:off x="53340" y="0"/>
                            <a:ext cx="393951" cy="388620"/>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gradFill>
                            <a:gsLst>
                              <a:gs pos="0">
                                <a:schemeClr val="bg1"/>
                              </a:gs>
                              <a:gs pos="100000">
                                <a:schemeClr val="accent2">
                                  <a:alpha val="29000"/>
                                </a:schemeClr>
                              </a:gs>
                            </a:gsLst>
                            <a:path path="circle">
                              <a:fillToRect l="100000" b="100000"/>
                            </a:path>
                          </a:gradFill>
                          <a:ln w="9525" cap="flat">
                            <a:noFill/>
                            <a:prstDash val="solid"/>
                            <a:miter/>
                          </a:ln>
                        </wps:spPr>
                        <wps:bodyPr rtlCol="0" anchor="ctr"/>
                      </wps:wsp>
                      <wps:wsp>
                        <wps:cNvPr id="18" name="Freeform: Shape 18" descr="decorative element"/>
                        <wps:cNvSpPr>
                          <a:spLocks noChangeAspect="1"/>
                        </wps:cNvSpPr>
                        <wps:spPr>
                          <a:xfrm>
                            <a:off x="53340" y="0"/>
                            <a:ext cx="348822" cy="344207"/>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3 w 2647519"/>
                              <a:gd name="connsiteY9" fmla="*/ 2520821 h 2612594"/>
                              <a:gd name="connsiteX10" fmla="*/ 1643881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2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1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2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3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5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0 w 2647519"/>
                              <a:gd name="connsiteY143" fmla="*/ 2265793 h 2612594"/>
                              <a:gd name="connsiteX144" fmla="*/ 2099801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79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59 w 2647519"/>
                              <a:gd name="connsiteY154" fmla="*/ 2217355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5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6 h 2612594"/>
                              <a:gd name="connsiteX166" fmla="*/ 477272 w 2647519"/>
                              <a:gd name="connsiteY166" fmla="*/ 2155821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46888 w 2647519"/>
                              <a:gd name="connsiteY180" fmla="*/ 2237422 h 2612594"/>
                              <a:gd name="connsiteX181" fmla="*/ 478787 w 2647519"/>
                              <a:gd name="connsiteY181" fmla="*/ 2272865 h 2612594"/>
                              <a:gd name="connsiteX182" fmla="*/ 482130 w 2647519"/>
                              <a:gd name="connsiteY182" fmla="*/ 2274569 h 2612594"/>
                              <a:gd name="connsiteX183" fmla="*/ 492608 w 2647519"/>
                              <a:gd name="connsiteY183" fmla="*/ 2265997 h 2612594"/>
                              <a:gd name="connsiteX184" fmla="*/ 583095 w 2647519"/>
                              <a:gd name="connsiteY184" fmla="*/ 2337434 h 2612594"/>
                              <a:gd name="connsiteX185" fmla="*/ 564998 w 2647519"/>
                              <a:gd name="connsiteY185" fmla="*/ 2343149 h 2612594"/>
                              <a:gd name="connsiteX186" fmla="*/ 571665 w 2647519"/>
                              <a:gd name="connsiteY186" fmla="*/ 2347912 h 2612594"/>
                              <a:gd name="connsiteX187" fmla="*/ 544995 w 2647519"/>
                              <a:gd name="connsiteY187" fmla="*/ 2348864 h 2612594"/>
                              <a:gd name="connsiteX188" fmla="*/ 527850 w 2647519"/>
                              <a:gd name="connsiteY188" fmla="*/ 2337434 h 2612594"/>
                              <a:gd name="connsiteX189" fmla="*/ 511658 w 2647519"/>
                              <a:gd name="connsiteY189" fmla="*/ 2325052 h 2612594"/>
                              <a:gd name="connsiteX190" fmla="*/ 471653 w 2647519"/>
                              <a:gd name="connsiteY190" fmla="*/ 2291714 h 2612594"/>
                              <a:gd name="connsiteX191" fmla="*/ 434505 w 2647519"/>
                              <a:gd name="connsiteY191" fmla="*/ 2258377 h 2612594"/>
                              <a:gd name="connsiteX192" fmla="*/ 400215 w 2647519"/>
                              <a:gd name="connsiteY192" fmla="*/ 2225039 h 2612594"/>
                              <a:gd name="connsiteX193" fmla="*/ 384023 w 2647519"/>
                              <a:gd name="connsiteY193" fmla="*/ 2208847 h 2612594"/>
                              <a:gd name="connsiteX194" fmla="*/ 368783 w 2647519"/>
                              <a:gd name="connsiteY194" fmla="*/ 2191702 h 2612594"/>
                              <a:gd name="connsiteX195" fmla="*/ 374498 w 2647519"/>
                              <a:gd name="connsiteY195" fmla="*/ 2184082 h 2612594"/>
                              <a:gd name="connsiteX196" fmla="*/ 393548 w 2647519"/>
                              <a:gd name="connsiteY196" fmla="*/ 2201227 h 2612594"/>
                              <a:gd name="connsiteX197" fmla="*/ 414503 w 2647519"/>
                              <a:gd name="connsiteY197" fmla="*/ 2217419 h 2612594"/>
                              <a:gd name="connsiteX198" fmla="*/ 440220 w 2647519"/>
                              <a:gd name="connsiteY198" fmla="*/ 2245042 h 2612594"/>
                              <a:gd name="connsiteX199" fmla="*/ 442406 w 2647519"/>
                              <a:gd name="connsiteY199" fmla="*/ 2246917 h 2612594"/>
                              <a:gd name="connsiteX200" fmla="*/ 414503 w 2647519"/>
                              <a:gd name="connsiteY200" fmla="*/ 2217419 h 2612594"/>
                              <a:gd name="connsiteX201" fmla="*/ 394500 w 2647519"/>
                              <a:gd name="connsiteY201" fmla="*/ 2201227 h 2612594"/>
                              <a:gd name="connsiteX202" fmla="*/ 375450 w 2647519"/>
                              <a:gd name="connsiteY202" fmla="*/ 2184082 h 2612594"/>
                              <a:gd name="connsiteX203" fmla="*/ 354495 w 2647519"/>
                              <a:gd name="connsiteY203" fmla="*/ 2158364 h 2612594"/>
                              <a:gd name="connsiteX204" fmla="*/ 334493 w 2647519"/>
                              <a:gd name="connsiteY204" fmla="*/ 2131694 h 2612594"/>
                              <a:gd name="connsiteX205" fmla="*/ 2432850 w 2647519"/>
                              <a:gd name="connsiteY205" fmla="*/ 1980247 h 2612594"/>
                              <a:gd name="connsiteX206" fmla="*/ 2432367 w 2647519"/>
                              <a:gd name="connsiteY206" fmla="*/ 1980454 h 2612594"/>
                              <a:gd name="connsiteX207" fmla="*/ 2421963 w 2647519"/>
                              <a:gd name="connsiteY207" fmla="*/ 2005422 h 2612594"/>
                              <a:gd name="connsiteX208" fmla="*/ 2422850 w 2647519"/>
                              <a:gd name="connsiteY208" fmla="*/ 1860918 h 2612594"/>
                              <a:gd name="connsiteX209" fmla="*/ 2397608 w 2647519"/>
                              <a:gd name="connsiteY209" fmla="*/ 1897379 h 2612594"/>
                              <a:gd name="connsiteX210" fmla="*/ 2385225 w 2647519"/>
                              <a:gd name="connsiteY210" fmla="*/ 1920239 h 2612594"/>
                              <a:gd name="connsiteX211" fmla="*/ 2372843 w 2647519"/>
                              <a:gd name="connsiteY211" fmla="*/ 1941194 h 2612594"/>
                              <a:gd name="connsiteX212" fmla="*/ 2343315 w 2647519"/>
                              <a:gd name="connsiteY212" fmla="*/ 1980247 h 2612594"/>
                              <a:gd name="connsiteX213" fmla="*/ 2317598 w 2647519"/>
                              <a:gd name="connsiteY213" fmla="*/ 2019299 h 2612594"/>
                              <a:gd name="connsiteX214" fmla="*/ 2294738 w 2647519"/>
                              <a:gd name="connsiteY214" fmla="*/ 2050732 h 2612594"/>
                              <a:gd name="connsiteX215" fmla="*/ 2292831 w 2647519"/>
                              <a:gd name="connsiteY215" fmla="*/ 2051897 h 2612594"/>
                              <a:gd name="connsiteX216" fmla="*/ 2291271 w 2647519"/>
                              <a:gd name="connsiteY216" fmla="*/ 2054208 h 2612594"/>
                              <a:gd name="connsiteX217" fmla="*/ 2293785 w 2647519"/>
                              <a:gd name="connsiteY217" fmla="*/ 2052637 h 2612594"/>
                              <a:gd name="connsiteX218" fmla="*/ 2316645 w 2647519"/>
                              <a:gd name="connsiteY218" fmla="*/ 2021205 h 2612594"/>
                              <a:gd name="connsiteX219" fmla="*/ 2342363 w 2647519"/>
                              <a:gd name="connsiteY219" fmla="*/ 1982152 h 2612594"/>
                              <a:gd name="connsiteX220" fmla="*/ 2371890 w 2647519"/>
                              <a:gd name="connsiteY220" fmla="*/ 1943100 h 2612594"/>
                              <a:gd name="connsiteX221" fmla="*/ 2384273 w 2647519"/>
                              <a:gd name="connsiteY221" fmla="*/ 1922145 h 2612594"/>
                              <a:gd name="connsiteX222" fmla="*/ 2396655 w 2647519"/>
                              <a:gd name="connsiteY222" fmla="*/ 1899285 h 2612594"/>
                              <a:gd name="connsiteX223" fmla="*/ 2422373 w 2647519"/>
                              <a:gd name="connsiteY223" fmla="*/ 1862137 h 2612594"/>
                              <a:gd name="connsiteX224" fmla="*/ 2498930 w 2647519"/>
                              <a:gd name="connsiteY224" fmla="*/ 1857612 h 2612594"/>
                              <a:gd name="connsiteX225" fmla="*/ 2490953 w 2647519"/>
                              <a:gd name="connsiteY225" fmla="*/ 1875472 h 2612594"/>
                              <a:gd name="connsiteX226" fmla="*/ 2473808 w 2647519"/>
                              <a:gd name="connsiteY226" fmla="*/ 1909762 h 2612594"/>
                              <a:gd name="connsiteX227" fmla="*/ 2490953 w 2647519"/>
                              <a:gd name="connsiteY227" fmla="*/ 1875472 h 2612594"/>
                              <a:gd name="connsiteX228" fmla="*/ 2498930 w 2647519"/>
                              <a:gd name="connsiteY228" fmla="*/ 1857612 h 2612594"/>
                              <a:gd name="connsiteX229" fmla="*/ 2521433 w 2647519"/>
                              <a:gd name="connsiteY229" fmla="*/ 1847850 h 2612594"/>
                              <a:gd name="connsiteX230" fmla="*/ 2509050 w 2647519"/>
                              <a:gd name="connsiteY230" fmla="*/ 1884997 h 2612594"/>
                              <a:gd name="connsiteX231" fmla="*/ 2487143 w 2647519"/>
                              <a:gd name="connsiteY231" fmla="*/ 1925002 h 2612594"/>
                              <a:gd name="connsiteX232" fmla="*/ 2465235 w 2647519"/>
                              <a:gd name="connsiteY232" fmla="*/ 1965960 h 2612594"/>
                              <a:gd name="connsiteX233" fmla="*/ 2445233 w 2647519"/>
                              <a:gd name="connsiteY233" fmla="*/ 1991677 h 2612594"/>
                              <a:gd name="connsiteX234" fmla="*/ 2458568 w 2647519"/>
                              <a:gd name="connsiteY234" fmla="*/ 1965007 h 2612594"/>
                              <a:gd name="connsiteX235" fmla="*/ 2469998 w 2647519"/>
                              <a:gd name="connsiteY235" fmla="*/ 1938337 h 2612594"/>
                              <a:gd name="connsiteX236" fmla="*/ 2478570 w 2647519"/>
                              <a:gd name="connsiteY236" fmla="*/ 1924050 h 2612594"/>
                              <a:gd name="connsiteX237" fmla="*/ 2490000 w 2647519"/>
                              <a:gd name="connsiteY237" fmla="*/ 1905000 h 2612594"/>
                              <a:gd name="connsiteX238" fmla="*/ 2500478 w 2647519"/>
                              <a:gd name="connsiteY238" fmla="*/ 1885950 h 2612594"/>
                              <a:gd name="connsiteX239" fmla="*/ 2521433 w 2647519"/>
                              <a:gd name="connsiteY239" fmla="*/ 1847850 h 2612594"/>
                              <a:gd name="connsiteX240" fmla="*/ 2459780 w 2647519"/>
                              <a:gd name="connsiteY240" fmla="*/ 1766202 h 2612594"/>
                              <a:gd name="connsiteX241" fmla="*/ 2436660 w 2647519"/>
                              <a:gd name="connsiteY241" fmla="*/ 1806892 h 2612594"/>
                              <a:gd name="connsiteX242" fmla="*/ 2436235 w 2647519"/>
                              <a:gd name="connsiteY242" fmla="*/ 1807870 h 2612594"/>
                              <a:gd name="connsiteX243" fmla="*/ 2459520 w 2647519"/>
                              <a:gd name="connsiteY243" fmla="*/ 1766887 h 2612594"/>
                              <a:gd name="connsiteX244" fmla="*/ 2472460 w 2647519"/>
                              <a:gd name="connsiteY244" fmla="*/ 1674043 h 2612594"/>
                              <a:gd name="connsiteX245" fmla="*/ 2444672 w 2647519"/>
                              <a:gd name="connsiteY245" fmla="*/ 1749965 h 2612594"/>
                              <a:gd name="connsiteX246" fmla="*/ 2386218 w 2647519"/>
                              <a:gd name="connsiteY246" fmla="*/ 1869449 h 2612594"/>
                              <a:gd name="connsiteX247" fmla="*/ 2377659 w 2647519"/>
                              <a:gd name="connsiteY247" fmla="*/ 1882980 h 2612594"/>
                              <a:gd name="connsiteX248" fmla="*/ 2377605 w 2647519"/>
                              <a:gd name="connsiteY248" fmla="*/ 1883092 h 2612594"/>
                              <a:gd name="connsiteX249" fmla="*/ 2357602 w 2647519"/>
                              <a:gd name="connsiteY249" fmla="*/ 1917382 h 2612594"/>
                              <a:gd name="connsiteX250" fmla="*/ 2337600 w 2647519"/>
                              <a:gd name="connsiteY250" fmla="*/ 1954530 h 2612594"/>
                              <a:gd name="connsiteX251" fmla="*/ 2314740 w 2647519"/>
                              <a:gd name="connsiteY251" fmla="*/ 1983105 h 2612594"/>
                              <a:gd name="connsiteX252" fmla="*/ 2295690 w 2647519"/>
                              <a:gd name="connsiteY252" fmla="*/ 2015490 h 2612594"/>
                              <a:gd name="connsiteX253" fmla="*/ 2183295 w 2647519"/>
                              <a:gd name="connsiteY253" fmla="*/ 2142172 h 2612594"/>
                              <a:gd name="connsiteX254" fmla="*/ 2146147 w 2647519"/>
                              <a:gd name="connsiteY254" fmla="*/ 2173605 h 2612594"/>
                              <a:gd name="connsiteX255" fmla="*/ 2142583 w 2647519"/>
                              <a:gd name="connsiteY255" fmla="*/ 2176314 h 2612594"/>
                              <a:gd name="connsiteX256" fmla="*/ 2141045 w 2647519"/>
                              <a:gd name="connsiteY256" fmla="*/ 2177871 h 2612594"/>
                              <a:gd name="connsiteX257" fmla="*/ 2125512 w 2647519"/>
                              <a:gd name="connsiteY257" fmla="*/ 2190534 h 2612594"/>
                              <a:gd name="connsiteX258" fmla="*/ 2112810 w 2647519"/>
                              <a:gd name="connsiteY258" fmla="*/ 2205037 h 2612594"/>
                              <a:gd name="connsiteX259" fmla="*/ 2066137 w 2647519"/>
                              <a:gd name="connsiteY259" fmla="*/ 2240280 h 2612594"/>
                              <a:gd name="connsiteX260" fmla="*/ 2058824 w 2647519"/>
                              <a:gd name="connsiteY260" fmla="*/ 2244899 h 2612594"/>
                              <a:gd name="connsiteX261" fmla="*/ 2038960 w 2647519"/>
                              <a:gd name="connsiteY261" fmla="*/ 2261093 h 2612594"/>
                              <a:gd name="connsiteX262" fmla="*/ 2036091 w 2647519"/>
                              <a:gd name="connsiteY262" fmla="*/ 2262956 h 2612594"/>
                              <a:gd name="connsiteX263" fmla="*/ 2031847 w 2647519"/>
                              <a:gd name="connsiteY263" fmla="*/ 2266950 h 2612594"/>
                              <a:gd name="connsiteX264" fmla="*/ 1994700 w 2647519"/>
                              <a:gd name="connsiteY264" fmla="*/ 2291715 h 2612594"/>
                              <a:gd name="connsiteX265" fmla="*/ 1957552 w 2647519"/>
                              <a:gd name="connsiteY265" fmla="*/ 2314575 h 2612594"/>
                              <a:gd name="connsiteX266" fmla="*/ 1953301 w 2647519"/>
                              <a:gd name="connsiteY266" fmla="*/ 2316730 h 2612594"/>
                              <a:gd name="connsiteX267" fmla="*/ 1928148 w 2647519"/>
                              <a:gd name="connsiteY267" fmla="*/ 2333067 h 2612594"/>
                              <a:gd name="connsiteX268" fmla="*/ 1920350 w 2647519"/>
                              <a:gd name="connsiteY268" fmla="*/ 2337000 h 2612594"/>
                              <a:gd name="connsiteX269" fmla="*/ 1912785 w 2647519"/>
                              <a:gd name="connsiteY269" fmla="*/ 2342197 h 2612594"/>
                              <a:gd name="connsiteX270" fmla="*/ 1887067 w 2647519"/>
                              <a:gd name="connsiteY270" fmla="*/ 2356485 h 2612594"/>
                              <a:gd name="connsiteX271" fmla="*/ 1863039 w 2647519"/>
                              <a:gd name="connsiteY271" fmla="*/ 2365908 h 2612594"/>
                              <a:gd name="connsiteX272" fmla="*/ 1809482 w 2647519"/>
                              <a:gd name="connsiteY272" fmla="*/ 2392922 h 2612594"/>
                              <a:gd name="connsiteX273" fmla="*/ 1683836 w 2647519"/>
                              <a:gd name="connsiteY273" fmla="*/ 2439784 h 2612594"/>
                              <a:gd name="connsiteX274" fmla="*/ 1596280 w 2647519"/>
                              <a:gd name="connsiteY274" fmla="*/ 2462297 h 2612594"/>
                              <a:gd name="connsiteX275" fmla="*/ 1667040 w 2647519"/>
                              <a:gd name="connsiteY275" fmla="*/ 2448877 h 2612594"/>
                              <a:gd name="connsiteX276" fmla="*/ 1680375 w 2647519"/>
                              <a:gd name="connsiteY276" fmla="*/ 2446019 h 2612594"/>
                              <a:gd name="connsiteX277" fmla="*/ 1723237 w 2647519"/>
                              <a:gd name="connsiteY277" fmla="*/ 2430779 h 2612594"/>
                              <a:gd name="connsiteX278" fmla="*/ 1749907 w 2647519"/>
                              <a:gd name="connsiteY278" fmla="*/ 2422207 h 2612594"/>
                              <a:gd name="connsiteX279" fmla="*/ 1792770 w 2647519"/>
                              <a:gd name="connsiteY279" fmla="*/ 2400299 h 2612594"/>
                              <a:gd name="connsiteX280" fmla="*/ 1841347 w 2647519"/>
                              <a:gd name="connsiteY280" fmla="*/ 2383154 h 2612594"/>
                              <a:gd name="connsiteX281" fmla="*/ 1872470 w 2647519"/>
                              <a:gd name="connsiteY281" fmla="*/ 2370949 h 2612594"/>
                              <a:gd name="connsiteX282" fmla="*/ 1886115 w 2647519"/>
                              <a:gd name="connsiteY282" fmla="*/ 2363152 h 2612594"/>
                              <a:gd name="connsiteX283" fmla="*/ 1898496 w 2647519"/>
                              <a:gd name="connsiteY283" fmla="*/ 2359343 h 2612594"/>
                              <a:gd name="connsiteX284" fmla="*/ 1915642 w 2647519"/>
                              <a:gd name="connsiteY284" fmla="*/ 2349817 h 2612594"/>
                              <a:gd name="connsiteX285" fmla="*/ 1920147 w 2647519"/>
                              <a:gd name="connsiteY285" fmla="*/ 2346686 h 2612594"/>
                              <a:gd name="connsiteX286" fmla="*/ 1931835 w 2647519"/>
                              <a:gd name="connsiteY286" fmla="*/ 2335530 h 2612594"/>
                              <a:gd name="connsiteX287" fmla="*/ 1957552 w 2647519"/>
                              <a:gd name="connsiteY287" fmla="*/ 2320290 h 2612594"/>
                              <a:gd name="connsiteX288" fmla="*/ 1986810 w 2647519"/>
                              <a:gd name="connsiteY288" fmla="*/ 2305948 h 2612594"/>
                              <a:gd name="connsiteX289" fmla="*/ 1997557 w 2647519"/>
                              <a:gd name="connsiteY289" fmla="*/ 2299334 h 2612594"/>
                              <a:gd name="connsiteX290" fmla="*/ 2034705 w 2647519"/>
                              <a:gd name="connsiteY290" fmla="*/ 2274569 h 2612594"/>
                              <a:gd name="connsiteX291" fmla="*/ 2050897 w 2647519"/>
                              <a:gd name="connsiteY291" fmla="*/ 2259329 h 2612594"/>
                              <a:gd name="connsiteX292" fmla="*/ 2068995 w 2647519"/>
                              <a:gd name="connsiteY292" fmla="*/ 2247899 h 2612594"/>
                              <a:gd name="connsiteX293" fmla="*/ 2115667 w 2647519"/>
                              <a:gd name="connsiteY293" fmla="*/ 2212657 h 2612594"/>
                              <a:gd name="connsiteX294" fmla="*/ 2149005 w 2647519"/>
                              <a:gd name="connsiteY294" fmla="*/ 2181224 h 2612594"/>
                              <a:gd name="connsiteX295" fmla="*/ 2186152 w 2647519"/>
                              <a:gd name="connsiteY295" fmla="*/ 2149792 h 2612594"/>
                              <a:gd name="connsiteX296" fmla="*/ 2298547 w 2647519"/>
                              <a:gd name="connsiteY296" fmla="*/ 2023109 h 2612594"/>
                              <a:gd name="connsiteX297" fmla="*/ 2314015 w 2647519"/>
                              <a:gd name="connsiteY297" fmla="*/ 1996814 h 2612594"/>
                              <a:gd name="connsiteX298" fmla="*/ 2314740 w 2647519"/>
                              <a:gd name="connsiteY298" fmla="*/ 1994534 h 2612594"/>
                              <a:gd name="connsiteX299" fmla="*/ 2339505 w 2647519"/>
                              <a:gd name="connsiteY299" fmla="*/ 1956434 h 2612594"/>
                              <a:gd name="connsiteX300" fmla="*/ 2347125 w 2647519"/>
                              <a:gd name="connsiteY300" fmla="*/ 1945004 h 2612594"/>
                              <a:gd name="connsiteX301" fmla="*/ 2357257 w 2647519"/>
                              <a:gd name="connsiteY301" fmla="*/ 1930951 h 2612594"/>
                              <a:gd name="connsiteX302" fmla="*/ 2360460 w 2647519"/>
                              <a:gd name="connsiteY302" fmla="*/ 1925002 h 2612594"/>
                              <a:gd name="connsiteX303" fmla="*/ 2380462 w 2647519"/>
                              <a:gd name="connsiteY303" fmla="*/ 1890712 h 2612594"/>
                              <a:gd name="connsiteX304" fmla="*/ 2419515 w 2647519"/>
                              <a:gd name="connsiteY304" fmla="*/ 1809749 h 2612594"/>
                              <a:gd name="connsiteX305" fmla="*/ 2457615 w 2647519"/>
                              <a:gd name="connsiteY305" fmla="*/ 1723072 h 2612594"/>
                              <a:gd name="connsiteX306" fmla="*/ 2468807 w 2647519"/>
                              <a:gd name="connsiteY306" fmla="*/ 1687829 h 2612594"/>
                              <a:gd name="connsiteX307" fmla="*/ 2576677 w 2647519"/>
                              <a:gd name="connsiteY307" fmla="*/ 1589722 h 2612594"/>
                              <a:gd name="connsiteX308" fmla="*/ 2573820 w 2647519"/>
                              <a:gd name="connsiteY308" fmla="*/ 1591627 h 2612594"/>
                              <a:gd name="connsiteX309" fmla="*/ 2573820 w 2647519"/>
                              <a:gd name="connsiteY309" fmla="*/ 1591627 h 2612594"/>
                              <a:gd name="connsiteX310" fmla="*/ 2585674 w 2647519"/>
                              <a:gd name="connsiteY310" fmla="*/ 1533271 h 2612594"/>
                              <a:gd name="connsiteX311" fmla="*/ 2585332 w 2647519"/>
                              <a:gd name="connsiteY311" fmla="*/ 1534956 h 2612594"/>
                              <a:gd name="connsiteX312" fmla="*/ 2588107 w 2647519"/>
                              <a:gd name="connsiteY312" fmla="*/ 1538287 h 2612594"/>
                              <a:gd name="connsiteX313" fmla="*/ 2596680 w 2647519"/>
                              <a:gd name="connsiteY313" fmla="*/ 1547812 h 2612594"/>
                              <a:gd name="connsiteX314" fmla="*/ 2602395 w 2647519"/>
                              <a:gd name="connsiteY314" fmla="*/ 1544002 h 2612594"/>
                              <a:gd name="connsiteX315" fmla="*/ 2602539 w 2647519"/>
                              <a:gd name="connsiteY315" fmla="*/ 1543271 h 2612594"/>
                              <a:gd name="connsiteX316" fmla="*/ 2598585 w 2647519"/>
                              <a:gd name="connsiteY316" fmla="*/ 1545907 h 2612594"/>
                              <a:gd name="connsiteX317" fmla="*/ 2589060 w 2647519"/>
                              <a:gd name="connsiteY317" fmla="*/ 1537334 h 2612594"/>
                              <a:gd name="connsiteX318" fmla="*/ 2577184 w 2647519"/>
                              <a:gd name="connsiteY318" fmla="*/ 1425070 h 2612594"/>
                              <a:gd name="connsiteX319" fmla="*/ 2576519 w 2647519"/>
                              <a:gd name="connsiteY319" fmla="*/ 1425107 h 2612594"/>
                              <a:gd name="connsiteX320" fmla="*/ 2575314 w 2647519"/>
                              <a:gd name="connsiteY320" fmla="*/ 1425174 h 2612594"/>
                              <a:gd name="connsiteX321" fmla="*/ 2575725 w 2647519"/>
                              <a:gd name="connsiteY321" fmla="*/ 1429702 h 2612594"/>
                              <a:gd name="connsiteX322" fmla="*/ 2574773 w 2647519"/>
                              <a:gd name="connsiteY322" fmla="*/ 1453515 h 2612594"/>
                              <a:gd name="connsiteX323" fmla="*/ 2570963 w 2647519"/>
                              <a:gd name="connsiteY323" fmla="*/ 1467802 h 2612594"/>
                              <a:gd name="connsiteX324" fmla="*/ 2548103 w 2647519"/>
                              <a:gd name="connsiteY324" fmla="*/ 1503997 h 2612594"/>
                              <a:gd name="connsiteX325" fmla="*/ 2542388 w 2647519"/>
                              <a:gd name="connsiteY325" fmla="*/ 1535430 h 2612594"/>
                              <a:gd name="connsiteX326" fmla="*/ 2536673 w 2647519"/>
                              <a:gd name="connsiteY326" fmla="*/ 1545907 h 2612594"/>
                              <a:gd name="connsiteX327" fmla="*/ 2527148 w 2647519"/>
                              <a:gd name="connsiteY327" fmla="*/ 1591627 h 2612594"/>
                              <a:gd name="connsiteX328" fmla="*/ 2516670 w 2647519"/>
                              <a:gd name="connsiteY328" fmla="*/ 1627822 h 2612594"/>
                              <a:gd name="connsiteX329" fmla="*/ 2505240 w 2647519"/>
                              <a:gd name="connsiteY329" fmla="*/ 1663065 h 2612594"/>
                              <a:gd name="connsiteX330" fmla="*/ 2498573 w 2647519"/>
                              <a:gd name="connsiteY330" fmla="*/ 1690687 h 2612594"/>
                              <a:gd name="connsiteX331" fmla="*/ 2490953 w 2647519"/>
                              <a:gd name="connsiteY331" fmla="*/ 1719262 h 2612594"/>
                              <a:gd name="connsiteX332" fmla="*/ 2497030 w 2647519"/>
                              <a:gd name="connsiteY332" fmla="*/ 1709809 h 2612594"/>
                              <a:gd name="connsiteX333" fmla="*/ 2502383 w 2647519"/>
                              <a:gd name="connsiteY333" fmla="*/ 1689734 h 2612594"/>
                              <a:gd name="connsiteX334" fmla="*/ 2507145 w 2647519"/>
                              <a:gd name="connsiteY334" fmla="*/ 1661159 h 2612594"/>
                              <a:gd name="connsiteX335" fmla="*/ 2518575 w 2647519"/>
                              <a:gd name="connsiteY335" fmla="*/ 1625917 h 2612594"/>
                              <a:gd name="connsiteX336" fmla="*/ 2529053 w 2647519"/>
                              <a:gd name="connsiteY336" fmla="*/ 1589722 h 2612594"/>
                              <a:gd name="connsiteX337" fmla="*/ 2538578 w 2647519"/>
                              <a:gd name="connsiteY337" fmla="*/ 1544002 h 2612594"/>
                              <a:gd name="connsiteX338" fmla="*/ 2544293 w 2647519"/>
                              <a:gd name="connsiteY338" fmla="*/ 1533524 h 2612594"/>
                              <a:gd name="connsiteX339" fmla="*/ 2550008 w 2647519"/>
                              <a:gd name="connsiteY339" fmla="*/ 1502092 h 2612594"/>
                              <a:gd name="connsiteX340" fmla="*/ 2572868 w 2647519"/>
                              <a:gd name="connsiteY340" fmla="*/ 1465897 h 2612594"/>
                              <a:gd name="connsiteX341" fmla="*/ 2557628 w 2647519"/>
                              <a:gd name="connsiteY341" fmla="*/ 1539239 h 2612594"/>
                              <a:gd name="connsiteX342" fmla="*/ 2546198 w 2647519"/>
                              <a:gd name="connsiteY342" fmla="*/ 1600199 h 2612594"/>
                              <a:gd name="connsiteX343" fmla="*/ 2520480 w 2647519"/>
                              <a:gd name="connsiteY343" fmla="*/ 1678304 h 2612594"/>
                              <a:gd name="connsiteX344" fmla="*/ 2515392 w 2647519"/>
                              <a:gd name="connsiteY344" fmla="*/ 1686218 h 2612594"/>
                              <a:gd name="connsiteX345" fmla="*/ 2513217 w 2647519"/>
                              <a:gd name="connsiteY345" fmla="*/ 1698069 h 2612594"/>
                              <a:gd name="connsiteX346" fmla="*/ 2506193 w 2647519"/>
                              <a:gd name="connsiteY346" fmla="*/ 1718310 h 2612594"/>
                              <a:gd name="connsiteX347" fmla="*/ 2479523 w 2647519"/>
                              <a:gd name="connsiteY347" fmla="*/ 1776412 h 2612594"/>
                              <a:gd name="connsiteX348" fmla="*/ 2467140 w 2647519"/>
                              <a:gd name="connsiteY348" fmla="*/ 1806892 h 2612594"/>
                              <a:gd name="connsiteX349" fmla="*/ 2459520 w 2647519"/>
                              <a:gd name="connsiteY349" fmla="*/ 1823085 h 2612594"/>
                              <a:gd name="connsiteX350" fmla="*/ 2449995 w 2647519"/>
                              <a:gd name="connsiteY350" fmla="*/ 1840230 h 2612594"/>
                              <a:gd name="connsiteX351" fmla="*/ 2424278 w 2647519"/>
                              <a:gd name="connsiteY351" fmla="*/ 1885950 h 2612594"/>
                              <a:gd name="connsiteX352" fmla="*/ 2396655 w 2647519"/>
                              <a:gd name="connsiteY352" fmla="*/ 1930717 h 2612594"/>
                              <a:gd name="connsiteX353" fmla="*/ 2361413 w 2647519"/>
                              <a:gd name="connsiteY353" fmla="*/ 1990725 h 2612594"/>
                              <a:gd name="connsiteX354" fmla="*/ 2322360 w 2647519"/>
                              <a:gd name="connsiteY354" fmla="*/ 2049780 h 2612594"/>
                              <a:gd name="connsiteX355" fmla="*/ 2296643 w 2647519"/>
                              <a:gd name="connsiteY355" fmla="*/ 2083117 h 2612594"/>
                              <a:gd name="connsiteX356" fmla="*/ 2269020 w 2647519"/>
                              <a:gd name="connsiteY356" fmla="*/ 2115502 h 2612594"/>
                              <a:gd name="connsiteX357" fmla="*/ 2259495 w 2647519"/>
                              <a:gd name="connsiteY357" fmla="*/ 2128837 h 2612594"/>
                              <a:gd name="connsiteX358" fmla="*/ 2249018 w 2647519"/>
                              <a:gd name="connsiteY358" fmla="*/ 2142172 h 2612594"/>
                              <a:gd name="connsiteX359" fmla="*/ 2232825 w 2647519"/>
                              <a:gd name="connsiteY359" fmla="*/ 2155507 h 2612594"/>
                              <a:gd name="connsiteX360" fmla="*/ 2206342 w 2647519"/>
                              <a:gd name="connsiteY360" fmla="*/ 2184829 h 2612594"/>
                              <a:gd name="connsiteX361" fmla="*/ 2207107 w 2647519"/>
                              <a:gd name="connsiteY361" fmla="*/ 2187892 h 2612594"/>
                              <a:gd name="connsiteX362" fmla="*/ 2179485 w 2647519"/>
                              <a:gd name="connsiteY362" fmla="*/ 2216467 h 2612594"/>
                              <a:gd name="connsiteX363" fmla="*/ 2149957 w 2647519"/>
                              <a:gd name="connsiteY363" fmla="*/ 2237422 h 2612594"/>
                              <a:gd name="connsiteX364" fmla="*/ 2126145 w 2647519"/>
                              <a:gd name="connsiteY364" fmla="*/ 2256472 h 2612594"/>
                              <a:gd name="connsiteX365" fmla="*/ 2103587 w 2647519"/>
                              <a:gd name="connsiteY365" fmla="*/ 2272957 h 2612594"/>
                              <a:gd name="connsiteX366" fmla="*/ 2107095 w 2647519"/>
                              <a:gd name="connsiteY366" fmla="*/ 2272665 h 2612594"/>
                              <a:gd name="connsiteX367" fmla="*/ 2131860 w 2647519"/>
                              <a:gd name="connsiteY367" fmla="*/ 2254567 h 2612594"/>
                              <a:gd name="connsiteX368" fmla="*/ 2155673 w 2647519"/>
                              <a:gd name="connsiteY368" fmla="*/ 2235517 h 2612594"/>
                              <a:gd name="connsiteX369" fmla="*/ 2185200 w 2647519"/>
                              <a:gd name="connsiteY369" fmla="*/ 2214562 h 2612594"/>
                              <a:gd name="connsiteX370" fmla="*/ 2212823 w 2647519"/>
                              <a:gd name="connsiteY370" fmla="*/ 2185987 h 2612594"/>
                              <a:gd name="connsiteX371" fmla="*/ 2211870 w 2647519"/>
                              <a:gd name="connsiteY371" fmla="*/ 2182177 h 2612594"/>
                              <a:gd name="connsiteX372" fmla="*/ 2238540 w 2647519"/>
                              <a:gd name="connsiteY372" fmla="*/ 2152650 h 2612594"/>
                              <a:gd name="connsiteX373" fmla="*/ 2254733 w 2647519"/>
                              <a:gd name="connsiteY373" fmla="*/ 2139315 h 2612594"/>
                              <a:gd name="connsiteX374" fmla="*/ 2265210 w 2647519"/>
                              <a:gd name="connsiteY374" fmla="*/ 2125980 h 2612594"/>
                              <a:gd name="connsiteX375" fmla="*/ 2274735 w 2647519"/>
                              <a:gd name="connsiteY375" fmla="*/ 2112645 h 2612594"/>
                              <a:gd name="connsiteX376" fmla="*/ 2302358 w 2647519"/>
                              <a:gd name="connsiteY376" fmla="*/ 2080260 h 2612594"/>
                              <a:gd name="connsiteX377" fmla="*/ 2328075 w 2647519"/>
                              <a:gd name="connsiteY377" fmla="*/ 2046922 h 2612594"/>
                              <a:gd name="connsiteX378" fmla="*/ 2367128 w 2647519"/>
                              <a:gd name="connsiteY378" fmla="*/ 1987867 h 2612594"/>
                              <a:gd name="connsiteX379" fmla="*/ 2402370 w 2647519"/>
                              <a:gd name="connsiteY379" fmla="*/ 1927860 h 2612594"/>
                              <a:gd name="connsiteX380" fmla="*/ 2429993 w 2647519"/>
                              <a:gd name="connsiteY380" fmla="*/ 1883092 h 2612594"/>
                              <a:gd name="connsiteX381" fmla="*/ 2455710 w 2647519"/>
                              <a:gd name="connsiteY381" fmla="*/ 1837372 h 2612594"/>
                              <a:gd name="connsiteX382" fmla="*/ 2465235 w 2647519"/>
                              <a:gd name="connsiteY382" fmla="*/ 1820227 h 2612594"/>
                              <a:gd name="connsiteX383" fmla="*/ 2472855 w 2647519"/>
                              <a:gd name="connsiteY383" fmla="*/ 1804035 h 2612594"/>
                              <a:gd name="connsiteX384" fmla="*/ 2485238 w 2647519"/>
                              <a:gd name="connsiteY384" fmla="*/ 1773555 h 2612594"/>
                              <a:gd name="connsiteX385" fmla="*/ 2511908 w 2647519"/>
                              <a:gd name="connsiteY385" fmla="*/ 1715452 h 2612594"/>
                              <a:gd name="connsiteX386" fmla="*/ 2522385 w 2647519"/>
                              <a:gd name="connsiteY386" fmla="*/ 1676400 h 2612594"/>
                              <a:gd name="connsiteX387" fmla="*/ 2548103 w 2647519"/>
                              <a:gd name="connsiteY387" fmla="*/ 1598295 h 2612594"/>
                              <a:gd name="connsiteX388" fmla="*/ 2559533 w 2647519"/>
                              <a:gd name="connsiteY388" fmla="*/ 1537335 h 2612594"/>
                              <a:gd name="connsiteX389" fmla="*/ 2574773 w 2647519"/>
                              <a:gd name="connsiteY389" fmla="*/ 1463992 h 2612594"/>
                              <a:gd name="connsiteX390" fmla="*/ 2578209 w 2647519"/>
                              <a:gd name="connsiteY390" fmla="*/ 1451109 h 2612594"/>
                              <a:gd name="connsiteX391" fmla="*/ 2575725 w 2647519"/>
                              <a:gd name="connsiteY391" fmla="*/ 1450657 h 2612594"/>
                              <a:gd name="connsiteX392" fmla="*/ 2576677 w 2647519"/>
                              <a:gd name="connsiteY392" fmla="*/ 1426845 h 2612594"/>
                              <a:gd name="connsiteX393" fmla="*/ 2597632 w 2647519"/>
                              <a:gd name="connsiteY393" fmla="*/ 1404937 h 2612594"/>
                              <a:gd name="connsiteX394" fmla="*/ 2586540 w 2647519"/>
                              <a:gd name="connsiteY394" fmla="*/ 1451152 h 2612594"/>
                              <a:gd name="connsiteX395" fmla="*/ 2586541 w 2647519"/>
                              <a:gd name="connsiteY395" fmla="*/ 1451152 h 2612594"/>
                              <a:gd name="connsiteX396" fmla="*/ 2597633 w 2647519"/>
                              <a:gd name="connsiteY396" fmla="*/ 1404938 h 2612594"/>
                              <a:gd name="connsiteX397" fmla="*/ 2606205 w 2647519"/>
                              <a:gd name="connsiteY397" fmla="*/ 1395412 h 2612594"/>
                              <a:gd name="connsiteX398" fmla="*/ 2600490 w 2647519"/>
                              <a:gd name="connsiteY398" fmla="*/ 1407795 h 2612594"/>
                              <a:gd name="connsiteX399" fmla="*/ 2600490 w 2647519"/>
                              <a:gd name="connsiteY399" fmla="*/ 1407795 h 2612594"/>
                              <a:gd name="connsiteX400" fmla="*/ 2599180 w 2647519"/>
                              <a:gd name="connsiteY400" fmla="*/ 1433750 h 2612594"/>
                              <a:gd name="connsiteX401" fmla="*/ 2598585 w 2647519"/>
                              <a:gd name="connsiteY401" fmla="*/ 1458277 h 2612594"/>
                              <a:gd name="connsiteX402" fmla="*/ 2589060 w 2647519"/>
                              <a:gd name="connsiteY402" fmla="*/ 1487586 h 2612594"/>
                              <a:gd name="connsiteX403" fmla="*/ 2589060 w 2647519"/>
                              <a:gd name="connsiteY403" fmla="*/ 1490934 h 2612594"/>
                              <a:gd name="connsiteX404" fmla="*/ 2600490 w 2647519"/>
                              <a:gd name="connsiteY404" fmla="*/ 1458277 h 2612594"/>
                              <a:gd name="connsiteX405" fmla="*/ 2602395 w 2647519"/>
                              <a:gd name="connsiteY405" fmla="*/ 1407794 h 2612594"/>
                              <a:gd name="connsiteX406" fmla="*/ 2606836 w 2647519"/>
                              <a:gd name="connsiteY406" fmla="*/ 1398173 h 2612594"/>
                              <a:gd name="connsiteX407" fmla="*/ 2565247 w 2647519"/>
                              <a:gd name="connsiteY407" fmla="*/ 1354454 h 2612594"/>
                              <a:gd name="connsiteX408" fmla="*/ 2559005 w 2647519"/>
                              <a:gd name="connsiteY408" fmla="*/ 1369208 h 2612594"/>
                              <a:gd name="connsiteX409" fmla="*/ 2556675 w 2647519"/>
                              <a:gd name="connsiteY409" fmla="*/ 1390650 h 2612594"/>
                              <a:gd name="connsiteX410" fmla="*/ 2553670 w 2647519"/>
                              <a:gd name="connsiteY410" fmla="*/ 1380633 h 2612594"/>
                              <a:gd name="connsiteX411" fmla="*/ 2552571 w 2647519"/>
                              <a:gd name="connsiteY411" fmla="*/ 1382047 h 2612594"/>
                              <a:gd name="connsiteX412" fmla="*/ 2555723 w 2647519"/>
                              <a:gd name="connsiteY412" fmla="*/ 1392555 h 2612594"/>
                              <a:gd name="connsiteX413" fmla="*/ 2553818 w 2647519"/>
                              <a:gd name="connsiteY413" fmla="*/ 1407795 h 2612594"/>
                              <a:gd name="connsiteX414" fmla="*/ 2557628 w 2647519"/>
                              <a:gd name="connsiteY414" fmla="*/ 1420177 h 2612594"/>
                              <a:gd name="connsiteX415" fmla="*/ 2560581 w 2647519"/>
                              <a:gd name="connsiteY415" fmla="*/ 1420013 h 2612594"/>
                              <a:gd name="connsiteX416" fmla="*/ 2558580 w 2647519"/>
                              <a:gd name="connsiteY416" fmla="*/ 1413509 h 2612594"/>
                              <a:gd name="connsiteX417" fmla="*/ 2560485 w 2647519"/>
                              <a:gd name="connsiteY417" fmla="*/ 1398269 h 2612594"/>
                              <a:gd name="connsiteX418" fmla="*/ 2565247 w 2647519"/>
                              <a:gd name="connsiteY418" fmla="*/ 1354454 h 2612594"/>
                              <a:gd name="connsiteX419" fmla="*/ 2645258 w 2647519"/>
                              <a:gd name="connsiteY419" fmla="*/ 1328737 h 2612594"/>
                              <a:gd name="connsiteX420" fmla="*/ 2647163 w 2647519"/>
                              <a:gd name="connsiteY420" fmla="*/ 1329689 h 2612594"/>
                              <a:gd name="connsiteX421" fmla="*/ 2646210 w 2647519"/>
                              <a:gd name="connsiteY421" fmla="*/ 1369694 h 2612594"/>
                              <a:gd name="connsiteX422" fmla="*/ 2647163 w 2647519"/>
                              <a:gd name="connsiteY422" fmla="*/ 1397317 h 2612594"/>
                              <a:gd name="connsiteX423" fmla="*/ 2644305 w 2647519"/>
                              <a:gd name="connsiteY423" fmla="*/ 1447799 h 2612594"/>
                              <a:gd name="connsiteX424" fmla="*/ 2641448 w 2647519"/>
                              <a:gd name="connsiteY424" fmla="*/ 1476374 h 2612594"/>
                              <a:gd name="connsiteX425" fmla="*/ 2632875 w 2647519"/>
                              <a:gd name="connsiteY425" fmla="*/ 1518284 h 2612594"/>
                              <a:gd name="connsiteX426" fmla="*/ 2630018 w 2647519"/>
                              <a:gd name="connsiteY426" fmla="*/ 1553527 h 2612594"/>
                              <a:gd name="connsiteX427" fmla="*/ 2615730 w 2647519"/>
                              <a:gd name="connsiteY427" fmla="*/ 1618297 h 2612594"/>
                              <a:gd name="connsiteX428" fmla="*/ 2602395 w 2647519"/>
                              <a:gd name="connsiteY428" fmla="*/ 1674494 h 2612594"/>
                              <a:gd name="connsiteX429" fmla="*/ 2578583 w 2647519"/>
                              <a:gd name="connsiteY429" fmla="*/ 1684972 h 2612594"/>
                              <a:gd name="connsiteX430" fmla="*/ 2580488 w 2647519"/>
                              <a:gd name="connsiteY430" fmla="*/ 1679257 h 2612594"/>
                              <a:gd name="connsiteX431" fmla="*/ 2584298 w 2647519"/>
                              <a:gd name="connsiteY431" fmla="*/ 1639252 h 2612594"/>
                              <a:gd name="connsiteX432" fmla="*/ 2598585 w 2647519"/>
                              <a:gd name="connsiteY432" fmla="*/ 1597342 h 2612594"/>
                              <a:gd name="connsiteX433" fmla="*/ 2610015 w 2647519"/>
                              <a:gd name="connsiteY433" fmla="*/ 1590675 h 2612594"/>
                              <a:gd name="connsiteX434" fmla="*/ 2610015 w 2647519"/>
                              <a:gd name="connsiteY434" fmla="*/ 1590674 h 2612594"/>
                              <a:gd name="connsiteX435" fmla="*/ 2622398 w 2647519"/>
                              <a:gd name="connsiteY435" fmla="*/ 1518284 h 2612594"/>
                              <a:gd name="connsiteX436" fmla="*/ 2629065 w 2647519"/>
                              <a:gd name="connsiteY436" fmla="*/ 1483994 h 2612594"/>
                              <a:gd name="connsiteX437" fmla="*/ 2634780 w 2647519"/>
                              <a:gd name="connsiteY437" fmla="*/ 1448752 h 2612594"/>
                              <a:gd name="connsiteX438" fmla="*/ 2639543 w 2647519"/>
                              <a:gd name="connsiteY438" fmla="*/ 1415414 h 2612594"/>
                              <a:gd name="connsiteX439" fmla="*/ 2641448 w 2647519"/>
                              <a:gd name="connsiteY439" fmla="*/ 1383982 h 2612594"/>
                              <a:gd name="connsiteX440" fmla="*/ 2642400 w 2647519"/>
                              <a:gd name="connsiteY440" fmla="*/ 1357312 h 2612594"/>
                              <a:gd name="connsiteX441" fmla="*/ 2644305 w 2647519"/>
                              <a:gd name="connsiteY441" fmla="*/ 1343024 h 2612594"/>
                              <a:gd name="connsiteX442" fmla="*/ 2645258 w 2647519"/>
                              <a:gd name="connsiteY442" fmla="*/ 1328737 h 2612594"/>
                              <a:gd name="connsiteX443" fmla="*/ 134151 w 2647519"/>
                              <a:gd name="connsiteY443" fmla="*/ 887095 h 2612594"/>
                              <a:gd name="connsiteX444" fmla="*/ 134625 w 2647519"/>
                              <a:gd name="connsiteY444" fmla="*/ 887332 h 2612594"/>
                              <a:gd name="connsiteX445" fmla="*/ 134670 w 2647519"/>
                              <a:gd name="connsiteY445" fmla="*/ 887199 h 2612594"/>
                              <a:gd name="connsiteX446" fmla="*/ 191618 w 2647519"/>
                              <a:gd name="connsiteY446" fmla="*/ 750570 h 2612594"/>
                              <a:gd name="connsiteX447" fmla="*/ 170663 w 2647519"/>
                              <a:gd name="connsiteY447" fmla="*/ 789622 h 2612594"/>
                              <a:gd name="connsiteX448" fmla="*/ 153518 w 2647519"/>
                              <a:gd name="connsiteY448" fmla="*/ 803910 h 2612594"/>
                              <a:gd name="connsiteX449" fmla="*/ 153477 w 2647519"/>
                              <a:gd name="connsiteY449" fmla="*/ 804822 h 2612594"/>
                              <a:gd name="connsiteX450" fmla="*/ 151819 w 2647519"/>
                              <a:gd name="connsiteY450" fmla="*/ 841286 h 2612594"/>
                              <a:gd name="connsiteX451" fmla="*/ 151866 w 2647519"/>
                              <a:gd name="connsiteY451" fmla="*/ 841199 h 2612594"/>
                              <a:gd name="connsiteX452" fmla="*/ 153518 w 2647519"/>
                              <a:gd name="connsiteY452" fmla="*/ 804862 h 2612594"/>
                              <a:gd name="connsiteX453" fmla="*/ 170663 w 2647519"/>
                              <a:gd name="connsiteY453" fmla="*/ 790574 h 2612594"/>
                              <a:gd name="connsiteX454" fmla="*/ 191618 w 2647519"/>
                              <a:gd name="connsiteY454" fmla="*/ 751522 h 2612594"/>
                              <a:gd name="connsiteX455" fmla="*/ 192332 w 2647519"/>
                              <a:gd name="connsiteY455" fmla="*/ 751998 h 2612594"/>
                              <a:gd name="connsiteX456" fmla="*/ 192689 w 2647519"/>
                              <a:gd name="connsiteY456" fmla="*/ 751284 h 2612594"/>
                              <a:gd name="connsiteX457" fmla="*/ 203047 w 2647519"/>
                              <a:gd name="connsiteY457" fmla="*/ 667702 h 2612594"/>
                              <a:gd name="connsiteX458" fmla="*/ 189712 w 2647519"/>
                              <a:gd name="connsiteY458" fmla="*/ 677227 h 2612594"/>
                              <a:gd name="connsiteX459" fmla="*/ 169710 w 2647519"/>
                              <a:gd name="connsiteY459" fmla="*/ 719137 h 2612594"/>
                              <a:gd name="connsiteX460" fmla="*/ 174286 w 2647519"/>
                              <a:gd name="connsiteY460" fmla="*/ 722798 h 2612594"/>
                              <a:gd name="connsiteX461" fmla="*/ 174435 w 2647519"/>
                              <a:gd name="connsiteY461" fmla="*/ 722155 h 2612594"/>
                              <a:gd name="connsiteX462" fmla="*/ 170663 w 2647519"/>
                              <a:gd name="connsiteY462" fmla="*/ 719137 h 2612594"/>
                              <a:gd name="connsiteX463" fmla="*/ 190665 w 2647519"/>
                              <a:gd name="connsiteY463" fmla="*/ 677227 h 2612594"/>
                              <a:gd name="connsiteX464" fmla="*/ 202473 w 2647519"/>
                              <a:gd name="connsiteY464" fmla="*/ 668793 h 2612594"/>
                              <a:gd name="connsiteX465" fmla="*/ 276390 w 2647519"/>
                              <a:gd name="connsiteY465" fmla="*/ 613410 h 2612594"/>
                              <a:gd name="connsiteX466" fmla="*/ 275187 w 2647519"/>
                              <a:gd name="connsiteY466" fmla="*/ 614373 h 2612594"/>
                              <a:gd name="connsiteX467" fmla="*/ 270080 w 2647519"/>
                              <a:gd name="connsiteY467" fmla="*/ 634008 h 2612594"/>
                              <a:gd name="connsiteX468" fmla="*/ 266865 w 2647519"/>
                              <a:gd name="connsiteY468" fmla="*/ 643890 h 2612594"/>
                              <a:gd name="connsiteX469" fmla="*/ 179235 w 2647519"/>
                              <a:gd name="connsiteY469" fmla="*/ 803910 h 2612594"/>
                              <a:gd name="connsiteX470" fmla="*/ 166852 w 2647519"/>
                              <a:gd name="connsiteY470" fmla="*/ 842962 h 2612594"/>
                              <a:gd name="connsiteX471" fmla="*/ 155422 w 2647519"/>
                              <a:gd name="connsiteY471" fmla="*/ 882967 h 2612594"/>
                              <a:gd name="connsiteX472" fmla="*/ 130657 w 2647519"/>
                              <a:gd name="connsiteY472" fmla="*/ 966787 h 2612594"/>
                              <a:gd name="connsiteX473" fmla="*/ 114465 w 2647519"/>
                              <a:gd name="connsiteY473" fmla="*/ 1023937 h 2612594"/>
                              <a:gd name="connsiteX474" fmla="*/ 106845 w 2647519"/>
                              <a:gd name="connsiteY474" fmla="*/ 1066800 h 2612594"/>
                              <a:gd name="connsiteX475" fmla="*/ 103035 w 2647519"/>
                              <a:gd name="connsiteY475" fmla="*/ 1088707 h 2612594"/>
                              <a:gd name="connsiteX476" fmla="*/ 100177 w 2647519"/>
                              <a:gd name="connsiteY476" fmla="*/ 1110615 h 2612594"/>
                              <a:gd name="connsiteX477" fmla="*/ 91605 w 2647519"/>
                              <a:gd name="connsiteY477" fmla="*/ 1169670 h 2612594"/>
                              <a:gd name="connsiteX478" fmla="*/ 88747 w 2647519"/>
                              <a:gd name="connsiteY478" fmla="*/ 1205865 h 2612594"/>
                              <a:gd name="connsiteX479" fmla="*/ 93510 w 2647519"/>
                              <a:gd name="connsiteY479" fmla="*/ 1243965 h 2612594"/>
                              <a:gd name="connsiteX480" fmla="*/ 95742 w 2647519"/>
                              <a:gd name="connsiteY480" fmla="*/ 1223205 h 2612594"/>
                              <a:gd name="connsiteX481" fmla="*/ 95415 w 2647519"/>
                              <a:gd name="connsiteY481" fmla="*/ 1216342 h 2612594"/>
                              <a:gd name="connsiteX482" fmla="*/ 99225 w 2647519"/>
                              <a:gd name="connsiteY482" fmla="*/ 1176337 h 2612594"/>
                              <a:gd name="connsiteX483" fmla="*/ 107797 w 2647519"/>
                              <a:gd name="connsiteY483" fmla="*/ 1117282 h 2612594"/>
                              <a:gd name="connsiteX484" fmla="*/ 114596 w 2647519"/>
                              <a:gd name="connsiteY484" fmla="*/ 1109123 h 2612594"/>
                              <a:gd name="connsiteX485" fmla="*/ 124469 w 2647519"/>
                              <a:gd name="connsiteY485" fmla="*/ 1043051 h 2612594"/>
                              <a:gd name="connsiteX486" fmla="*/ 123990 w 2647519"/>
                              <a:gd name="connsiteY486" fmla="*/ 1031557 h 2612594"/>
                              <a:gd name="connsiteX487" fmla="*/ 133400 w 2647519"/>
                              <a:gd name="connsiteY487" fmla="*/ 1004581 h 2612594"/>
                              <a:gd name="connsiteX488" fmla="*/ 138999 w 2647519"/>
                              <a:gd name="connsiteY488" fmla="*/ 981931 h 2612594"/>
                              <a:gd name="connsiteX489" fmla="*/ 137325 w 2647519"/>
                              <a:gd name="connsiteY489" fmla="*/ 985837 h 2612594"/>
                              <a:gd name="connsiteX490" fmla="*/ 131610 w 2647519"/>
                              <a:gd name="connsiteY490" fmla="*/ 983932 h 2612594"/>
                              <a:gd name="connsiteX491" fmla="*/ 117322 w 2647519"/>
                              <a:gd name="connsiteY491" fmla="*/ 1024890 h 2612594"/>
                              <a:gd name="connsiteX492" fmla="*/ 118275 w 2647519"/>
                              <a:gd name="connsiteY492" fmla="*/ 1047750 h 2612594"/>
                              <a:gd name="connsiteX493" fmla="*/ 111607 w 2647519"/>
                              <a:gd name="connsiteY493" fmla="*/ 1091565 h 2612594"/>
                              <a:gd name="connsiteX494" fmla="*/ 110655 w 2647519"/>
                              <a:gd name="connsiteY494" fmla="*/ 1099185 h 2612594"/>
                              <a:gd name="connsiteX495" fmla="*/ 101130 w 2647519"/>
                              <a:gd name="connsiteY495" fmla="*/ 1110615 h 2612594"/>
                              <a:gd name="connsiteX496" fmla="*/ 103987 w 2647519"/>
                              <a:gd name="connsiteY496" fmla="*/ 1088707 h 2612594"/>
                              <a:gd name="connsiteX497" fmla="*/ 107797 w 2647519"/>
                              <a:gd name="connsiteY497" fmla="*/ 1066800 h 2612594"/>
                              <a:gd name="connsiteX498" fmla="*/ 115417 w 2647519"/>
                              <a:gd name="connsiteY498" fmla="*/ 1023937 h 2612594"/>
                              <a:gd name="connsiteX499" fmla="*/ 131610 w 2647519"/>
                              <a:gd name="connsiteY499" fmla="*/ 966787 h 2612594"/>
                              <a:gd name="connsiteX500" fmla="*/ 156375 w 2647519"/>
                              <a:gd name="connsiteY500" fmla="*/ 882967 h 2612594"/>
                              <a:gd name="connsiteX501" fmla="*/ 167805 w 2647519"/>
                              <a:gd name="connsiteY501" fmla="*/ 842962 h 2612594"/>
                              <a:gd name="connsiteX502" fmla="*/ 180187 w 2647519"/>
                              <a:gd name="connsiteY502" fmla="*/ 803910 h 2612594"/>
                              <a:gd name="connsiteX503" fmla="*/ 267817 w 2647519"/>
                              <a:gd name="connsiteY503" fmla="*/ 643890 h 2612594"/>
                              <a:gd name="connsiteX504" fmla="*/ 276390 w 2647519"/>
                              <a:gd name="connsiteY504" fmla="*/ 613410 h 2612594"/>
                              <a:gd name="connsiteX505" fmla="*/ 293536 w 2647519"/>
                              <a:gd name="connsiteY505" fmla="*/ 518160 h 2612594"/>
                              <a:gd name="connsiteX506" fmla="*/ 293535 w 2647519"/>
                              <a:gd name="connsiteY506" fmla="*/ 518160 h 2612594"/>
                              <a:gd name="connsiteX507" fmla="*/ 298297 w 2647519"/>
                              <a:gd name="connsiteY507" fmla="*/ 521970 h 2612594"/>
                              <a:gd name="connsiteX508" fmla="*/ 298297 w 2647519"/>
                              <a:gd name="connsiteY508" fmla="*/ 521969 h 2612594"/>
                              <a:gd name="connsiteX509" fmla="*/ 465169 w 2647519"/>
                              <a:gd name="connsiteY509" fmla="*/ 382550 h 2612594"/>
                              <a:gd name="connsiteX510" fmla="*/ 464986 w 2647519"/>
                              <a:gd name="connsiteY510" fmla="*/ 382696 h 2612594"/>
                              <a:gd name="connsiteX511" fmla="*/ 464431 w 2647519"/>
                              <a:gd name="connsiteY511" fmla="*/ 383323 h 2612594"/>
                              <a:gd name="connsiteX512" fmla="*/ 456650 w 2647519"/>
                              <a:gd name="connsiteY512" fmla="*/ 391477 h 2612594"/>
                              <a:gd name="connsiteX513" fmla="*/ 454683 w 2647519"/>
                              <a:gd name="connsiteY513" fmla="*/ 394339 h 2612594"/>
                              <a:gd name="connsiteX514" fmla="*/ 453399 w 2647519"/>
                              <a:gd name="connsiteY514" fmla="*/ 395790 h 2612594"/>
                              <a:gd name="connsiteX515" fmla="*/ 447840 w 2647519"/>
                              <a:gd name="connsiteY515" fmla="*/ 403860 h 2612594"/>
                              <a:gd name="connsiteX516" fmla="*/ 389738 w 2647519"/>
                              <a:gd name="connsiteY516" fmla="*/ 472440 h 2612594"/>
                              <a:gd name="connsiteX517" fmla="*/ 373545 w 2647519"/>
                              <a:gd name="connsiteY517" fmla="*/ 491490 h 2612594"/>
                              <a:gd name="connsiteX518" fmla="*/ 357353 w 2647519"/>
                              <a:gd name="connsiteY518" fmla="*/ 511492 h 2612594"/>
                              <a:gd name="connsiteX519" fmla="*/ 285782 w 2647519"/>
                              <a:gd name="connsiteY519" fmla="*/ 590597 h 2612594"/>
                              <a:gd name="connsiteX520" fmla="*/ 358305 w 2647519"/>
                              <a:gd name="connsiteY520" fmla="*/ 510540 h 2612594"/>
                              <a:gd name="connsiteX521" fmla="*/ 374497 w 2647519"/>
                              <a:gd name="connsiteY521" fmla="*/ 490537 h 2612594"/>
                              <a:gd name="connsiteX522" fmla="*/ 390690 w 2647519"/>
                              <a:gd name="connsiteY522" fmla="*/ 471487 h 2612594"/>
                              <a:gd name="connsiteX523" fmla="*/ 448792 w 2647519"/>
                              <a:gd name="connsiteY523" fmla="*/ 402907 h 2612594"/>
                              <a:gd name="connsiteX524" fmla="*/ 454683 w 2647519"/>
                              <a:gd name="connsiteY524" fmla="*/ 394339 h 2612594"/>
                              <a:gd name="connsiteX525" fmla="*/ 464431 w 2647519"/>
                              <a:gd name="connsiteY525" fmla="*/ 383323 h 2612594"/>
                              <a:gd name="connsiteX526" fmla="*/ 489348 w 2647519"/>
                              <a:gd name="connsiteY526" fmla="*/ 316869 h 2612594"/>
                              <a:gd name="connsiteX527" fmla="*/ 481127 w 2647519"/>
                              <a:gd name="connsiteY527" fmla="*/ 319733 h 2612594"/>
                              <a:gd name="connsiteX528" fmla="*/ 475013 w 2647519"/>
                              <a:gd name="connsiteY528" fmla="*/ 322003 h 2612594"/>
                              <a:gd name="connsiteX529" fmla="*/ 473558 w 2647519"/>
                              <a:gd name="connsiteY529" fmla="*/ 323849 h 2612594"/>
                              <a:gd name="connsiteX530" fmla="*/ 463080 w 2647519"/>
                              <a:gd name="connsiteY530" fmla="*/ 333374 h 2612594"/>
                              <a:gd name="connsiteX531" fmla="*/ 436410 w 2647519"/>
                              <a:gd name="connsiteY531" fmla="*/ 350519 h 2612594"/>
                              <a:gd name="connsiteX532" fmla="*/ 418313 w 2647519"/>
                              <a:gd name="connsiteY532" fmla="*/ 370522 h 2612594"/>
                              <a:gd name="connsiteX533" fmla="*/ 401168 w 2647519"/>
                              <a:gd name="connsiteY533" fmla="*/ 390524 h 2612594"/>
                              <a:gd name="connsiteX534" fmla="*/ 389738 w 2647519"/>
                              <a:gd name="connsiteY534" fmla="*/ 401002 h 2612594"/>
                              <a:gd name="connsiteX535" fmla="*/ 389349 w 2647519"/>
                              <a:gd name="connsiteY535" fmla="*/ 400516 h 2612594"/>
                              <a:gd name="connsiteX536" fmla="*/ 378546 w 2647519"/>
                              <a:gd name="connsiteY536" fmla="*/ 413504 h 2612594"/>
                              <a:gd name="connsiteX537" fmla="*/ 360210 w 2647519"/>
                              <a:gd name="connsiteY537" fmla="*/ 436245 h 2612594"/>
                              <a:gd name="connsiteX538" fmla="*/ 330683 w 2647519"/>
                              <a:gd name="connsiteY538" fmla="*/ 468630 h 2612594"/>
                              <a:gd name="connsiteX539" fmla="*/ 335445 w 2647519"/>
                              <a:gd name="connsiteY539" fmla="*/ 474344 h 2612594"/>
                              <a:gd name="connsiteX540" fmla="*/ 335536 w 2647519"/>
                              <a:gd name="connsiteY540" fmla="*/ 474264 h 2612594"/>
                              <a:gd name="connsiteX541" fmla="*/ 331635 w 2647519"/>
                              <a:gd name="connsiteY541" fmla="*/ 469582 h 2612594"/>
                              <a:gd name="connsiteX542" fmla="*/ 361162 w 2647519"/>
                              <a:gd name="connsiteY542" fmla="*/ 437197 h 2612594"/>
                              <a:gd name="connsiteX543" fmla="*/ 390690 w 2647519"/>
                              <a:gd name="connsiteY543" fmla="*/ 401002 h 2612594"/>
                              <a:gd name="connsiteX544" fmla="*/ 402120 w 2647519"/>
                              <a:gd name="connsiteY544" fmla="*/ 390525 h 2612594"/>
                              <a:gd name="connsiteX545" fmla="*/ 419265 w 2647519"/>
                              <a:gd name="connsiteY545" fmla="*/ 370522 h 2612594"/>
                              <a:gd name="connsiteX546" fmla="*/ 437362 w 2647519"/>
                              <a:gd name="connsiteY546" fmla="*/ 350520 h 2612594"/>
                              <a:gd name="connsiteX547" fmla="*/ 464032 w 2647519"/>
                              <a:gd name="connsiteY547" fmla="*/ 333375 h 2612594"/>
                              <a:gd name="connsiteX548" fmla="*/ 474510 w 2647519"/>
                              <a:gd name="connsiteY548" fmla="*/ 323850 h 2612594"/>
                              <a:gd name="connsiteX549" fmla="*/ 485940 w 2647519"/>
                              <a:gd name="connsiteY549" fmla="*/ 319564 h 2612594"/>
                              <a:gd name="connsiteX550" fmla="*/ 489548 w 2647519"/>
                              <a:gd name="connsiteY550" fmla="*/ 318444 h 2612594"/>
                              <a:gd name="connsiteX551" fmla="*/ 1868970 w 2647519"/>
                              <a:gd name="connsiteY551" fmla="*/ 144780 h 2612594"/>
                              <a:gd name="connsiteX552" fmla="*/ 1917547 w 2647519"/>
                              <a:gd name="connsiteY552" fmla="*/ 166687 h 2612594"/>
                              <a:gd name="connsiteX553" fmla="*/ 1938502 w 2647519"/>
                              <a:gd name="connsiteY553" fmla="*/ 183832 h 2612594"/>
                              <a:gd name="connsiteX554" fmla="*/ 1891830 w 2647519"/>
                              <a:gd name="connsiteY554" fmla="*/ 160972 h 2612594"/>
                              <a:gd name="connsiteX555" fmla="*/ 1868970 w 2647519"/>
                              <a:gd name="connsiteY555" fmla="*/ 144780 h 2612594"/>
                              <a:gd name="connsiteX556" fmla="*/ 1710855 w 2647519"/>
                              <a:gd name="connsiteY556" fmla="*/ 75247 h 2612594"/>
                              <a:gd name="connsiteX557" fmla="*/ 1748955 w 2647519"/>
                              <a:gd name="connsiteY557" fmla="*/ 83819 h 2612594"/>
                              <a:gd name="connsiteX558" fmla="*/ 1802295 w 2647519"/>
                              <a:gd name="connsiteY558" fmla="*/ 110489 h 2612594"/>
                              <a:gd name="connsiteX559" fmla="*/ 1710855 w 2647519"/>
                              <a:gd name="connsiteY559" fmla="*/ 75247 h 2612594"/>
                              <a:gd name="connsiteX560" fmla="*/ 1137451 w 2647519"/>
                              <a:gd name="connsiteY560" fmla="*/ 68937 h 2612594"/>
                              <a:gd name="connsiteX561" fmla="*/ 1117448 w 2647519"/>
                              <a:gd name="connsiteY561" fmla="*/ 71437 h 2612594"/>
                              <a:gd name="connsiteX562" fmla="*/ 1074585 w 2647519"/>
                              <a:gd name="connsiteY562" fmla="*/ 77152 h 2612594"/>
                              <a:gd name="connsiteX563" fmla="*/ 1032675 w 2647519"/>
                              <a:gd name="connsiteY563" fmla="*/ 86677 h 2612594"/>
                              <a:gd name="connsiteX564" fmla="*/ 1014578 w 2647519"/>
                              <a:gd name="connsiteY564" fmla="*/ 92392 h 2612594"/>
                              <a:gd name="connsiteX565" fmla="*/ 993623 w 2647519"/>
                              <a:gd name="connsiteY565" fmla="*/ 98107 h 2612594"/>
                              <a:gd name="connsiteX566" fmla="*/ 947769 w 2647519"/>
                              <a:gd name="connsiteY566" fmla="*/ 107115 h 2612594"/>
                              <a:gd name="connsiteX567" fmla="*/ 939330 w 2647519"/>
                              <a:gd name="connsiteY567" fmla="*/ 110490 h 2612594"/>
                              <a:gd name="connsiteX568" fmla="*/ 881228 w 2647519"/>
                              <a:gd name="connsiteY568" fmla="*/ 130492 h 2612594"/>
                              <a:gd name="connsiteX569" fmla="*/ 824078 w 2647519"/>
                              <a:gd name="connsiteY569" fmla="*/ 153352 h 2612594"/>
                              <a:gd name="connsiteX570" fmla="*/ 784073 w 2647519"/>
                              <a:gd name="connsiteY570" fmla="*/ 171450 h 2612594"/>
                              <a:gd name="connsiteX571" fmla="*/ 757403 w 2647519"/>
                              <a:gd name="connsiteY571" fmla="*/ 181927 h 2612594"/>
                              <a:gd name="connsiteX572" fmla="*/ 691680 w 2647519"/>
                              <a:gd name="connsiteY572" fmla="*/ 212407 h 2612594"/>
                              <a:gd name="connsiteX573" fmla="*/ 660248 w 2647519"/>
                              <a:gd name="connsiteY573" fmla="*/ 232410 h 2612594"/>
                              <a:gd name="connsiteX574" fmla="*/ 629768 w 2647519"/>
                              <a:gd name="connsiteY574" fmla="*/ 252412 h 2612594"/>
                              <a:gd name="connsiteX575" fmla="*/ 581190 w 2647519"/>
                              <a:gd name="connsiteY575" fmla="*/ 288607 h 2612594"/>
                              <a:gd name="connsiteX576" fmla="*/ 535470 w 2647519"/>
                              <a:gd name="connsiteY576" fmla="*/ 324802 h 2612594"/>
                              <a:gd name="connsiteX577" fmla="*/ 491713 w 2647519"/>
                              <a:gd name="connsiteY577" fmla="*/ 362974 h 2612594"/>
                              <a:gd name="connsiteX578" fmla="*/ 495465 w 2647519"/>
                              <a:gd name="connsiteY578" fmla="*/ 367665 h 2612594"/>
                              <a:gd name="connsiteX579" fmla="*/ 504752 w 2647519"/>
                              <a:gd name="connsiteY579" fmla="*/ 361295 h 2612594"/>
                              <a:gd name="connsiteX580" fmla="*/ 512656 w 2647519"/>
                              <a:gd name="connsiteY580" fmla="*/ 355403 h 2612594"/>
                              <a:gd name="connsiteX581" fmla="*/ 541185 w 2647519"/>
                              <a:gd name="connsiteY581" fmla="*/ 330517 h 2612594"/>
                              <a:gd name="connsiteX582" fmla="*/ 586905 w 2647519"/>
                              <a:gd name="connsiteY582" fmla="*/ 294322 h 2612594"/>
                              <a:gd name="connsiteX583" fmla="*/ 635482 w 2647519"/>
                              <a:gd name="connsiteY583" fmla="*/ 258127 h 2612594"/>
                              <a:gd name="connsiteX584" fmla="*/ 665962 w 2647519"/>
                              <a:gd name="connsiteY584" fmla="*/ 238124 h 2612594"/>
                              <a:gd name="connsiteX585" fmla="*/ 697395 w 2647519"/>
                              <a:gd name="connsiteY585" fmla="*/ 218122 h 2612594"/>
                              <a:gd name="connsiteX586" fmla="*/ 763117 w 2647519"/>
                              <a:gd name="connsiteY586" fmla="*/ 187642 h 2612594"/>
                              <a:gd name="connsiteX587" fmla="*/ 788835 w 2647519"/>
                              <a:gd name="connsiteY587" fmla="*/ 174307 h 2612594"/>
                              <a:gd name="connsiteX588" fmla="*/ 828840 w 2647519"/>
                              <a:gd name="connsiteY588" fmla="*/ 156209 h 2612594"/>
                              <a:gd name="connsiteX589" fmla="*/ 885990 w 2647519"/>
                              <a:gd name="connsiteY589" fmla="*/ 133349 h 2612594"/>
                              <a:gd name="connsiteX590" fmla="*/ 944092 w 2647519"/>
                              <a:gd name="connsiteY590" fmla="*/ 113347 h 2612594"/>
                              <a:gd name="connsiteX591" fmla="*/ 968499 w 2647519"/>
                              <a:gd name="connsiteY591" fmla="*/ 108553 h 2612594"/>
                              <a:gd name="connsiteX592" fmla="*/ 980289 w 2647519"/>
                              <a:gd name="connsiteY592" fmla="*/ 104524 h 2612594"/>
                              <a:gd name="connsiteX593" fmla="*/ 1140765 w 2647519"/>
                              <a:gd name="connsiteY593" fmla="*/ 69904 h 2612594"/>
                              <a:gd name="connsiteX594" fmla="*/ 1478087 w 2647519"/>
                              <a:gd name="connsiteY594" fmla="*/ 48458 h 2612594"/>
                              <a:gd name="connsiteX595" fmla="*/ 1498447 w 2647519"/>
                              <a:gd name="connsiteY595" fmla="*/ 50482 h 2612594"/>
                              <a:gd name="connsiteX596" fmla="*/ 1526070 w 2647519"/>
                              <a:gd name="connsiteY596" fmla="*/ 60007 h 2612594"/>
                              <a:gd name="connsiteX597" fmla="*/ 1505115 w 2647519"/>
                              <a:gd name="connsiteY597" fmla="*/ 57150 h 2612594"/>
                              <a:gd name="connsiteX598" fmla="*/ 1461300 w 2647519"/>
                              <a:gd name="connsiteY598" fmla="*/ 48577 h 2612594"/>
                              <a:gd name="connsiteX599" fmla="*/ 1478087 w 2647519"/>
                              <a:gd name="connsiteY599" fmla="*/ 48458 h 2612594"/>
                              <a:gd name="connsiteX600" fmla="*/ 1588935 w 2647519"/>
                              <a:gd name="connsiteY600" fmla="*/ 40957 h 2612594"/>
                              <a:gd name="connsiteX601" fmla="*/ 1627987 w 2647519"/>
                              <a:gd name="connsiteY601" fmla="*/ 43814 h 2612594"/>
                              <a:gd name="connsiteX602" fmla="*/ 1675612 w 2647519"/>
                              <a:gd name="connsiteY602" fmla="*/ 62864 h 2612594"/>
                              <a:gd name="connsiteX603" fmla="*/ 1616557 w 2647519"/>
                              <a:gd name="connsiteY603" fmla="*/ 52387 h 2612594"/>
                              <a:gd name="connsiteX604" fmla="*/ 1588935 w 2647519"/>
                              <a:gd name="connsiteY604" fmla="*/ 40957 h 2612594"/>
                              <a:gd name="connsiteX605" fmla="*/ 1270324 w 2647519"/>
                              <a:gd name="connsiteY605" fmla="*/ 40719 h 2612594"/>
                              <a:gd name="connsiteX606" fmla="*/ 1160310 w 2647519"/>
                              <a:gd name="connsiteY606" fmla="*/ 46672 h 2612594"/>
                              <a:gd name="connsiteX607" fmla="*/ 1084110 w 2647519"/>
                              <a:gd name="connsiteY607" fmla="*/ 57149 h 2612594"/>
                              <a:gd name="connsiteX608" fmla="*/ 1047915 w 2647519"/>
                              <a:gd name="connsiteY608" fmla="*/ 66674 h 2612594"/>
                              <a:gd name="connsiteX609" fmla="*/ 1016482 w 2647519"/>
                              <a:gd name="connsiteY609" fmla="*/ 78104 h 2612594"/>
                              <a:gd name="connsiteX610" fmla="*/ 972667 w 2647519"/>
                              <a:gd name="connsiteY610" fmla="*/ 83819 h 2612594"/>
                              <a:gd name="connsiteX611" fmla="*/ 806932 w 2647519"/>
                              <a:gd name="connsiteY611" fmla="*/ 147637 h 2612594"/>
                              <a:gd name="connsiteX612" fmla="*/ 746925 w 2647519"/>
                              <a:gd name="connsiteY612" fmla="*/ 174307 h 2612594"/>
                              <a:gd name="connsiteX613" fmla="*/ 728827 w 2647519"/>
                              <a:gd name="connsiteY613" fmla="*/ 180974 h 2612594"/>
                              <a:gd name="connsiteX614" fmla="*/ 712635 w 2647519"/>
                              <a:gd name="connsiteY614" fmla="*/ 189547 h 2612594"/>
                              <a:gd name="connsiteX615" fmla="*/ 682155 w 2647519"/>
                              <a:gd name="connsiteY615" fmla="*/ 205739 h 2612594"/>
                              <a:gd name="connsiteX616" fmla="*/ 634530 w 2647519"/>
                              <a:gd name="connsiteY616" fmla="*/ 230504 h 2612594"/>
                              <a:gd name="connsiteX617" fmla="*/ 598335 w 2647519"/>
                              <a:gd name="connsiteY617" fmla="*/ 259079 h 2612594"/>
                              <a:gd name="connsiteX618" fmla="*/ 493560 w 2647519"/>
                              <a:gd name="connsiteY618" fmla="*/ 340994 h 2612594"/>
                              <a:gd name="connsiteX619" fmla="*/ 471664 w 2647519"/>
                              <a:gd name="connsiteY619" fmla="*/ 360034 h 2612594"/>
                              <a:gd name="connsiteX620" fmla="*/ 450243 w 2647519"/>
                              <a:gd name="connsiteY620" fmla="*/ 379593 h 2612594"/>
                              <a:gd name="connsiteX621" fmla="*/ 450697 w 2647519"/>
                              <a:gd name="connsiteY621" fmla="*/ 380047 h 2612594"/>
                              <a:gd name="connsiteX622" fmla="*/ 285915 w 2647519"/>
                              <a:gd name="connsiteY622" fmla="*/ 573404 h 2612594"/>
                              <a:gd name="connsiteX623" fmla="*/ 252577 w 2647519"/>
                              <a:gd name="connsiteY623" fmla="*/ 619124 h 2612594"/>
                              <a:gd name="connsiteX624" fmla="*/ 237337 w 2647519"/>
                              <a:gd name="connsiteY624" fmla="*/ 646747 h 2612594"/>
                              <a:gd name="connsiteX625" fmla="*/ 222097 w 2647519"/>
                              <a:gd name="connsiteY625" fmla="*/ 672464 h 2612594"/>
                              <a:gd name="connsiteX626" fmla="*/ 193522 w 2647519"/>
                              <a:gd name="connsiteY626" fmla="*/ 725804 h 2612594"/>
                              <a:gd name="connsiteX627" fmla="*/ 162439 w 2647519"/>
                              <a:gd name="connsiteY627" fmla="*/ 774784 h 2612594"/>
                              <a:gd name="connsiteX628" fmla="*/ 162090 w 2647519"/>
                              <a:gd name="connsiteY628" fmla="*/ 776287 h 2612594"/>
                              <a:gd name="connsiteX629" fmla="*/ 151612 w 2647519"/>
                              <a:gd name="connsiteY629" fmla="*/ 804862 h 2612594"/>
                              <a:gd name="connsiteX630" fmla="*/ 143992 w 2647519"/>
                              <a:gd name="connsiteY630" fmla="*/ 818197 h 2612594"/>
                              <a:gd name="connsiteX631" fmla="*/ 142087 w 2647519"/>
                              <a:gd name="connsiteY631" fmla="*/ 820102 h 2612594"/>
                              <a:gd name="connsiteX632" fmla="*/ 133634 w 2647519"/>
                              <a:gd name="connsiteY632" fmla="*/ 848201 h 2612594"/>
                              <a:gd name="connsiteX633" fmla="*/ 131610 w 2647519"/>
                              <a:gd name="connsiteY633" fmla="*/ 864870 h 2612594"/>
                              <a:gd name="connsiteX634" fmla="*/ 129705 w 2647519"/>
                              <a:gd name="connsiteY634" fmla="*/ 888682 h 2612594"/>
                              <a:gd name="connsiteX635" fmla="*/ 116370 w 2647519"/>
                              <a:gd name="connsiteY635" fmla="*/ 927735 h 2612594"/>
                              <a:gd name="connsiteX636" fmla="*/ 103987 w 2647519"/>
                              <a:gd name="connsiteY636" fmla="*/ 966787 h 2612594"/>
                              <a:gd name="connsiteX637" fmla="*/ 90652 w 2647519"/>
                              <a:gd name="connsiteY637" fmla="*/ 1023937 h 2612594"/>
                              <a:gd name="connsiteX638" fmla="*/ 83032 w 2647519"/>
                              <a:gd name="connsiteY638" fmla="*/ 1076325 h 2612594"/>
                              <a:gd name="connsiteX639" fmla="*/ 78270 w 2647519"/>
                              <a:gd name="connsiteY639" fmla="*/ 1128712 h 2612594"/>
                              <a:gd name="connsiteX640" fmla="*/ 84937 w 2647519"/>
                              <a:gd name="connsiteY640" fmla="*/ 1092517 h 2612594"/>
                              <a:gd name="connsiteX641" fmla="*/ 85555 w 2647519"/>
                              <a:gd name="connsiteY641" fmla="*/ 1089530 h 2612594"/>
                              <a:gd name="connsiteX642" fmla="*/ 86842 w 2647519"/>
                              <a:gd name="connsiteY642" fmla="*/ 1075372 h 2612594"/>
                              <a:gd name="connsiteX643" fmla="*/ 94462 w 2647519"/>
                              <a:gd name="connsiteY643" fmla="*/ 1022985 h 2612594"/>
                              <a:gd name="connsiteX644" fmla="*/ 96848 w 2647519"/>
                              <a:gd name="connsiteY644" fmla="*/ 1023781 h 2612594"/>
                              <a:gd name="connsiteX645" fmla="*/ 97055 w 2647519"/>
                              <a:gd name="connsiteY645" fmla="*/ 1022896 h 2612594"/>
                              <a:gd name="connsiteX646" fmla="*/ 94463 w 2647519"/>
                              <a:gd name="connsiteY646" fmla="*/ 1022032 h 2612594"/>
                              <a:gd name="connsiteX647" fmla="*/ 107798 w 2647519"/>
                              <a:gd name="connsiteY647" fmla="*/ 964882 h 2612594"/>
                              <a:gd name="connsiteX648" fmla="*/ 120180 w 2647519"/>
                              <a:gd name="connsiteY648" fmla="*/ 925829 h 2612594"/>
                              <a:gd name="connsiteX649" fmla="*/ 133454 w 2647519"/>
                              <a:gd name="connsiteY649" fmla="*/ 886956 h 2612594"/>
                              <a:gd name="connsiteX650" fmla="*/ 132563 w 2647519"/>
                              <a:gd name="connsiteY650" fmla="*/ 886777 h 2612594"/>
                              <a:gd name="connsiteX651" fmla="*/ 134468 w 2647519"/>
                              <a:gd name="connsiteY651" fmla="*/ 862965 h 2612594"/>
                              <a:gd name="connsiteX652" fmla="*/ 144945 w 2647519"/>
                              <a:gd name="connsiteY652" fmla="*/ 818197 h 2612594"/>
                              <a:gd name="connsiteX653" fmla="*/ 152565 w 2647519"/>
                              <a:gd name="connsiteY653" fmla="*/ 804862 h 2612594"/>
                              <a:gd name="connsiteX654" fmla="*/ 152821 w 2647519"/>
                              <a:gd name="connsiteY654" fmla="*/ 804166 h 2612594"/>
                              <a:gd name="connsiteX655" fmla="*/ 163043 w 2647519"/>
                              <a:gd name="connsiteY655" fmla="*/ 776287 h 2612594"/>
                              <a:gd name="connsiteX656" fmla="*/ 194475 w 2647519"/>
                              <a:gd name="connsiteY656" fmla="*/ 726757 h 2612594"/>
                              <a:gd name="connsiteX657" fmla="*/ 223050 w 2647519"/>
                              <a:gd name="connsiteY657" fmla="*/ 673417 h 2612594"/>
                              <a:gd name="connsiteX658" fmla="*/ 238290 w 2647519"/>
                              <a:gd name="connsiteY658" fmla="*/ 647700 h 2612594"/>
                              <a:gd name="connsiteX659" fmla="*/ 253530 w 2647519"/>
                              <a:gd name="connsiteY659" fmla="*/ 620077 h 2612594"/>
                              <a:gd name="connsiteX660" fmla="*/ 286868 w 2647519"/>
                              <a:gd name="connsiteY660" fmla="*/ 574357 h 2612594"/>
                              <a:gd name="connsiteX661" fmla="*/ 451650 w 2647519"/>
                              <a:gd name="connsiteY661" fmla="*/ 381000 h 2612594"/>
                              <a:gd name="connsiteX662" fmla="*/ 495465 w 2647519"/>
                              <a:gd name="connsiteY662" fmla="*/ 340995 h 2612594"/>
                              <a:gd name="connsiteX663" fmla="*/ 600240 w 2647519"/>
                              <a:gd name="connsiteY663" fmla="*/ 259080 h 2612594"/>
                              <a:gd name="connsiteX664" fmla="*/ 636435 w 2647519"/>
                              <a:gd name="connsiteY664" fmla="*/ 230505 h 2612594"/>
                              <a:gd name="connsiteX665" fmla="*/ 684060 w 2647519"/>
                              <a:gd name="connsiteY665" fmla="*/ 205740 h 2612594"/>
                              <a:gd name="connsiteX666" fmla="*/ 714540 w 2647519"/>
                              <a:gd name="connsiteY666" fmla="*/ 189547 h 2612594"/>
                              <a:gd name="connsiteX667" fmla="*/ 730733 w 2647519"/>
                              <a:gd name="connsiteY667" fmla="*/ 180975 h 2612594"/>
                              <a:gd name="connsiteX668" fmla="*/ 748830 w 2647519"/>
                              <a:gd name="connsiteY668" fmla="*/ 174307 h 2612594"/>
                              <a:gd name="connsiteX669" fmla="*/ 808838 w 2647519"/>
                              <a:gd name="connsiteY669" fmla="*/ 147637 h 2612594"/>
                              <a:gd name="connsiteX670" fmla="*/ 974573 w 2647519"/>
                              <a:gd name="connsiteY670" fmla="*/ 83820 h 2612594"/>
                              <a:gd name="connsiteX671" fmla="*/ 1018388 w 2647519"/>
                              <a:gd name="connsiteY671" fmla="*/ 78105 h 2612594"/>
                              <a:gd name="connsiteX672" fmla="*/ 1049820 w 2647519"/>
                              <a:gd name="connsiteY672" fmla="*/ 66675 h 2612594"/>
                              <a:gd name="connsiteX673" fmla="*/ 1086015 w 2647519"/>
                              <a:gd name="connsiteY673" fmla="*/ 57150 h 2612594"/>
                              <a:gd name="connsiteX674" fmla="*/ 1162215 w 2647519"/>
                              <a:gd name="connsiteY674" fmla="*/ 46672 h 2612594"/>
                              <a:gd name="connsiteX675" fmla="*/ 1272229 w 2647519"/>
                              <a:gd name="connsiteY675" fmla="*/ 41076 h 2612594"/>
                              <a:gd name="connsiteX676" fmla="*/ 1360655 w 2647519"/>
                              <a:gd name="connsiteY676" fmla="*/ 44043 h 2612594"/>
                              <a:gd name="connsiteX677" fmla="*/ 1404150 w 2647519"/>
                              <a:gd name="connsiteY677" fmla="*/ 0 h 2612594"/>
                              <a:gd name="connsiteX678" fmla="*/ 1448917 w 2647519"/>
                              <a:gd name="connsiteY678" fmla="*/ 2857 h 2612594"/>
                              <a:gd name="connsiteX679" fmla="*/ 1494637 w 2647519"/>
                              <a:gd name="connsiteY679" fmla="*/ 7620 h 2612594"/>
                              <a:gd name="connsiteX680" fmla="*/ 1525117 w 2647519"/>
                              <a:gd name="connsiteY680" fmla="*/ 15240 h 2612594"/>
                              <a:gd name="connsiteX681" fmla="*/ 1545120 w 2647519"/>
                              <a:gd name="connsiteY681" fmla="*/ 24765 h 2612594"/>
                              <a:gd name="connsiteX682" fmla="*/ 1569885 w 2647519"/>
                              <a:gd name="connsiteY682" fmla="*/ 20002 h 2612594"/>
                              <a:gd name="connsiteX683" fmla="*/ 1607032 w 2647519"/>
                              <a:gd name="connsiteY683" fmla="*/ 28575 h 2612594"/>
                              <a:gd name="connsiteX684" fmla="*/ 1629892 w 2647519"/>
                              <a:gd name="connsiteY684" fmla="*/ 35242 h 2612594"/>
                              <a:gd name="connsiteX685" fmla="*/ 1628940 w 2647519"/>
                              <a:gd name="connsiteY685" fmla="*/ 36195 h 2612594"/>
                              <a:gd name="connsiteX686" fmla="*/ 1627987 w 2647519"/>
                              <a:gd name="connsiteY686" fmla="*/ 42862 h 2612594"/>
                              <a:gd name="connsiteX687" fmla="*/ 1588935 w 2647519"/>
                              <a:gd name="connsiteY687" fmla="*/ 40005 h 2612594"/>
                              <a:gd name="connsiteX688" fmla="*/ 1575600 w 2647519"/>
                              <a:gd name="connsiteY688" fmla="*/ 36195 h 2612594"/>
                              <a:gd name="connsiteX689" fmla="*/ 1562265 w 2647519"/>
                              <a:gd name="connsiteY689" fmla="*/ 33337 h 2612594"/>
                              <a:gd name="connsiteX690" fmla="*/ 1536547 w 2647519"/>
                              <a:gd name="connsiteY690" fmla="*/ 27622 h 2612594"/>
                              <a:gd name="connsiteX691" fmla="*/ 1510830 w 2647519"/>
                              <a:gd name="connsiteY691" fmla="*/ 21907 h 2612594"/>
                              <a:gd name="connsiteX692" fmla="*/ 1484160 w 2647519"/>
                              <a:gd name="connsiteY692" fmla="*/ 18097 h 2612594"/>
                              <a:gd name="connsiteX693" fmla="*/ 1454633 w 2647519"/>
                              <a:gd name="connsiteY693" fmla="*/ 18097 h 2612594"/>
                              <a:gd name="connsiteX694" fmla="*/ 1430820 w 2647519"/>
                              <a:gd name="connsiteY694" fmla="*/ 18097 h 2612594"/>
                              <a:gd name="connsiteX695" fmla="*/ 1393673 w 2647519"/>
                              <a:gd name="connsiteY695" fmla="*/ 18097 h 2612594"/>
                              <a:gd name="connsiteX696" fmla="*/ 1391928 w 2647519"/>
                              <a:gd name="connsiteY696" fmla="*/ 17540 h 2612594"/>
                              <a:gd name="connsiteX697" fmla="*/ 1375575 w 2647519"/>
                              <a:gd name="connsiteY697" fmla="*/ 25717 h 2612594"/>
                              <a:gd name="connsiteX698" fmla="*/ 1381290 w 2647519"/>
                              <a:gd name="connsiteY698" fmla="*/ 35242 h 2612594"/>
                              <a:gd name="connsiteX699" fmla="*/ 1438440 w 2647519"/>
                              <a:gd name="connsiteY699" fmla="*/ 46672 h 2612594"/>
                              <a:gd name="connsiteX700" fmla="*/ 1413008 w 2647519"/>
                              <a:gd name="connsiteY700" fmla="*/ 47116 h 2612594"/>
                              <a:gd name="connsiteX701" fmla="*/ 1413437 w 2647519"/>
                              <a:gd name="connsiteY701" fmla="*/ 47149 h 2612594"/>
                              <a:gd name="connsiteX702" fmla="*/ 1440345 w 2647519"/>
                              <a:gd name="connsiteY702" fmla="*/ 46672 h 2612594"/>
                              <a:gd name="connsiteX703" fmla="*/ 1463205 w 2647519"/>
                              <a:gd name="connsiteY703" fmla="*/ 49530 h 2612594"/>
                              <a:gd name="connsiteX704" fmla="*/ 1507020 w 2647519"/>
                              <a:gd name="connsiteY704" fmla="*/ 58102 h 2612594"/>
                              <a:gd name="connsiteX705" fmla="*/ 1527975 w 2647519"/>
                              <a:gd name="connsiteY705" fmla="*/ 60960 h 2612594"/>
                              <a:gd name="connsiteX706" fmla="*/ 1563218 w 2647519"/>
                              <a:gd name="connsiteY706" fmla="*/ 68580 h 2612594"/>
                              <a:gd name="connsiteX707" fmla="*/ 1599413 w 2647519"/>
                              <a:gd name="connsiteY707" fmla="*/ 76200 h 2612594"/>
                              <a:gd name="connsiteX708" fmla="*/ 1634655 w 2647519"/>
                              <a:gd name="connsiteY708" fmla="*/ 84772 h 2612594"/>
                              <a:gd name="connsiteX709" fmla="*/ 1669898 w 2647519"/>
                              <a:gd name="connsiteY709" fmla="*/ 95250 h 2612594"/>
                              <a:gd name="connsiteX710" fmla="*/ 1687043 w 2647519"/>
                              <a:gd name="connsiteY710" fmla="*/ 100012 h 2612594"/>
                              <a:gd name="connsiteX711" fmla="*/ 1704188 w 2647519"/>
                              <a:gd name="connsiteY711" fmla="*/ 105727 h 2612594"/>
                              <a:gd name="connsiteX712" fmla="*/ 1704409 w 2647519"/>
                              <a:gd name="connsiteY712" fmla="*/ 105929 h 2612594"/>
                              <a:gd name="connsiteX713" fmla="*/ 1716704 w 2647519"/>
                              <a:gd name="connsiteY713" fmla="*/ 108049 h 2612594"/>
                              <a:gd name="connsiteX714" fmla="*/ 1746499 w 2647519"/>
                              <a:gd name="connsiteY714" fmla="*/ 119121 h 2612594"/>
                              <a:gd name="connsiteX715" fmla="*/ 1750661 w 2647519"/>
                              <a:gd name="connsiteY715" fmla="*/ 125427 h 2612594"/>
                              <a:gd name="connsiteX716" fmla="*/ 1751813 w 2647519"/>
                              <a:gd name="connsiteY716" fmla="*/ 125730 h 2612594"/>
                              <a:gd name="connsiteX717" fmla="*/ 1778483 w 2647519"/>
                              <a:gd name="connsiteY717" fmla="*/ 136207 h 2612594"/>
                              <a:gd name="connsiteX718" fmla="*/ 1801343 w 2647519"/>
                              <a:gd name="connsiteY718" fmla="*/ 145732 h 2612594"/>
                              <a:gd name="connsiteX719" fmla="*/ 1824203 w 2647519"/>
                              <a:gd name="connsiteY719" fmla="*/ 156210 h 2612594"/>
                              <a:gd name="connsiteX720" fmla="*/ 1841348 w 2647519"/>
                              <a:gd name="connsiteY720" fmla="*/ 165735 h 2612594"/>
                              <a:gd name="connsiteX721" fmla="*/ 1852778 w 2647519"/>
                              <a:gd name="connsiteY721" fmla="*/ 171450 h 2612594"/>
                              <a:gd name="connsiteX722" fmla="*/ 1865160 w 2647519"/>
                              <a:gd name="connsiteY722" fmla="*/ 178117 h 2612594"/>
                              <a:gd name="connsiteX723" fmla="*/ 1907070 w 2647519"/>
                              <a:gd name="connsiteY723" fmla="*/ 201930 h 2612594"/>
                              <a:gd name="connsiteX724" fmla="*/ 1960410 w 2647519"/>
                              <a:gd name="connsiteY724" fmla="*/ 236220 h 2612594"/>
                              <a:gd name="connsiteX725" fmla="*/ 1988033 w 2647519"/>
                              <a:gd name="connsiteY725" fmla="*/ 255270 h 2612594"/>
                              <a:gd name="connsiteX726" fmla="*/ 1988832 w 2647519"/>
                              <a:gd name="connsiteY726" fmla="*/ 255841 h 2612594"/>
                              <a:gd name="connsiteX727" fmla="*/ 2002949 w 2647519"/>
                              <a:gd name="connsiteY727" fmla="*/ 264417 h 2612594"/>
                              <a:gd name="connsiteX728" fmla="*/ 2540483 w 2647519"/>
                              <a:gd name="connsiteY728" fmla="*/ 1275397 h 2612594"/>
                              <a:gd name="connsiteX729" fmla="*/ 2540080 w 2647519"/>
                              <a:gd name="connsiteY729" fmla="*/ 1283368 h 2612594"/>
                              <a:gd name="connsiteX730" fmla="*/ 2550960 w 2647519"/>
                              <a:gd name="connsiteY730" fmla="*/ 1284922 h 2612594"/>
                              <a:gd name="connsiteX731" fmla="*/ 2561437 w 2647519"/>
                              <a:gd name="connsiteY731" fmla="*/ 1292542 h 2612594"/>
                              <a:gd name="connsiteX732" fmla="*/ 2566200 w 2647519"/>
                              <a:gd name="connsiteY732" fmla="*/ 1318259 h 2612594"/>
                              <a:gd name="connsiteX733" fmla="*/ 2584297 w 2647519"/>
                              <a:gd name="connsiteY733" fmla="*/ 1348739 h 2612594"/>
                              <a:gd name="connsiteX734" fmla="*/ 2591918 w 2647519"/>
                              <a:gd name="connsiteY734" fmla="*/ 1349432 h 2612594"/>
                              <a:gd name="connsiteX735" fmla="*/ 2591918 w 2647519"/>
                              <a:gd name="connsiteY735" fmla="*/ 1342072 h 2612594"/>
                              <a:gd name="connsiteX736" fmla="*/ 2599661 w 2647519"/>
                              <a:gd name="connsiteY736" fmla="*/ 1320563 h 2612594"/>
                              <a:gd name="connsiteX737" fmla="*/ 2599537 w 2647519"/>
                              <a:gd name="connsiteY737" fmla="*/ 1316355 h 2612594"/>
                              <a:gd name="connsiteX738" fmla="*/ 2607157 w 2647519"/>
                              <a:gd name="connsiteY738" fmla="*/ 1290637 h 2612594"/>
                              <a:gd name="connsiteX739" fmla="*/ 2617635 w 2647519"/>
                              <a:gd name="connsiteY739" fmla="*/ 1290637 h 2612594"/>
                              <a:gd name="connsiteX740" fmla="*/ 2633827 w 2647519"/>
                              <a:gd name="connsiteY740" fmla="*/ 1280160 h 2612594"/>
                              <a:gd name="connsiteX741" fmla="*/ 2635732 w 2647519"/>
                              <a:gd name="connsiteY741" fmla="*/ 1322070 h 2612594"/>
                              <a:gd name="connsiteX742" fmla="*/ 2630970 w 2647519"/>
                              <a:gd name="connsiteY742" fmla="*/ 1342072 h 2612594"/>
                              <a:gd name="connsiteX743" fmla="*/ 2625255 w 2647519"/>
                              <a:gd name="connsiteY743" fmla="*/ 1361122 h 2612594"/>
                              <a:gd name="connsiteX744" fmla="*/ 2622397 w 2647519"/>
                              <a:gd name="connsiteY744" fmla="*/ 1392555 h 2612594"/>
                              <a:gd name="connsiteX745" fmla="*/ 2621445 w 2647519"/>
                              <a:gd name="connsiteY745" fmla="*/ 1408747 h 2612594"/>
                              <a:gd name="connsiteX746" fmla="*/ 2619540 w 2647519"/>
                              <a:gd name="connsiteY746" fmla="*/ 1424940 h 2612594"/>
                              <a:gd name="connsiteX747" fmla="*/ 2615478 w 2647519"/>
                              <a:gd name="connsiteY747" fmla="*/ 1427648 h 2612594"/>
                              <a:gd name="connsiteX748" fmla="*/ 2615730 w 2647519"/>
                              <a:gd name="connsiteY748" fmla="*/ 1428749 h 2612594"/>
                              <a:gd name="connsiteX749" fmla="*/ 2619621 w 2647519"/>
                              <a:gd name="connsiteY749" fmla="*/ 1426155 h 2612594"/>
                              <a:gd name="connsiteX750" fmla="*/ 2621445 w 2647519"/>
                              <a:gd name="connsiteY750" fmla="*/ 1410652 h 2612594"/>
                              <a:gd name="connsiteX751" fmla="*/ 2622397 w 2647519"/>
                              <a:gd name="connsiteY751" fmla="*/ 1394460 h 2612594"/>
                              <a:gd name="connsiteX752" fmla="*/ 2625255 w 2647519"/>
                              <a:gd name="connsiteY752" fmla="*/ 1363027 h 2612594"/>
                              <a:gd name="connsiteX753" fmla="*/ 2630970 w 2647519"/>
                              <a:gd name="connsiteY753" fmla="*/ 1343977 h 2612594"/>
                              <a:gd name="connsiteX754" fmla="*/ 2635732 w 2647519"/>
                              <a:gd name="connsiteY754" fmla="*/ 1323975 h 2612594"/>
                              <a:gd name="connsiteX755" fmla="*/ 2643352 w 2647519"/>
                              <a:gd name="connsiteY755" fmla="*/ 1329690 h 2612594"/>
                              <a:gd name="connsiteX756" fmla="*/ 2642400 w 2647519"/>
                              <a:gd name="connsiteY756" fmla="*/ 1343977 h 2612594"/>
                              <a:gd name="connsiteX757" fmla="*/ 2640495 w 2647519"/>
                              <a:gd name="connsiteY757" fmla="*/ 1358265 h 2612594"/>
                              <a:gd name="connsiteX758" fmla="*/ 2639542 w 2647519"/>
                              <a:gd name="connsiteY758" fmla="*/ 1384935 h 2612594"/>
                              <a:gd name="connsiteX759" fmla="*/ 2637637 w 2647519"/>
                              <a:gd name="connsiteY759" fmla="*/ 1416367 h 2612594"/>
                              <a:gd name="connsiteX760" fmla="*/ 2632875 w 2647519"/>
                              <a:gd name="connsiteY760" fmla="*/ 1449705 h 2612594"/>
                              <a:gd name="connsiteX761" fmla="*/ 2627160 w 2647519"/>
                              <a:gd name="connsiteY761" fmla="*/ 1484947 h 2612594"/>
                              <a:gd name="connsiteX762" fmla="*/ 2620492 w 2647519"/>
                              <a:gd name="connsiteY762" fmla="*/ 1519237 h 2612594"/>
                              <a:gd name="connsiteX763" fmla="*/ 2608110 w 2647519"/>
                              <a:gd name="connsiteY763" fmla="*/ 1591627 h 2612594"/>
                              <a:gd name="connsiteX764" fmla="*/ 2596680 w 2647519"/>
                              <a:gd name="connsiteY764" fmla="*/ 1598295 h 2612594"/>
                              <a:gd name="connsiteX765" fmla="*/ 2582392 w 2647519"/>
                              <a:gd name="connsiteY765" fmla="*/ 1640205 h 2612594"/>
                              <a:gd name="connsiteX766" fmla="*/ 2578582 w 2647519"/>
                              <a:gd name="connsiteY766" fmla="*/ 1680210 h 2612594"/>
                              <a:gd name="connsiteX767" fmla="*/ 2576677 w 2647519"/>
                              <a:gd name="connsiteY767" fmla="*/ 1685925 h 2612594"/>
                              <a:gd name="connsiteX768" fmla="*/ 2560485 w 2647519"/>
                              <a:gd name="connsiteY768" fmla="*/ 1729740 h 2612594"/>
                              <a:gd name="connsiteX769" fmla="*/ 2555722 w 2647519"/>
                              <a:gd name="connsiteY769" fmla="*/ 1733550 h 2612594"/>
                              <a:gd name="connsiteX770" fmla="*/ 2535720 w 2647519"/>
                              <a:gd name="connsiteY770" fmla="*/ 1780222 h 2612594"/>
                              <a:gd name="connsiteX771" fmla="*/ 2556675 w 2647519"/>
                              <a:gd name="connsiteY771" fmla="*/ 1733550 h 2612594"/>
                              <a:gd name="connsiteX772" fmla="*/ 2561437 w 2647519"/>
                              <a:gd name="connsiteY772" fmla="*/ 1729740 h 2612594"/>
                              <a:gd name="connsiteX773" fmla="*/ 2530957 w 2647519"/>
                              <a:gd name="connsiteY773" fmla="*/ 1816417 h 2612594"/>
                              <a:gd name="connsiteX774" fmla="*/ 2514765 w 2647519"/>
                              <a:gd name="connsiteY774" fmla="*/ 1824990 h 2612594"/>
                              <a:gd name="connsiteX775" fmla="*/ 2511407 w 2647519"/>
                              <a:gd name="connsiteY775" fmla="*/ 1831707 h 2612594"/>
                              <a:gd name="connsiteX776" fmla="*/ 2511908 w 2647519"/>
                              <a:gd name="connsiteY776" fmla="*/ 1832609 h 2612594"/>
                              <a:gd name="connsiteX777" fmla="*/ 2515718 w 2647519"/>
                              <a:gd name="connsiteY777" fmla="*/ 1824989 h 2612594"/>
                              <a:gd name="connsiteX778" fmla="*/ 2531910 w 2647519"/>
                              <a:gd name="connsiteY778" fmla="*/ 1816417 h 2612594"/>
                              <a:gd name="connsiteX779" fmla="*/ 2520480 w 2647519"/>
                              <a:gd name="connsiteY779" fmla="*/ 1848802 h 2612594"/>
                              <a:gd name="connsiteX780" fmla="*/ 2499525 w 2647519"/>
                              <a:gd name="connsiteY780" fmla="*/ 1886902 h 2612594"/>
                              <a:gd name="connsiteX781" fmla="*/ 2489048 w 2647519"/>
                              <a:gd name="connsiteY781" fmla="*/ 1905952 h 2612594"/>
                              <a:gd name="connsiteX782" fmla="*/ 2477618 w 2647519"/>
                              <a:gd name="connsiteY782" fmla="*/ 1925002 h 2612594"/>
                              <a:gd name="connsiteX783" fmla="*/ 2469045 w 2647519"/>
                              <a:gd name="connsiteY783" fmla="*/ 1939289 h 2612594"/>
                              <a:gd name="connsiteX784" fmla="*/ 2456663 w 2647519"/>
                              <a:gd name="connsiteY784" fmla="*/ 1966912 h 2612594"/>
                              <a:gd name="connsiteX785" fmla="*/ 2443328 w 2647519"/>
                              <a:gd name="connsiteY785" fmla="*/ 1993582 h 2612594"/>
                              <a:gd name="connsiteX786" fmla="*/ 2422373 w 2647519"/>
                              <a:gd name="connsiteY786" fmla="*/ 2022157 h 2612594"/>
                              <a:gd name="connsiteX787" fmla="*/ 2401418 w 2647519"/>
                              <a:gd name="connsiteY787" fmla="*/ 2048827 h 2612594"/>
                              <a:gd name="connsiteX788" fmla="*/ 2402291 w 2647519"/>
                              <a:gd name="connsiteY788" fmla="*/ 2047029 h 2612594"/>
                              <a:gd name="connsiteX789" fmla="*/ 2378557 w 2647519"/>
                              <a:gd name="connsiteY789" fmla="*/ 2079307 h 2612594"/>
                              <a:gd name="connsiteX790" fmla="*/ 2327122 w 2647519"/>
                              <a:gd name="connsiteY790" fmla="*/ 2135505 h 2612594"/>
                              <a:gd name="connsiteX791" fmla="*/ 2316995 w 2647519"/>
                              <a:gd name="connsiteY791" fmla="*/ 2151085 h 2612594"/>
                              <a:gd name="connsiteX792" fmla="*/ 2327122 w 2647519"/>
                              <a:gd name="connsiteY792" fmla="*/ 2136457 h 2612594"/>
                              <a:gd name="connsiteX793" fmla="*/ 2378557 w 2647519"/>
                              <a:gd name="connsiteY793" fmla="*/ 2080259 h 2612594"/>
                              <a:gd name="connsiteX794" fmla="*/ 2339505 w 2647519"/>
                              <a:gd name="connsiteY794" fmla="*/ 2139314 h 2612594"/>
                              <a:gd name="connsiteX795" fmla="*/ 2319383 w 2647519"/>
                              <a:gd name="connsiteY795" fmla="*/ 2160388 h 2612594"/>
                              <a:gd name="connsiteX796" fmla="*/ 2303229 w 2647519"/>
                              <a:gd name="connsiteY796" fmla="*/ 2172263 h 2612594"/>
                              <a:gd name="connsiteX797" fmla="*/ 2302357 w 2647519"/>
                              <a:gd name="connsiteY797" fmla="*/ 2173605 h 2612594"/>
                              <a:gd name="connsiteX798" fmla="*/ 2292258 w 2647519"/>
                              <a:gd name="connsiteY798" fmla="*/ 2181374 h 2612594"/>
                              <a:gd name="connsiteX799" fmla="*/ 2291880 w 2647519"/>
                              <a:gd name="connsiteY799" fmla="*/ 2184082 h 2612594"/>
                              <a:gd name="connsiteX800" fmla="*/ 2247112 w 2647519"/>
                              <a:gd name="connsiteY800" fmla="*/ 2229802 h 2612594"/>
                              <a:gd name="connsiteX801" fmla="*/ 2199487 w 2647519"/>
                              <a:gd name="connsiteY801" fmla="*/ 2273617 h 2612594"/>
                              <a:gd name="connsiteX802" fmla="*/ 2197284 w 2647519"/>
                              <a:gd name="connsiteY802" fmla="*/ 2275215 h 2612594"/>
                              <a:gd name="connsiteX803" fmla="*/ 2181390 w 2647519"/>
                              <a:gd name="connsiteY803" fmla="*/ 2295524 h 2612594"/>
                              <a:gd name="connsiteX804" fmla="*/ 2143290 w 2647519"/>
                              <a:gd name="connsiteY804" fmla="*/ 2324099 h 2612594"/>
                              <a:gd name="connsiteX805" fmla="*/ 2107680 w 2647519"/>
                              <a:gd name="connsiteY805" fmla="*/ 2350806 h 2612594"/>
                              <a:gd name="connsiteX806" fmla="*/ 2107553 w 2647519"/>
                              <a:gd name="connsiteY806" fmla="*/ 2350961 h 2612594"/>
                              <a:gd name="connsiteX807" fmla="*/ 2143290 w 2647519"/>
                              <a:gd name="connsiteY807" fmla="*/ 2325052 h 2612594"/>
                              <a:gd name="connsiteX808" fmla="*/ 2181390 w 2647519"/>
                              <a:gd name="connsiteY808" fmla="*/ 2296477 h 2612594"/>
                              <a:gd name="connsiteX809" fmla="*/ 2149957 w 2647519"/>
                              <a:gd name="connsiteY809" fmla="*/ 2327909 h 2612594"/>
                              <a:gd name="connsiteX810" fmla="*/ 2124359 w 2647519"/>
                              <a:gd name="connsiteY810" fmla="*/ 2344578 h 2612594"/>
                              <a:gd name="connsiteX811" fmla="*/ 2106651 w 2647519"/>
                              <a:gd name="connsiteY811" fmla="*/ 2352057 h 2612594"/>
                              <a:gd name="connsiteX812" fmla="*/ 2106142 w 2647519"/>
                              <a:gd name="connsiteY812" fmla="*/ 2352675 h 2612594"/>
                              <a:gd name="connsiteX813" fmla="*/ 2087092 w 2647519"/>
                              <a:gd name="connsiteY813" fmla="*/ 2365057 h 2612594"/>
                              <a:gd name="connsiteX814" fmla="*/ 2079913 w 2647519"/>
                              <a:gd name="connsiteY814" fmla="*/ 2368384 h 2612594"/>
                              <a:gd name="connsiteX815" fmla="*/ 2061852 w 2647519"/>
                              <a:gd name="connsiteY815" fmla="*/ 2383036 h 2612594"/>
                              <a:gd name="connsiteX816" fmla="*/ 2044230 w 2647519"/>
                              <a:gd name="connsiteY816" fmla="*/ 2395537 h 2612594"/>
                              <a:gd name="connsiteX817" fmla="*/ 2017560 w 2647519"/>
                              <a:gd name="connsiteY817" fmla="*/ 2412682 h 2612594"/>
                              <a:gd name="connsiteX818" fmla="*/ 2008988 w 2647519"/>
                              <a:gd name="connsiteY818" fmla="*/ 2413635 h 2612594"/>
                              <a:gd name="connsiteX819" fmla="*/ 1999459 w 2647519"/>
                              <a:gd name="connsiteY819" fmla="*/ 2417870 h 2612594"/>
                              <a:gd name="connsiteX820" fmla="*/ 1997978 w 2647519"/>
                              <a:gd name="connsiteY820" fmla="*/ 2418994 h 2612594"/>
                              <a:gd name="connsiteX821" fmla="*/ 2009940 w 2647519"/>
                              <a:gd name="connsiteY821" fmla="*/ 2414587 h 2612594"/>
                              <a:gd name="connsiteX822" fmla="*/ 2018513 w 2647519"/>
                              <a:gd name="connsiteY822" fmla="*/ 2413635 h 2612594"/>
                              <a:gd name="connsiteX823" fmla="*/ 1984223 w 2647519"/>
                              <a:gd name="connsiteY823" fmla="*/ 2439352 h 2612594"/>
                              <a:gd name="connsiteX824" fmla="*/ 1962315 w 2647519"/>
                              <a:gd name="connsiteY824" fmla="*/ 2450783 h 2612594"/>
                              <a:gd name="connsiteX825" fmla="*/ 1940408 w 2647519"/>
                              <a:gd name="connsiteY825" fmla="*/ 2461260 h 2612594"/>
                              <a:gd name="connsiteX826" fmla="*/ 1924934 w 2647519"/>
                              <a:gd name="connsiteY826" fmla="*/ 2463581 h 2612594"/>
                              <a:gd name="connsiteX827" fmla="*/ 1922310 w 2647519"/>
                              <a:gd name="connsiteY827" fmla="*/ 2465070 h 2612594"/>
                              <a:gd name="connsiteX828" fmla="*/ 1849920 w 2647519"/>
                              <a:gd name="connsiteY828" fmla="*/ 2496502 h 2612594"/>
                              <a:gd name="connsiteX829" fmla="*/ 1846229 w 2647519"/>
                              <a:gd name="connsiteY829" fmla="*/ 2497341 h 2612594"/>
                              <a:gd name="connsiteX830" fmla="*/ 1824203 w 2647519"/>
                              <a:gd name="connsiteY830" fmla="*/ 2511742 h 2612594"/>
                              <a:gd name="connsiteX831" fmla="*/ 1836585 w 2647519"/>
                              <a:gd name="connsiteY831" fmla="*/ 2515552 h 2612594"/>
                              <a:gd name="connsiteX832" fmla="*/ 1790865 w 2647519"/>
                              <a:gd name="connsiteY832" fmla="*/ 2535555 h 2612594"/>
                              <a:gd name="connsiteX833" fmla="*/ 1794675 w 2647519"/>
                              <a:gd name="connsiteY833" fmla="*/ 2522220 h 2612594"/>
                              <a:gd name="connsiteX834" fmla="*/ 1779435 w 2647519"/>
                              <a:gd name="connsiteY834" fmla="*/ 2527935 h 2612594"/>
                              <a:gd name="connsiteX835" fmla="*/ 1765148 w 2647519"/>
                              <a:gd name="connsiteY835" fmla="*/ 2532697 h 2612594"/>
                              <a:gd name="connsiteX836" fmla="*/ 1735620 w 2647519"/>
                              <a:gd name="connsiteY836" fmla="*/ 2542222 h 2612594"/>
                              <a:gd name="connsiteX837" fmla="*/ 1731675 w 2647519"/>
                              <a:gd name="connsiteY837" fmla="*/ 2537487 h 2612594"/>
                              <a:gd name="connsiteX838" fmla="*/ 1717522 w 2647519"/>
                              <a:gd name="connsiteY838" fmla="*/ 2540317 h 2612594"/>
                              <a:gd name="connsiteX839" fmla="*/ 1700377 w 2647519"/>
                              <a:gd name="connsiteY839" fmla="*/ 2544127 h 2612594"/>
                              <a:gd name="connsiteX840" fmla="*/ 1665135 w 2647519"/>
                              <a:gd name="connsiteY840" fmla="*/ 2552700 h 2612594"/>
                              <a:gd name="connsiteX841" fmla="*/ 1663973 w 2647519"/>
                              <a:gd name="connsiteY841" fmla="*/ 2553240 h 2612594"/>
                              <a:gd name="connsiteX842" fmla="*/ 1697520 w 2647519"/>
                              <a:gd name="connsiteY842" fmla="*/ 2545079 h 2612594"/>
                              <a:gd name="connsiteX843" fmla="*/ 1714665 w 2647519"/>
                              <a:gd name="connsiteY843" fmla="*/ 2541269 h 2612594"/>
                              <a:gd name="connsiteX844" fmla="*/ 1728952 w 2647519"/>
                              <a:gd name="connsiteY844" fmla="*/ 2538412 h 2612594"/>
                              <a:gd name="connsiteX845" fmla="*/ 1734667 w 2647519"/>
                              <a:gd name="connsiteY845" fmla="*/ 2543174 h 2612594"/>
                              <a:gd name="connsiteX846" fmla="*/ 1764195 w 2647519"/>
                              <a:gd name="connsiteY846" fmla="*/ 2533649 h 2612594"/>
                              <a:gd name="connsiteX847" fmla="*/ 1778482 w 2647519"/>
                              <a:gd name="connsiteY847" fmla="*/ 2528887 h 2612594"/>
                              <a:gd name="connsiteX848" fmla="*/ 1793722 w 2647519"/>
                              <a:gd name="connsiteY848" fmla="*/ 2523172 h 2612594"/>
                              <a:gd name="connsiteX849" fmla="*/ 1789912 w 2647519"/>
                              <a:gd name="connsiteY849" fmla="*/ 2536507 h 2612594"/>
                              <a:gd name="connsiteX850" fmla="*/ 1749907 w 2647519"/>
                              <a:gd name="connsiteY850" fmla="*/ 2555557 h 2612594"/>
                              <a:gd name="connsiteX851" fmla="*/ 1747946 w 2647519"/>
                              <a:gd name="connsiteY851" fmla="*/ 2555008 h 2612594"/>
                              <a:gd name="connsiteX852" fmla="*/ 1720380 w 2647519"/>
                              <a:gd name="connsiteY852" fmla="*/ 2566034 h 2612594"/>
                              <a:gd name="connsiteX853" fmla="*/ 1697520 w 2647519"/>
                              <a:gd name="connsiteY853" fmla="*/ 2572702 h 2612594"/>
                              <a:gd name="connsiteX854" fmla="*/ 1663230 w 2647519"/>
                              <a:gd name="connsiteY854" fmla="*/ 2581274 h 2612594"/>
                              <a:gd name="connsiteX855" fmla="*/ 1649062 w 2647519"/>
                              <a:gd name="connsiteY855" fmla="*/ 2580084 h 2612594"/>
                              <a:gd name="connsiteX856" fmla="*/ 1619428 w 2647519"/>
                              <a:gd name="connsiteY856" fmla="*/ 2585850 h 2612594"/>
                              <a:gd name="connsiteX857" fmla="*/ 1618462 w 2647519"/>
                              <a:gd name="connsiteY857" fmla="*/ 2587942 h 2612594"/>
                              <a:gd name="connsiteX858" fmla="*/ 1539405 w 2647519"/>
                              <a:gd name="connsiteY858" fmla="*/ 2603182 h 2612594"/>
                              <a:gd name="connsiteX859" fmla="*/ 1521307 w 2647519"/>
                              <a:gd name="connsiteY859" fmla="*/ 2598419 h 2612594"/>
                              <a:gd name="connsiteX860" fmla="*/ 1506067 w 2647519"/>
                              <a:gd name="connsiteY860" fmla="*/ 2598419 h 2612594"/>
                              <a:gd name="connsiteX861" fmla="*/ 1479397 w 2647519"/>
                              <a:gd name="connsiteY861" fmla="*/ 2606992 h 2612594"/>
                              <a:gd name="connsiteX862" fmla="*/ 1455585 w 2647519"/>
                              <a:gd name="connsiteY862" fmla="*/ 2608897 h 2612594"/>
                              <a:gd name="connsiteX863" fmla="*/ 1431772 w 2647519"/>
                              <a:gd name="connsiteY863" fmla="*/ 2609849 h 2612594"/>
                              <a:gd name="connsiteX864" fmla="*/ 1429185 w 2647519"/>
                              <a:gd name="connsiteY864" fmla="*/ 2608741 h 2612594"/>
                              <a:gd name="connsiteX865" fmla="*/ 1407484 w 2647519"/>
                              <a:gd name="connsiteY865" fmla="*/ 2612588 h 2612594"/>
                              <a:gd name="connsiteX866" fmla="*/ 1381290 w 2647519"/>
                              <a:gd name="connsiteY866" fmla="*/ 2607944 h 2612594"/>
                              <a:gd name="connsiteX867" fmla="*/ 1382243 w 2647519"/>
                              <a:gd name="connsiteY867" fmla="*/ 2606992 h 2612594"/>
                              <a:gd name="connsiteX868" fmla="*/ 1387005 w 2647519"/>
                              <a:gd name="connsiteY868" fmla="*/ 2600324 h 2612594"/>
                              <a:gd name="connsiteX869" fmla="*/ 1365098 w 2647519"/>
                              <a:gd name="connsiteY869" fmla="*/ 2597467 h 2612594"/>
                              <a:gd name="connsiteX870" fmla="*/ 1375575 w 2647519"/>
                              <a:gd name="connsiteY870" fmla="*/ 2591752 h 2612594"/>
                              <a:gd name="connsiteX871" fmla="*/ 1407008 w 2647519"/>
                              <a:gd name="connsiteY871" fmla="*/ 2590799 h 2612594"/>
                              <a:gd name="connsiteX872" fmla="*/ 1437488 w 2647519"/>
                              <a:gd name="connsiteY872" fmla="*/ 2589847 h 2612594"/>
                              <a:gd name="connsiteX873" fmla="*/ 1481302 w 2647519"/>
                              <a:gd name="connsiteY873" fmla="*/ 2590799 h 2612594"/>
                              <a:gd name="connsiteX874" fmla="*/ 1511782 w 2647519"/>
                              <a:gd name="connsiteY874" fmla="*/ 2587942 h 2612594"/>
                              <a:gd name="connsiteX875" fmla="*/ 1568932 w 2647519"/>
                              <a:gd name="connsiteY875" fmla="*/ 2575559 h 2612594"/>
                              <a:gd name="connsiteX876" fmla="*/ 1607032 w 2647519"/>
                              <a:gd name="connsiteY876" fmla="*/ 2566987 h 2612594"/>
                              <a:gd name="connsiteX877" fmla="*/ 1635607 w 2647519"/>
                              <a:gd name="connsiteY877" fmla="*/ 2566034 h 2612594"/>
                              <a:gd name="connsiteX878" fmla="*/ 1637595 w 2647519"/>
                              <a:gd name="connsiteY878" fmla="*/ 2565111 h 2612594"/>
                              <a:gd name="connsiteX879" fmla="*/ 1609890 w 2647519"/>
                              <a:gd name="connsiteY879" fmla="*/ 2566035 h 2612594"/>
                              <a:gd name="connsiteX880" fmla="*/ 1571790 w 2647519"/>
                              <a:gd name="connsiteY880" fmla="*/ 2574607 h 2612594"/>
                              <a:gd name="connsiteX881" fmla="*/ 1514640 w 2647519"/>
                              <a:gd name="connsiteY881" fmla="*/ 2586990 h 2612594"/>
                              <a:gd name="connsiteX882" fmla="*/ 1484160 w 2647519"/>
                              <a:gd name="connsiteY882" fmla="*/ 2589847 h 2612594"/>
                              <a:gd name="connsiteX883" fmla="*/ 1440345 w 2647519"/>
                              <a:gd name="connsiteY883" fmla="*/ 2588895 h 2612594"/>
                              <a:gd name="connsiteX884" fmla="*/ 1409865 w 2647519"/>
                              <a:gd name="connsiteY884" fmla="*/ 2589847 h 2612594"/>
                              <a:gd name="connsiteX885" fmla="*/ 1378432 w 2647519"/>
                              <a:gd name="connsiteY885" fmla="*/ 2590800 h 2612594"/>
                              <a:gd name="connsiteX886" fmla="*/ 1379385 w 2647519"/>
                              <a:gd name="connsiteY886" fmla="*/ 2586990 h 2612594"/>
                              <a:gd name="connsiteX887" fmla="*/ 1386052 w 2647519"/>
                              <a:gd name="connsiteY887" fmla="*/ 2577465 h 2612594"/>
                              <a:gd name="connsiteX888" fmla="*/ 1679422 w 2647519"/>
                              <a:gd name="connsiteY888" fmla="*/ 2528887 h 2612594"/>
                              <a:gd name="connsiteX889" fmla="*/ 1878495 w 2647519"/>
                              <a:gd name="connsiteY889" fmla="*/ 2453640 h 2612594"/>
                              <a:gd name="connsiteX890" fmla="*/ 1930882 w 2647519"/>
                              <a:gd name="connsiteY890" fmla="*/ 2426017 h 2612594"/>
                              <a:gd name="connsiteX891" fmla="*/ 1960410 w 2647519"/>
                              <a:gd name="connsiteY891" fmla="*/ 2410777 h 2612594"/>
                              <a:gd name="connsiteX892" fmla="*/ 1990890 w 2647519"/>
                              <a:gd name="connsiteY892" fmla="*/ 2394585 h 2612594"/>
                              <a:gd name="connsiteX893" fmla="*/ 2048040 w 2647519"/>
                              <a:gd name="connsiteY893" fmla="*/ 2360295 h 2612594"/>
                              <a:gd name="connsiteX894" fmla="*/ 2093760 w 2647519"/>
                              <a:gd name="connsiteY894" fmla="*/ 2325052 h 2612594"/>
                              <a:gd name="connsiteX895" fmla="*/ 2179485 w 2647519"/>
                              <a:gd name="connsiteY895" fmla="*/ 2258377 h 2612594"/>
                              <a:gd name="connsiteX896" fmla="*/ 2203297 w 2647519"/>
                              <a:gd name="connsiteY896" fmla="*/ 2239327 h 2612594"/>
                              <a:gd name="connsiteX897" fmla="*/ 2226157 w 2647519"/>
                              <a:gd name="connsiteY897" fmla="*/ 2219325 h 2612594"/>
                              <a:gd name="connsiteX898" fmla="*/ 2260447 w 2647519"/>
                              <a:gd name="connsiteY898" fmla="*/ 2187892 h 2612594"/>
                              <a:gd name="connsiteX899" fmla="*/ 2274735 w 2647519"/>
                              <a:gd name="connsiteY899" fmla="*/ 2164080 h 2612594"/>
                              <a:gd name="connsiteX900" fmla="*/ 2295258 w 2647519"/>
                              <a:gd name="connsiteY900" fmla="*/ 2145267 h 2612594"/>
                              <a:gd name="connsiteX901" fmla="*/ 2295423 w 2647519"/>
                              <a:gd name="connsiteY901" fmla="*/ 2144085 h 2612594"/>
                              <a:gd name="connsiteX902" fmla="*/ 2275688 w 2647519"/>
                              <a:gd name="connsiteY902" fmla="*/ 2162175 h 2612594"/>
                              <a:gd name="connsiteX903" fmla="*/ 2261400 w 2647519"/>
                              <a:gd name="connsiteY903" fmla="*/ 2185987 h 2612594"/>
                              <a:gd name="connsiteX904" fmla="*/ 2227110 w 2647519"/>
                              <a:gd name="connsiteY904" fmla="*/ 2217420 h 2612594"/>
                              <a:gd name="connsiteX905" fmla="*/ 2204250 w 2647519"/>
                              <a:gd name="connsiteY905" fmla="*/ 2237422 h 2612594"/>
                              <a:gd name="connsiteX906" fmla="*/ 2180438 w 2647519"/>
                              <a:gd name="connsiteY906" fmla="*/ 2256472 h 2612594"/>
                              <a:gd name="connsiteX907" fmla="*/ 2094713 w 2647519"/>
                              <a:gd name="connsiteY907" fmla="*/ 2323147 h 2612594"/>
                              <a:gd name="connsiteX908" fmla="*/ 2048993 w 2647519"/>
                              <a:gd name="connsiteY908" fmla="*/ 2358390 h 2612594"/>
                              <a:gd name="connsiteX909" fmla="*/ 1991843 w 2647519"/>
                              <a:gd name="connsiteY909" fmla="*/ 2392680 h 2612594"/>
                              <a:gd name="connsiteX910" fmla="*/ 1961363 w 2647519"/>
                              <a:gd name="connsiteY910" fmla="*/ 2408872 h 2612594"/>
                              <a:gd name="connsiteX911" fmla="*/ 1931835 w 2647519"/>
                              <a:gd name="connsiteY911" fmla="*/ 2424112 h 2612594"/>
                              <a:gd name="connsiteX912" fmla="*/ 1879448 w 2647519"/>
                              <a:gd name="connsiteY912" fmla="*/ 2451735 h 2612594"/>
                              <a:gd name="connsiteX913" fmla="*/ 1680375 w 2647519"/>
                              <a:gd name="connsiteY913" fmla="*/ 2526982 h 2612594"/>
                              <a:gd name="connsiteX914" fmla="*/ 1387005 w 2647519"/>
                              <a:gd name="connsiteY914" fmla="*/ 2575560 h 2612594"/>
                              <a:gd name="connsiteX915" fmla="*/ 1365098 w 2647519"/>
                              <a:gd name="connsiteY915" fmla="*/ 2575560 h 2612594"/>
                              <a:gd name="connsiteX916" fmla="*/ 1362240 w 2647519"/>
                              <a:gd name="connsiteY916" fmla="*/ 2567940 h 2612594"/>
                              <a:gd name="connsiteX917" fmla="*/ 1339380 w 2647519"/>
                              <a:gd name="connsiteY917" fmla="*/ 2566987 h 2612594"/>
                              <a:gd name="connsiteX918" fmla="*/ 1318425 w 2647519"/>
                              <a:gd name="connsiteY918" fmla="*/ 2575560 h 2612594"/>
                              <a:gd name="connsiteX919" fmla="*/ 1257465 w 2647519"/>
                              <a:gd name="connsiteY919" fmla="*/ 2576512 h 2612594"/>
                              <a:gd name="connsiteX920" fmla="*/ 1212698 w 2647519"/>
                              <a:gd name="connsiteY920" fmla="*/ 2574607 h 2612594"/>
                              <a:gd name="connsiteX921" fmla="*/ 1190790 w 2647519"/>
                              <a:gd name="connsiteY921" fmla="*/ 2572702 h 2612594"/>
                              <a:gd name="connsiteX922" fmla="*/ 1168883 w 2647519"/>
                              <a:gd name="connsiteY922" fmla="*/ 2568892 h 2612594"/>
                              <a:gd name="connsiteX923" fmla="*/ 1182079 w 2647519"/>
                              <a:gd name="connsiteY923" fmla="*/ 2554816 h 2612594"/>
                              <a:gd name="connsiteX924" fmla="*/ 1179360 w 2647519"/>
                              <a:gd name="connsiteY924" fmla="*/ 2555557 h 2612594"/>
                              <a:gd name="connsiteX925" fmla="*/ 1130192 w 2647519"/>
                              <a:gd name="connsiteY925" fmla="*/ 2546452 h 2612594"/>
                              <a:gd name="connsiteX926" fmla="*/ 1127925 w 2647519"/>
                              <a:gd name="connsiteY926" fmla="*/ 2546985 h 2612594"/>
                              <a:gd name="connsiteX927" fmla="*/ 1033628 w 2647519"/>
                              <a:gd name="connsiteY927" fmla="*/ 2529840 h 2612594"/>
                              <a:gd name="connsiteX928" fmla="*/ 996480 w 2647519"/>
                              <a:gd name="connsiteY928" fmla="*/ 2522220 h 2612594"/>
                              <a:gd name="connsiteX929" fmla="*/ 964095 w 2647519"/>
                              <a:gd name="connsiteY929" fmla="*/ 2516505 h 2612594"/>
                              <a:gd name="connsiteX930" fmla="*/ 925043 w 2647519"/>
                              <a:gd name="connsiteY930" fmla="*/ 2498407 h 2612594"/>
                              <a:gd name="connsiteX931" fmla="*/ 876465 w 2647519"/>
                              <a:gd name="connsiteY931" fmla="*/ 2480310 h 2612594"/>
                              <a:gd name="connsiteX932" fmla="*/ 825983 w 2647519"/>
                              <a:gd name="connsiteY932" fmla="*/ 2460307 h 2612594"/>
                              <a:gd name="connsiteX933" fmla="*/ 834555 w 2647519"/>
                              <a:gd name="connsiteY933" fmla="*/ 2453640 h 2612594"/>
                              <a:gd name="connsiteX934" fmla="*/ 869798 w 2647519"/>
                              <a:gd name="connsiteY934" fmla="*/ 2460307 h 2612594"/>
                              <a:gd name="connsiteX935" fmla="*/ 885038 w 2647519"/>
                              <a:gd name="connsiteY935" fmla="*/ 2473642 h 2612594"/>
                              <a:gd name="connsiteX936" fmla="*/ 937425 w 2647519"/>
                              <a:gd name="connsiteY936" fmla="*/ 2488882 h 2612594"/>
                              <a:gd name="connsiteX937" fmla="*/ 1041248 w 2647519"/>
                              <a:gd name="connsiteY937" fmla="*/ 2515552 h 2612594"/>
                              <a:gd name="connsiteX938" fmla="*/ 1066965 w 2647519"/>
                              <a:gd name="connsiteY938" fmla="*/ 2520315 h 2612594"/>
                              <a:gd name="connsiteX939" fmla="*/ 1094588 w 2647519"/>
                              <a:gd name="connsiteY939" fmla="*/ 2525077 h 2612594"/>
                              <a:gd name="connsiteX940" fmla="*/ 1125068 w 2647519"/>
                              <a:gd name="connsiteY940" fmla="*/ 2531745 h 2612594"/>
                              <a:gd name="connsiteX941" fmla="*/ 1158657 w 2647519"/>
                              <a:gd name="connsiteY941" fmla="*/ 2539008 h 2612594"/>
                              <a:gd name="connsiteX942" fmla="*/ 1161262 w 2647519"/>
                              <a:gd name="connsiteY942" fmla="*/ 2538412 h 2612594"/>
                              <a:gd name="connsiteX943" fmla="*/ 1192695 w 2647519"/>
                              <a:gd name="connsiteY943" fmla="*/ 2543175 h 2612594"/>
                              <a:gd name="connsiteX944" fmla="*/ 1193647 w 2647519"/>
                              <a:gd name="connsiteY944" fmla="*/ 2541270 h 2612594"/>
                              <a:gd name="connsiteX945" fmla="*/ 1239367 w 2647519"/>
                              <a:gd name="connsiteY945" fmla="*/ 2543175 h 2612594"/>
                              <a:gd name="connsiteX946" fmla="*/ 1246987 w 2647519"/>
                              <a:gd name="connsiteY946" fmla="*/ 2544127 h 2612594"/>
                              <a:gd name="connsiteX947" fmla="*/ 1317472 w 2647519"/>
                              <a:gd name="connsiteY947" fmla="*/ 2544127 h 2612594"/>
                              <a:gd name="connsiteX948" fmla="*/ 1368907 w 2647519"/>
                              <a:gd name="connsiteY948" fmla="*/ 2546032 h 2612594"/>
                              <a:gd name="connsiteX949" fmla="*/ 1429867 w 2647519"/>
                              <a:gd name="connsiteY949" fmla="*/ 2541270 h 2612594"/>
                              <a:gd name="connsiteX950" fmla="*/ 1437487 w 2647519"/>
                              <a:gd name="connsiteY950" fmla="*/ 2541270 h 2612594"/>
                              <a:gd name="connsiteX951" fmla="*/ 1440345 w 2647519"/>
                              <a:gd name="connsiteY951" fmla="*/ 2548890 h 2612594"/>
                              <a:gd name="connsiteX952" fmla="*/ 1500352 w 2647519"/>
                              <a:gd name="connsiteY952" fmla="*/ 2541270 h 2612594"/>
                              <a:gd name="connsiteX953" fmla="*/ 1540357 w 2647519"/>
                              <a:gd name="connsiteY953" fmla="*/ 2531745 h 2612594"/>
                              <a:gd name="connsiteX954" fmla="*/ 1563217 w 2647519"/>
                              <a:gd name="connsiteY954" fmla="*/ 2527935 h 2612594"/>
                              <a:gd name="connsiteX955" fmla="*/ 1577505 w 2647519"/>
                              <a:gd name="connsiteY955" fmla="*/ 2526030 h 2612594"/>
                              <a:gd name="connsiteX956" fmla="*/ 1608937 w 2647519"/>
                              <a:gd name="connsiteY956" fmla="*/ 2518410 h 2612594"/>
                              <a:gd name="connsiteX957" fmla="*/ 1634655 w 2647519"/>
                              <a:gd name="connsiteY957" fmla="*/ 2512695 h 2612594"/>
                              <a:gd name="connsiteX958" fmla="*/ 1660372 w 2647519"/>
                              <a:gd name="connsiteY958" fmla="*/ 2506027 h 2612594"/>
                              <a:gd name="connsiteX959" fmla="*/ 1707545 w 2647519"/>
                              <a:gd name="connsiteY959" fmla="*/ 2497863 h 2612594"/>
                              <a:gd name="connsiteX960" fmla="*/ 1713713 w 2647519"/>
                              <a:gd name="connsiteY960" fmla="*/ 2495550 h 2612594"/>
                              <a:gd name="connsiteX961" fmla="*/ 1664183 w 2647519"/>
                              <a:gd name="connsiteY961" fmla="*/ 2504122 h 2612594"/>
                              <a:gd name="connsiteX962" fmla="*/ 1638465 w 2647519"/>
                              <a:gd name="connsiteY962" fmla="*/ 2510790 h 2612594"/>
                              <a:gd name="connsiteX963" fmla="*/ 1612748 w 2647519"/>
                              <a:gd name="connsiteY963" fmla="*/ 2516505 h 2612594"/>
                              <a:gd name="connsiteX964" fmla="*/ 1581315 w 2647519"/>
                              <a:gd name="connsiteY964" fmla="*/ 2524125 h 2612594"/>
                              <a:gd name="connsiteX965" fmla="*/ 1567028 w 2647519"/>
                              <a:gd name="connsiteY965" fmla="*/ 2526030 h 2612594"/>
                              <a:gd name="connsiteX966" fmla="*/ 1544168 w 2647519"/>
                              <a:gd name="connsiteY966" fmla="*/ 2529840 h 2612594"/>
                              <a:gd name="connsiteX967" fmla="*/ 1482255 w 2647519"/>
                              <a:gd name="connsiteY967" fmla="*/ 2535555 h 2612594"/>
                              <a:gd name="connsiteX968" fmla="*/ 1440345 w 2647519"/>
                              <a:gd name="connsiteY968" fmla="*/ 2539365 h 2612594"/>
                              <a:gd name="connsiteX969" fmla="*/ 1432725 w 2647519"/>
                              <a:gd name="connsiteY969" fmla="*/ 2539365 h 2612594"/>
                              <a:gd name="connsiteX970" fmla="*/ 1371765 w 2647519"/>
                              <a:gd name="connsiteY970" fmla="*/ 2544127 h 2612594"/>
                              <a:gd name="connsiteX971" fmla="*/ 1320330 w 2647519"/>
                              <a:gd name="connsiteY971" fmla="*/ 2542222 h 2612594"/>
                              <a:gd name="connsiteX972" fmla="*/ 1249845 w 2647519"/>
                              <a:gd name="connsiteY972" fmla="*/ 2542222 h 2612594"/>
                              <a:gd name="connsiteX973" fmla="*/ 1242225 w 2647519"/>
                              <a:gd name="connsiteY973" fmla="*/ 2541270 h 2612594"/>
                              <a:gd name="connsiteX974" fmla="*/ 1212698 w 2647519"/>
                              <a:gd name="connsiteY974" fmla="*/ 2528887 h 2612594"/>
                              <a:gd name="connsiteX975" fmla="*/ 1196505 w 2647519"/>
                              <a:gd name="connsiteY975" fmla="*/ 2539365 h 2612594"/>
                              <a:gd name="connsiteX976" fmla="*/ 1196464 w 2647519"/>
                              <a:gd name="connsiteY976" fmla="*/ 2539447 h 2612594"/>
                              <a:gd name="connsiteX977" fmla="*/ 1209840 w 2647519"/>
                              <a:gd name="connsiteY977" fmla="*/ 2530792 h 2612594"/>
                              <a:gd name="connsiteX978" fmla="*/ 1239368 w 2647519"/>
                              <a:gd name="connsiteY978" fmla="*/ 2543174 h 2612594"/>
                              <a:gd name="connsiteX979" fmla="*/ 1193648 w 2647519"/>
                              <a:gd name="connsiteY979" fmla="*/ 2541269 h 2612594"/>
                              <a:gd name="connsiteX980" fmla="*/ 1194008 w 2647519"/>
                              <a:gd name="connsiteY980" fmla="*/ 2541036 h 2612594"/>
                              <a:gd name="connsiteX981" fmla="*/ 1164120 w 2647519"/>
                              <a:gd name="connsiteY981" fmla="*/ 2536507 h 2612594"/>
                              <a:gd name="connsiteX982" fmla="*/ 1128878 w 2647519"/>
                              <a:gd name="connsiteY982" fmla="*/ 2528887 h 2612594"/>
                              <a:gd name="connsiteX983" fmla="*/ 1098398 w 2647519"/>
                              <a:gd name="connsiteY983" fmla="*/ 2522220 h 2612594"/>
                              <a:gd name="connsiteX984" fmla="*/ 1070775 w 2647519"/>
                              <a:gd name="connsiteY984" fmla="*/ 2517457 h 2612594"/>
                              <a:gd name="connsiteX985" fmla="*/ 1045058 w 2647519"/>
                              <a:gd name="connsiteY985" fmla="*/ 2512695 h 2612594"/>
                              <a:gd name="connsiteX986" fmla="*/ 941235 w 2647519"/>
                              <a:gd name="connsiteY986" fmla="*/ 2486025 h 2612594"/>
                              <a:gd name="connsiteX987" fmla="*/ 888848 w 2647519"/>
                              <a:gd name="connsiteY987" fmla="*/ 2470785 h 2612594"/>
                              <a:gd name="connsiteX988" fmla="*/ 873608 w 2647519"/>
                              <a:gd name="connsiteY988" fmla="*/ 2457450 h 2612594"/>
                              <a:gd name="connsiteX989" fmla="*/ 838365 w 2647519"/>
                              <a:gd name="connsiteY989" fmla="*/ 2450782 h 2612594"/>
                              <a:gd name="connsiteX990" fmla="*/ 785978 w 2647519"/>
                              <a:gd name="connsiteY990" fmla="*/ 2424112 h 2612594"/>
                              <a:gd name="connsiteX991" fmla="*/ 770738 w 2647519"/>
                              <a:gd name="connsiteY991" fmla="*/ 2425065 h 2612594"/>
                              <a:gd name="connsiteX992" fmla="*/ 716445 w 2647519"/>
                              <a:gd name="connsiteY992" fmla="*/ 2397442 h 2612594"/>
                              <a:gd name="connsiteX993" fmla="*/ 706920 w 2647519"/>
                              <a:gd name="connsiteY993" fmla="*/ 2380297 h 2612594"/>
                              <a:gd name="connsiteX994" fmla="*/ 708825 w 2647519"/>
                              <a:gd name="connsiteY994" fmla="*/ 2379345 h 2612594"/>
                              <a:gd name="connsiteX995" fmla="*/ 742163 w 2647519"/>
                              <a:gd name="connsiteY995" fmla="*/ 2397442 h 2612594"/>
                              <a:gd name="connsiteX996" fmla="*/ 775500 w 2647519"/>
                              <a:gd name="connsiteY996" fmla="*/ 2415540 h 2612594"/>
                              <a:gd name="connsiteX997" fmla="*/ 785025 w 2647519"/>
                              <a:gd name="connsiteY997" fmla="*/ 2409825 h 2612594"/>
                              <a:gd name="connsiteX998" fmla="*/ 745973 w 2647519"/>
                              <a:gd name="connsiteY998" fmla="*/ 2384107 h 2612594"/>
                              <a:gd name="connsiteX999" fmla="*/ 713588 w 2647519"/>
                              <a:gd name="connsiteY999" fmla="*/ 2369820 h 2612594"/>
                              <a:gd name="connsiteX1000" fmla="*/ 668820 w 2647519"/>
                              <a:gd name="connsiteY1000" fmla="*/ 2344102 h 2612594"/>
                              <a:gd name="connsiteX1001" fmla="*/ 630720 w 2647519"/>
                              <a:gd name="connsiteY1001" fmla="*/ 2319337 h 2612594"/>
                              <a:gd name="connsiteX1002" fmla="*/ 570713 w 2647519"/>
                              <a:gd name="connsiteY1002" fmla="*/ 2293620 h 2612594"/>
                              <a:gd name="connsiteX1003" fmla="*/ 547853 w 2647519"/>
                              <a:gd name="connsiteY1003" fmla="*/ 2274570 h 2612594"/>
                              <a:gd name="connsiteX1004" fmla="*/ 552615 w 2647519"/>
                              <a:gd name="connsiteY1004" fmla="*/ 2272665 h 2612594"/>
                              <a:gd name="connsiteX1005" fmla="*/ 575475 w 2647519"/>
                              <a:gd name="connsiteY1005" fmla="*/ 2279332 h 2612594"/>
                              <a:gd name="connsiteX1006" fmla="*/ 527850 w 2647519"/>
                              <a:gd name="connsiteY1006" fmla="*/ 2229802 h 2612594"/>
                              <a:gd name="connsiteX1007" fmla="*/ 501180 w 2647519"/>
                              <a:gd name="connsiteY1007" fmla="*/ 2207895 h 2612594"/>
                              <a:gd name="connsiteX1008" fmla="*/ 476415 w 2647519"/>
                              <a:gd name="connsiteY1008" fmla="*/ 2185987 h 2612594"/>
                              <a:gd name="connsiteX1009" fmla="*/ 444983 w 2647519"/>
                              <a:gd name="connsiteY1009" fmla="*/ 2160270 h 2612594"/>
                              <a:gd name="connsiteX1010" fmla="*/ 399263 w 2647519"/>
                              <a:gd name="connsiteY1010" fmla="*/ 2109787 h 2612594"/>
                              <a:gd name="connsiteX1011" fmla="*/ 396126 w 2647519"/>
                              <a:gd name="connsiteY1011" fmla="*/ 2099983 h 2612594"/>
                              <a:gd name="connsiteX1012" fmla="*/ 386880 w 2647519"/>
                              <a:gd name="connsiteY1012" fmla="*/ 2090737 h 2612594"/>
                              <a:gd name="connsiteX1013" fmla="*/ 355448 w 2647519"/>
                              <a:gd name="connsiteY1013" fmla="*/ 2056447 h 2612594"/>
                              <a:gd name="connsiteX1014" fmla="*/ 351638 w 2647519"/>
                              <a:gd name="connsiteY1014" fmla="*/ 2039302 h 2612594"/>
                              <a:gd name="connsiteX1015" fmla="*/ 339255 w 2647519"/>
                              <a:gd name="connsiteY1015" fmla="*/ 2022157 h 2612594"/>
                              <a:gd name="connsiteX1016" fmla="*/ 337780 w 2647519"/>
                              <a:gd name="connsiteY1016" fmla="*/ 2019844 h 2612594"/>
                              <a:gd name="connsiteX1017" fmla="*/ 323062 w 2647519"/>
                              <a:gd name="connsiteY1017" fmla="*/ 2009774 h 2612594"/>
                              <a:gd name="connsiteX1018" fmla="*/ 294487 w 2647519"/>
                              <a:gd name="connsiteY1018" fmla="*/ 1968817 h 2612594"/>
                              <a:gd name="connsiteX1019" fmla="*/ 278295 w 2647519"/>
                              <a:gd name="connsiteY1019" fmla="*/ 1930717 h 2612594"/>
                              <a:gd name="connsiteX1020" fmla="*/ 276390 w 2647519"/>
                              <a:gd name="connsiteY1020" fmla="*/ 1930717 h 2612594"/>
                              <a:gd name="connsiteX1021" fmla="*/ 254483 w 2647519"/>
                              <a:gd name="connsiteY1021" fmla="*/ 1888807 h 2612594"/>
                              <a:gd name="connsiteX1022" fmla="*/ 233528 w 2647519"/>
                              <a:gd name="connsiteY1022" fmla="*/ 1846897 h 2612594"/>
                              <a:gd name="connsiteX1023" fmla="*/ 211620 w 2647519"/>
                              <a:gd name="connsiteY1023" fmla="*/ 1798320 h 2612594"/>
                              <a:gd name="connsiteX1024" fmla="*/ 191618 w 2647519"/>
                              <a:gd name="connsiteY1024" fmla="*/ 1748790 h 2612594"/>
                              <a:gd name="connsiteX1025" fmla="*/ 211620 w 2647519"/>
                              <a:gd name="connsiteY1025" fmla="*/ 1782127 h 2612594"/>
                              <a:gd name="connsiteX1026" fmla="*/ 231623 w 2647519"/>
                              <a:gd name="connsiteY1026" fmla="*/ 1824037 h 2612594"/>
                              <a:gd name="connsiteX1027" fmla="*/ 238290 w 2647519"/>
                              <a:gd name="connsiteY1027" fmla="*/ 1846897 h 2612594"/>
                              <a:gd name="connsiteX1028" fmla="*/ 241045 w 2647519"/>
                              <a:gd name="connsiteY1028" fmla="*/ 1850938 h 2612594"/>
                              <a:gd name="connsiteX1029" fmla="*/ 237654 w 2647519"/>
                              <a:gd name="connsiteY1029" fmla="*/ 1833304 h 2612594"/>
                              <a:gd name="connsiteX1030" fmla="*/ 228808 w 2647519"/>
                              <a:gd name="connsiteY1030" fmla="*/ 1817251 h 2612594"/>
                              <a:gd name="connsiteX1031" fmla="*/ 214410 w 2647519"/>
                              <a:gd name="connsiteY1031" fmla="*/ 1784873 h 2612594"/>
                              <a:gd name="connsiteX1032" fmla="*/ 197332 w 2647519"/>
                              <a:gd name="connsiteY1032" fmla="*/ 1756409 h 2612594"/>
                              <a:gd name="connsiteX1033" fmla="*/ 176377 w 2647519"/>
                              <a:gd name="connsiteY1033" fmla="*/ 1699259 h 2612594"/>
                              <a:gd name="connsiteX1034" fmla="*/ 158426 w 2647519"/>
                              <a:gd name="connsiteY1034" fmla="*/ 1640679 h 2612594"/>
                              <a:gd name="connsiteX1035" fmla="*/ 152529 w 2647519"/>
                              <a:gd name="connsiteY1035" fmla="*/ 1623596 h 2612594"/>
                              <a:gd name="connsiteX1036" fmla="*/ 126853 w 2647519"/>
                              <a:gd name="connsiteY1036" fmla="*/ 1521108 h 2612594"/>
                              <a:gd name="connsiteX1037" fmla="*/ 115498 w 2647519"/>
                              <a:gd name="connsiteY1037" fmla="*/ 1446707 h 2612594"/>
                              <a:gd name="connsiteX1038" fmla="*/ 115417 w 2647519"/>
                              <a:gd name="connsiteY1038" fmla="*/ 1448752 h 2612594"/>
                              <a:gd name="connsiteX1039" fmla="*/ 116370 w 2647519"/>
                              <a:gd name="connsiteY1039" fmla="*/ 1463992 h 2612594"/>
                              <a:gd name="connsiteX1040" fmla="*/ 121132 w 2647519"/>
                              <a:gd name="connsiteY1040" fmla="*/ 1499235 h 2612594"/>
                              <a:gd name="connsiteX1041" fmla="*/ 126847 w 2647519"/>
                              <a:gd name="connsiteY1041" fmla="*/ 1535430 h 2612594"/>
                              <a:gd name="connsiteX1042" fmla="*/ 117322 w 2647519"/>
                              <a:gd name="connsiteY1042" fmla="*/ 1503997 h 2612594"/>
                              <a:gd name="connsiteX1043" fmla="*/ 110655 w 2647519"/>
                              <a:gd name="connsiteY1043" fmla="*/ 1463992 h 2612594"/>
                              <a:gd name="connsiteX1044" fmla="*/ 103035 w 2647519"/>
                              <a:gd name="connsiteY1044" fmla="*/ 1463992 h 2612594"/>
                              <a:gd name="connsiteX1045" fmla="*/ 98272 w 2647519"/>
                              <a:gd name="connsiteY1045" fmla="*/ 1427797 h 2612594"/>
                              <a:gd name="connsiteX1046" fmla="*/ 91605 w 2647519"/>
                              <a:gd name="connsiteY1046" fmla="*/ 1404937 h 2612594"/>
                              <a:gd name="connsiteX1047" fmla="*/ 85890 w 2647519"/>
                              <a:gd name="connsiteY1047" fmla="*/ 1383030 h 2612594"/>
                              <a:gd name="connsiteX1048" fmla="*/ 69697 w 2647519"/>
                              <a:gd name="connsiteY1048" fmla="*/ 1365885 h 2612594"/>
                              <a:gd name="connsiteX1049" fmla="*/ 64935 w 2647519"/>
                              <a:gd name="connsiteY1049" fmla="*/ 1365885 h 2612594"/>
                              <a:gd name="connsiteX1050" fmla="*/ 60172 w 2647519"/>
                              <a:gd name="connsiteY1050" fmla="*/ 1342072 h 2612594"/>
                              <a:gd name="connsiteX1051" fmla="*/ 58267 w 2647519"/>
                              <a:gd name="connsiteY1051" fmla="*/ 1311592 h 2612594"/>
                              <a:gd name="connsiteX1052" fmla="*/ 62077 w 2647519"/>
                              <a:gd name="connsiteY1052" fmla="*/ 1268730 h 2612594"/>
                              <a:gd name="connsiteX1053" fmla="*/ 63982 w 2647519"/>
                              <a:gd name="connsiteY1053" fmla="*/ 1253490 h 2612594"/>
                              <a:gd name="connsiteX1054" fmla="*/ 67226 w 2647519"/>
                              <a:gd name="connsiteY1054" fmla="*/ 1243037 h 2612594"/>
                              <a:gd name="connsiteX1055" fmla="*/ 65649 w 2647519"/>
                              <a:gd name="connsiteY1055" fmla="*/ 1219200 h 2612594"/>
                              <a:gd name="connsiteX1056" fmla="*/ 67792 w 2647519"/>
                              <a:gd name="connsiteY1056" fmla="*/ 1183957 h 2612594"/>
                              <a:gd name="connsiteX1057" fmla="*/ 71602 w 2647519"/>
                              <a:gd name="connsiteY1057" fmla="*/ 1176814 h 2612594"/>
                              <a:gd name="connsiteX1058" fmla="*/ 71602 w 2647519"/>
                              <a:gd name="connsiteY1058" fmla="*/ 1172527 h 2612594"/>
                              <a:gd name="connsiteX1059" fmla="*/ 63982 w 2647519"/>
                              <a:gd name="connsiteY1059" fmla="*/ 1186815 h 2612594"/>
                              <a:gd name="connsiteX1060" fmla="*/ 57315 w 2647519"/>
                              <a:gd name="connsiteY1060" fmla="*/ 1177290 h 2612594"/>
                              <a:gd name="connsiteX1061" fmla="*/ 44932 w 2647519"/>
                              <a:gd name="connsiteY1061" fmla="*/ 1160145 h 2612594"/>
                              <a:gd name="connsiteX1062" fmla="*/ 42670 w 2647519"/>
                              <a:gd name="connsiteY1062" fmla="*/ 1146572 h 2612594"/>
                              <a:gd name="connsiteX1063" fmla="*/ 42075 w 2647519"/>
                              <a:gd name="connsiteY1063" fmla="*/ 1147762 h 2612594"/>
                              <a:gd name="connsiteX1064" fmla="*/ 38265 w 2647519"/>
                              <a:gd name="connsiteY1064" fmla="*/ 1185862 h 2612594"/>
                              <a:gd name="connsiteX1065" fmla="*/ 35407 w 2647519"/>
                              <a:gd name="connsiteY1065" fmla="*/ 1223962 h 2612594"/>
                              <a:gd name="connsiteX1066" fmla="*/ 32550 w 2647519"/>
                              <a:gd name="connsiteY1066" fmla="*/ 1253490 h 2612594"/>
                              <a:gd name="connsiteX1067" fmla="*/ 32550 w 2647519"/>
                              <a:gd name="connsiteY1067" fmla="*/ 1314449 h 2612594"/>
                              <a:gd name="connsiteX1068" fmla="*/ 33502 w 2647519"/>
                              <a:gd name="connsiteY1068" fmla="*/ 1345882 h 2612594"/>
                              <a:gd name="connsiteX1069" fmla="*/ 35407 w 2647519"/>
                              <a:gd name="connsiteY1069" fmla="*/ 1377314 h 2612594"/>
                              <a:gd name="connsiteX1070" fmla="*/ 26835 w 2647519"/>
                              <a:gd name="connsiteY1070" fmla="*/ 1406842 h 2612594"/>
                              <a:gd name="connsiteX1071" fmla="*/ 24930 w 2647519"/>
                              <a:gd name="connsiteY1071" fmla="*/ 1406842 h 2612594"/>
                              <a:gd name="connsiteX1072" fmla="*/ 19215 w 2647519"/>
                              <a:gd name="connsiteY1072" fmla="*/ 1349692 h 2612594"/>
                              <a:gd name="connsiteX1073" fmla="*/ 19215 w 2647519"/>
                              <a:gd name="connsiteY1073" fmla="*/ 1290637 h 2612594"/>
                              <a:gd name="connsiteX1074" fmla="*/ 23977 w 2647519"/>
                              <a:gd name="connsiteY1074" fmla="*/ 1244917 h 2612594"/>
                              <a:gd name="connsiteX1075" fmla="*/ 32546 w 2647519"/>
                              <a:gd name="connsiteY1075" fmla="*/ 1253485 h 2612594"/>
                              <a:gd name="connsiteX1076" fmla="*/ 24930 w 2647519"/>
                              <a:gd name="connsiteY1076" fmla="*/ 1243965 h 2612594"/>
                              <a:gd name="connsiteX1077" fmla="*/ 23025 w 2647519"/>
                              <a:gd name="connsiteY1077" fmla="*/ 1209675 h 2612594"/>
                              <a:gd name="connsiteX1078" fmla="*/ 24930 w 2647519"/>
                              <a:gd name="connsiteY1078" fmla="*/ 1157287 h 2612594"/>
                              <a:gd name="connsiteX1079" fmla="*/ 25882 w 2647519"/>
                              <a:gd name="connsiteY1079" fmla="*/ 1143000 h 2612594"/>
                              <a:gd name="connsiteX1080" fmla="*/ 28740 w 2647519"/>
                              <a:gd name="connsiteY1080" fmla="*/ 1119187 h 2612594"/>
                              <a:gd name="connsiteX1081" fmla="*/ 40170 w 2647519"/>
                              <a:gd name="connsiteY1081" fmla="*/ 1076325 h 2612594"/>
                              <a:gd name="connsiteX1082" fmla="*/ 45865 w 2647519"/>
                              <a:gd name="connsiteY1082" fmla="*/ 1047851 h 2612594"/>
                              <a:gd name="connsiteX1083" fmla="*/ 43980 w 2647519"/>
                              <a:gd name="connsiteY1083" fmla="*/ 1041082 h 2612594"/>
                              <a:gd name="connsiteX1084" fmla="*/ 37312 w 2647519"/>
                              <a:gd name="connsiteY1084" fmla="*/ 1079182 h 2612594"/>
                              <a:gd name="connsiteX1085" fmla="*/ 25882 w 2647519"/>
                              <a:gd name="connsiteY1085" fmla="*/ 1122045 h 2612594"/>
                              <a:gd name="connsiteX1086" fmla="*/ 23025 w 2647519"/>
                              <a:gd name="connsiteY1086" fmla="*/ 1145857 h 2612594"/>
                              <a:gd name="connsiteX1087" fmla="*/ 22072 w 2647519"/>
                              <a:gd name="connsiteY1087" fmla="*/ 1160145 h 2612594"/>
                              <a:gd name="connsiteX1088" fmla="*/ 20167 w 2647519"/>
                              <a:gd name="connsiteY1088" fmla="*/ 1212532 h 2612594"/>
                              <a:gd name="connsiteX1089" fmla="*/ 22072 w 2647519"/>
                              <a:gd name="connsiteY1089" fmla="*/ 1246822 h 2612594"/>
                              <a:gd name="connsiteX1090" fmla="*/ 17310 w 2647519"/>
                              <a:gd name="connsiteY1090" fmla="*/ 1292542 h 2612594"/>
                              <a:gd name="connsiteX1091" fmla="*/ 17310 w 2647519"/>
                              <a:gd name="connsiteY1091" fmla="*/ 1351597 h 2612594"/>
                              <a:gd name="connsiteX1092" fmla="*/ 23025 w 2647519"/>
                              <a:gd name="connsiteY1092" fmla="*/ 1408747 h 2612594"/>
                              <a:gd name="connsiteX1093" fmla="*/ 24930 w 2647519"/>
                              <a:gd name="connsiteY1093" fmla="*/ 1408747 h 2612594"/>
                              <a:gd name="connsiteX1094" fmla="*/ 37312 w 2647519"/>
                              <a:gd name="connsiteY1094" fmla="*/ 1463040 h 2612594"/>
                              <a:gd name="connsiteX1095" fmla="*/ 43980 w 2647519"/>
                              <a:gd name="connsiteY1095" fmla="*/ 1507807 h 2612594"/>
                              <a:gd name="connsiteX1096" fmla="*/ 58267 w 2647519"/>
                              <a:gd name="connsiteY1096" fmla="*/ 1553527 h 2612594"/>
                              <a:gd name="connsiteX1097" fmla="*/ 80770 w 2647519"/>
                              <a:gd name="connsiteY1097" fmla="*/ 1651843 h 2612594"/>
                              <a:gd name="connsiteX1098" fmla="*/ 82734 w 2647519"/>
                              <a:gd name="connsiteY1098" fmla="*/ 1670685 h 2612594"/>
                              <a:gd name="connsiteX1099" fmla="*/ 86843 w 2647519"/>
                              <a:gd name="connsiteY1099" fmla="*/ 1670685 h 2612594"/>
                              <a:gd name="connsiteX1100" fmla="*/ 107798 w 2647519"/>
                              <a:gd name="connsiteY1100" fmla="*/ 1721167 h 2612594"/>
                              <a:gd name="connsiteX1101" fmla="*/ 115418 w 2647519"/>
                              <a:gd name="connsiteY1101" fmla="*/ 1746885 h 2612594"/>
                              <a:gd name="connsiteX1102" fmla="*/ 101130 w 2647519"/>
                              <a:gd name="connsiteY1102" fmla="*/ 1724977 h 2612594"/>
                              <a:gd name="connsiteX1103" fmla="*/ 85890 w 2647519"/>
                              <a:gd name="connsiteY1103" fmla="*/ 1690687 h 2612594"/>
                              <a:gd name="connsiteX1104" fmla="*/ 84938 w 2647519"/>
                              <a:gd name="connsiteY1104" fmla="*/ 1700212 h 2612594"/>
                              <a:gd name="connsiteX1105" fmla="*/ 76651 w 2647519"/>
                              <a:gd name="connsiteY1105" fmla="*/ 1674524 h 2612594"/>
                              <a:gd name="connsiteX1106" fmla="*/ 70650 w 2647519"/>
                              <a:gd name="connsiteY1106" fmla="*/ 1675447 h 2612594"/>
                              <a:gd name="connsiteX1107" fmla="*/ 63982 w 2647519"/>
                              <a:gd name="connsiteY1107" fmla="*/ 1653540 h 2612594"/>
                              <a:gd name="connsiteX1108" fmla="*/ 41122 w 2647519"/>
                              <a:gd name="connsiteY1108" fmla="*/ 1601152 h 2612594"/>
                              <a:gd name="connsiteX1109" fmla="*/ 26835 w 2647519"/>
                              <a:gd name="connsiteY1109" fmla="*/ 1554480 h 2612594"/>
                              <a:gd name="connsiteX1110" fmla="*/ 25882 w 2647519"/>
                              <a:gd name="connsiteY1110" fmla="*/ 1515427 h 2612594"/>
                              <a:gd name="connsiteX1111" fmla="*/ 19215 w 2647519"/>
                              <a:gd name="connsiteY1111" fmla="*/ 1469707 h 2612594"/>
                              <a:gd name="connsiteX1112" fmla="*/ 14452 w 2647519"/>
                              <a:gd name="connsiteY1112" fmla="*/ 1423987 h 2612594"/>
                              <a:gd name="connsiteX1113" fmla="*/ 3975 w 2647519"/>
                              <a:gd name="connsiteY1113" fmla="*/ 1390650 h 2612594"/>
                              <a:gd name="connsiteX1114" fmla="*/ 10642 w 2647519"/>
                              <a:gd name="connsiteY1114" fmla="*/ 1213485 h 2612594"/>
                              <a:gd name="connsiteX1115" fmla="*/ 17310 w 2647519"/>
                              <a:gd name="connsiteY1115" fmla="*/ 1167765 h 2612594"/>
                              <a:gd name="connsiteX1116" fmla="*/ 11595 w 2647519"/>
                              <a:gd name="connsiteY1116" fmla="*/ 1143000 h 2612594"/>
                              <a:gd name="connsiteX1117" fmla="*/ 23025 w 2647519"/>
                              <a:gd name="connsiteY1117" fmla="*/ 1074420 h 2612594"/>
                              <a:gd name="connsiteX1118" fmla="*/ 25882 w 2647519"/>
                              <a:gd name="connsiteY1118" fmla="*/ 1058227 h 2612594"/>
                              <a:gd name="connsiteX1119" fmla="*/ 33502 w 2647519"/>
                              <a:gd name="connsiteY1119" fmla="*/ 1002982 h 2612594"/>
                              <a:gd name="connsiteX1120" fmla="*/ 53505 w 2647519"/>
                              <a:gd name="connsiteY1120" fmla="*/ 962977 h 2612594"/>
                              <a:gd name="connsiteX1121" fmla="*/ 48742 w 2647519"/>
                              <a:gd name="connsiteY1121" fmla="*/ 1017270 h 2612594"/>
                              <a:gd name="connsiteX1122" fmla="*/ 53503 w 2647519"/>
                              <a:gd name="connsiteY1122" fmla="*/ 1007964 h 2612594"/>
                              <a:gd name="connsiteX1123" fmla="*/ 56362 w 2647519"/>
                              <a:gd name="connsiteY1123" fmla="*/ 985718 h 2612594"/>
                              <a:gd name="connsiteX1124" fmla="*/ 57315 w 2647519"/>
                              <a:gd name="connsiteY1124" fmla="*/ 961072 h 2612594"/>
                              <a:gd name="connsiteX1125" fmla="*/ 65887 w 2647519"/>
                              <a:gd name="connsiteY1125" fmla="*/ 929639 h 2612594"/>
                              <a:gd name="connsiteX1126" fmla="*/ 79222 w 2647519"/>
                              <a:gd name="connsiteY1126" fmla="*/ 882014 h 2612594"/>
                              <a:gd name="connsiteX1127" fmla="*/ 95415 w 2647519"/>
                              <a:gd name="connsiteY1127" fmla="*/ 833437 h 2612594"/>
                              <a:gd name="connsiteX1128" fmla="*/ 96628 w 2647519"/>
                              <a:gd name="connsiteY1128" fmla="*/ 832072 h 2612594"/>
                              <a:gd name="connsiteX1129" fmla="*/ 103988 w 2647519"/>
                              <a:gd name="connsiteY1129" fmla="*/ 793432 h 2612594"/>
                              <a:gd name="connsiteX1130" fmla="*/ 114465 w 2647519"/>
                              <a:gd name="connsiteY1130" fmla="*/ 765809 h 2612594"/>
                              <a:gd name="connsiteX1131" fmla="*/ 126848 w 2647519"/>
                              <a:gd name="connsiteY1131" fmla="*/ 742949 h 2612594"/>
                              <a:gd name="connsiteX1132" fmla="*/ 151613 w 2647519"/>
                              <a:gd name="connsiteY1132" fmla="*/ 695324 h 2612594"/>
                              <a:gd name="connsiteX1133" fmla="*/ 171615 w 2647519"/>
                              <a:gd name="connsiteY1133" fmla="*/ 652462 h 2612594"/>
                              <a:gd name="connsiteX1134" fmla="*/ 200190 w 2647519"/>
                              <a:gd name="connsiteY1134" fmla="*/ 597217 h 2612594"/>
                              <a:gd name="connsiteX1135" fmla="*/ 221145 w 2647519"/>
                              <a:gd name="connsiteY1135" fmla="*/ 573404 h 2612594"/>
                              <a:gd name="connsiteX1136" fmla="*/ 238290 w 2647519"/>
                              <a:gd name="connsiteY1136" fmla="*/ 540067 h 2612594"/>
                              <a:gd name="connsiteX1137" fmla="*/ 252578 w 2647519"/>
                              <a:gd name="connsiteY1137" fmla="*/ 519112 h 2612594"/>
                              <a:gd name="connsiteX1138" fmla="*/ 267818 w 2647519"/>
                              <a:gd name="connsiteY1138" fmla="*/ 511492 h 2612594"/>
                              <a:gd name="connsiteX1139" fmla="*/ 271628 w 2647519"/>
                              <a:gd name="connsiteY1139" fmla="*/ 505777 h 2612594"/>
                              <a:gd name="connsiteX1140" fmla="*/ 286868 w 2647519"/>
                              <a:gd name="connsiteY1140" fmla="*/ 475297 h 2612594"/>
                              <a:gd name="connsiteX1141" fmla="*/ 316395 w 2647519"/>
                              <a:gd name="connsiteY1141" fmla="*/ 441007 h 2612594"/>
                              <a:gd name="connsiteX1142" fmla="*/ 317199 w 2647519"/>
                              <a:gd name="connsiteY1142" fmla="*/ 455339 h 2612594"/>
                              <a:gd name="connsiteX1143" fmla="*/ 315045 w 2647519"/>
                              <a:gd name="connsiteY1143" fmla="*/ 461363 h 2612594"/>
                              <a:gd name="connsiteX1144" fmla="*/ 345922 w 2647519"/>
                              <a:gd name="connsiteY1144" fmla="*/ 429577 h 2612594"/>
                              <a:gd name="connsiteX1145" fmla="*/ 361162 w 2647519"/>
                              <a:gd name="connsiteY1145" fmla="*/ 409575 h 2612594"/>
                              <a:gd name="connsiteX1146" fmla="*/ 381165 w 2647519"/>
                              <a:gd name="connsiteY1146" fmla="*/ 390525 h 2612594"/>
                              <a:gd name="connsiteX1147" fmla="*/ 382888 w 2647519"/>
                              <a:gd name="connsiteY1147" fmla="*/ 392440 h 2612594"/>
                              <a:gd name="connsiteX1148" fmla="*/ 382118 w 2647519"/>
                              <a:gd name="connsiteY1148" fmla="*/ 391477 h 2612594"/>
                              <a:gd name="connsiteX1149" fmla="*/ 406883 w 2647519"/>
                              <a:gd name="connsiteY1149" fmla="*/ 366712 h 2612594"/>
                              <a:gd name="connsiteX1150" fmla="*/ 431648 w 2647519"/>
                              <a:gd name="connsiteY1150" fmla="*/ 343852 h 2612594"/>
                              <a:gd name="connsiteX1151" fmla="*/ 458318 w 2647519"/>
                              <a:gd name="connsiteY1151" fmla="*/ 315277 h 2612594"/>
                              <a:gd name="connsiteX1152" fmla="*/ 495465 w 2647519"/>
                              <a:gd name="connsiteY1152" fmla="*/ 287654 h 2612594"/>
                              <a:gd name="connsiteX1153" fmla="*/ 535470 w 2647519"/>
                              <a:gd name="connsiteY1153" fmla="*/ 258127 h 2612594"/>
                              <a:gd name="connsiteX1154" fmla="*/ 559389 w 2647519"/>
                              <a:gd name="connsiteY1154" fmla="*/ 241440 h 2612594"/>
                              <a:gd name="connsiteX1155" fmla="*/ 575475 w 2647519"/>
                              <a:gd name="connsiteY1155" fmla="*/ 226694 h 2612594"/>
                              <a:gd name="connsiteX1156" fmla="*/ 604050 w 2647519"/>
                              <a:gd name="connsiteY1156" fmla="*/ 209549 h 2612594"/>
                              <a:gd name="connsiteX1157" fmla="*/ 634530 w 2647519"/>
                              <a:gd name="connsiteY1157" fmla="*/ 193357 h 2612594"/>
                              <a:gd name="connsiteX1158" fmla="*/ 638565 w 2647519"/>
                              <a:gd name="connsiteY1158" fmla="*/ 191282 h 2612594"/>
                              <a:gd name="connsiteX1159" fmla="*/ 648937 w 2647519"/>
                              <a:gd name="connsiteY1159" fmla="*/ 181094 h 2612594"/>
                              <a:gd name="connsiteX1160" fmla="*/ 665963 w 2647519"/>
                              <a:gd name="connsiteY1160" fmla="*/ 168592 h 2612594"/>
                              <a:gd name="connsiteX1161" fmla="*/ 684656 w 2647519"/>
                              <a:gd name="connsiteY1161" fmla="*/ 159067 h 2612594"/>
                              <a:gd name="connsiteX1162" fmla="*/ 697880 w 2647519"/>
                              <a:gd name="connsiteY1162" fmla="*/ 156023 h 2612594"/>
                              <a:gd name="connsiteX1163" fmla="*/ 700252 w 2647519"/>
                              <a:gd name="connsiteY1163" fmla="*/ 154304 h 2612594"/>
                              <a:gd name="connsiteX1164" fmla="*/ 959332 w 2647519"/>
                              <a:gd name="connsiteY1164" fmla="*/ 49529 h 2612594"/>
                              <a:gd name="connsiteX1165" fmla="*/ 968944 w 2647519"/>
                              <a:gd name="connsiteY1165" fmla="*/ 47439 h 2612594"/>
                              <a:gd name="connsiteX1166" fmla="*/ 995527 w 2647519"/>
                              <a:gd name="connsiteY1166" fmla="*/ 38099 h 2612594"/>
                              <a:gd name="connsiteX1167" fmla="*/ 1013863 w 2647519"/>
                              <a:gd name="connsiteY1167" fmla="*/ 34408 h 2612594"/>
                              <a:gd name="connsiteX1168" fmla="*/ 1023424 w 2647519"/>
                              <a:gd name="connsiteY1168" fmla="*/ 34327 h 2612594"/>
                              <a:gd name="connsiteX1169" fmla="*/ 1026960 w 2647519"/>
                              <a:gd name="connsiteY1169" fmla="*/ 33337 h 2612594"/>
                              <a:gd name="connsiteX1170" fmla="*/ 1244130 w 2647519"/>
                              <a:gd name="connsiteY1170" fmla="*/ 4762 h 2612594"/>
                              <a:gd name="connsiteX1171" fmla="*/ 1305804 w 2647519"/>
                              <a:gd name="connsiteY1171" fmla="*/ 4524 h 2612594"/>
                              <a:gd name="connsiteX1172" fmla="*/ 1371765 w 2647519"/>
                              <a:gd name="connsiteY1172" fmla="*/ 5714 h 2612594"/>
                              <a:gd name="connsiteX1173" fmla="*/ 1372993 w 2647519"/>
                              <a:gd name="connsiteY1173" fmla="*/ 6635 h 2612594"/>
                              <a:gd name="connsiteX1174" fmla="*/ 1405103 w 2647519"/>
                              <a:gd name="connsiteY1174" fmla="*/ 2857 h 2612594"/>
                              <a:gd name="connsiteX1175" fmla="*/ 1434630 w 2647519"/>
                              <a:gd name="connsiteY1175" fmla="*/ 7619 h 2612594"/>
                              <a:gd name="connsiteX1176" fmla="*/ 1464158 w 2647519"/>
                              <a:gd name="connsiteY1176" fmla="*/ 13334 h 2612594"/>
                              <a:gd name="connsiteX1177" fmla="*/ 1479392 w 2647519"/>
                              <a:gd name="connsiteY1177" fmla="*/ 16797 h 2612594"/>
                              <a:gd name="connsiteX1178" fmla="*/ 1463205 w 2647519"/>
                              <a:gd name="connsiteY1178" fmla="*/ 12382 h 2612594"/>
                              <a:gd name="connsiteX1179" fmla="*/ 1433677 w 2647519"/>
                              <a:gd name="connsiteY1179" fmla="*/ 6667 h 2612594"/>
                              <a:gd name="connsiteX1180" fmla="*/ 1404150 w 2647519"/>
                              <a:gd name="connsiteY1180" fmla="*/ 1905 h 2612594"/>
                              <a:gd name="connsiteX1181" fmla="*/ 1404150 w 2647519"/>
                              <a:gd name="connsiteY1181"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 ang="0">
                                <a:pos x="connsiteX1175" y="connsiteY1175"/>
                              </a:cxn>
                              <a:cxn ang="0">
                                <a:pos x="connsiteX1176" y="connsiteY1176"/>
                              </a:cxn>
                              <a:cxn ang="0">
                                <a:pos x="connsiteX1177" y="connsiteY1177"/>
                              </a:cxn>
                              <a:cxn ang="0">
                                <a:pos x="connsiteX1178" y="connsiteY1178"/>
                              </a:cxn>
                              <a:cxn ang="0">
                                <a:pos x="connsiteX1179" y="connsiteY1179"/>
                              </a:cxn>
                              <a:cxn ang="0">
                                <a:pos x="connsiteX1180" y="connsiteY1180"/>
                              </a:cxn>
                              <a:cxn ang="0">
                                <a:pos x="connsiteX1181" y="connsiteY1181"/>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3" y="2520821"/>
                                </a:moveTo>
                                <a:lnTo>
                                  <a:pt x="1643881"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2"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1"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5"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2"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3"/>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5"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0" y="2265793"/>
                                </a:lnTo>
                                <a:close/>
                                <a:moveTo>
                                  <a:pt x="2099801" y="2237197"/>
                                </a:moveTo>
                                <a:lnTo>
                                  <a:pt x="2099475" y="2237422"/>
                                </a:lnTo>
                                <a:lnTo>
                                  <a:pt x="2099475" y="2237694"/>
                                </a:lnTo>
                                <a:lnTo>
                                  <a:pt x="2100989" y="2237910"/>
                                </a:lnTo>
                                <a:lnTo>
                                  <a:pt x="2101380" y="2237422"/>
                                </a:lnTo>
                                <a:close/>
                                <a:moveTo>
                                  <a:pt x="2120379" y="2222979"/>
                                </a:moveTo>
                                <a:lnTo>
                                  <a:pt x="2114756" y="2226864"/>
                                </a:lnTo>
                                <a:lnTo>
                                  <a:pt x="2113762" y="2227897"/>
                                </a:lnTo>
                                <a:lnTo>
                                  <a:pt x="2117618" y="2225429"/>
                                </a:lnTo>
                                <a:close/>
                                <a:moveTo>
                                  <a:pt x="382287" y="2175002"/>
                                </a:moveTo>
                                <a:lnTo>
                                  <a:pt x="418259" y="2217355"/>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5"/>
                                </a:lnTo>
                                <a:lnTo>
                                  <a:pt x="2171865" y="2197417"/>
                                </a:lnTo>
                                <a:cubicBezTo>
                                  <a:pt x="2175675" y="2192655"/>
                                  <a:pt x="2179485" y="2187892"/>
                                  <a:pt x="2187105" y="2180272"/>
                                </a:cubicBezTo>
                                <a:cubicBezTo>
                                  <a:pt x="2188296" y="2177177"/>
                                  <a:pt x="2188474" y="2175510"/>
                                  <a:pt x="2187820" y="2174974"/>
                                </a:cubicBezTo>
                                <a:close/>
                                <a:moveTo>
                                  <a:pt x="475386" y="2153526"/>
                                </a:moveTo>
                                <a:lnTo>
                                  <a:pt x="477272" y="2155821"/>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3"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1" y="2051897"/>
                                </a:lnTo>
                                <a:lnTo>
                                  <a:pt x="2291271"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498930" y="1857612"/>
                                </a:moveTo>
                                <a:cubicBezTo>
                                  <a:pt x="2494525" y="1865709"/>
                                  <a:pt x="2490953" y="1872615"/>
                                  <a:pt x="2490953" y="1875472"/>
                                </a:cubicBezTo>
                                <a:cubicBezTo>
                                  <a:pt x="2486190" y="1885949"/>
                                  <a:pt x="2480475" y="1898332"/>
                                  <a:pt x="2473808" y="1909762"/>
                                </a:cubicBezTo>
                                <a:cubicBezTo>
                                  <a:pt x="2480475" y="1897379"/>
                                  <a:pt x="2486190" y="1885949"/>
                                  <a:pt x="2490953" y="1875472"/>
                                </a:cubicBezTo>
                                <a:cubicBezTo>
                                  <a:pt x="2490953" y="1872615"/>
                                  <a:pt x="2494525" y="1865709"/>
                                  <a:pt x="2498930" y="1857612"/>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0" y="1790989"/>
                                  <a:pt x="2407787" y="1830865"/>
                                  <a:pt x="2386218" y="1869449"/>
                                </a:cubicBezTo>
                                <a:lnTo>
                                  <a:pt x="2377659"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4"/>
                                </a:lnTo>
                                <a:lnTo>
                                  <a:pt x="2141045" y="2177871"/>
                                </a:lnTo>
                                <a:lnTo>
                                  <a:pt x="2125512" y="2190534"/>
                                </a:lnTo>
                                <a:lnTo>
                                  <a:pt x="2112810" y="2205037"/>
                                </a:lnTo>
                                <a:cubicBezTo>
                                  <a:pt x="2097570" y="2217420"/>
                                  <a:pt x="2082330" y="2228850"/>
                                  <a:pt x="2066137" y="2240280"/>
                                </a:cubicBezTo>
                                <a:lnTo>
                                  <a:pt x="2058824" y="2244899"/>
                                </a:lnTo>
                                <a:lnTo>
                                  <a:pt x="2038960" y="2261093"/>
                                </a:lnTo>
                                <a:lnTo>
                                  <a:pt x="2036091" y="2262956"/>
                                </a:lnTo>
                                <a:lnTo>
                                  <a:pt x="2031847" y="2266950"/>
                                </a:lnTo>
                                <a:cubicBezTo>
                                  <a:pt x="2019465" y="2275522"/>
                                  <a:pt x="2007082" y="2284095"/>
                                  <a:pt x="1994700" y="2291715"/>
                                </a:cubicBezTo>
                                <a:cubicBezTo>
                                  <a:pt x="1982317" y="2299335"/>
                                  <a:pt x="1969935" y="2306955"/>
                                  <a:pt x="1957552" y="2314575"/>
                                </a:cubicBezTo>
                                <a:lnTo>
                                  <a:pt x="1953301" y="2316730"/>
                                </a:lnTo>
                                <a:lnTo>
                                  <a:pt x="1928148" y="2333067"/>
                                </a:lnTo>
                                <a:lnTo>
                                  <a:pt x="1920350" y="2337000"/>
                                </a:lnTo>
                                <a:lnTo>
                                  <a:pt x="1912785" y="2342197"/>
                                </a:lnTo>
                                <a:cubicBezTo>
                                  <a:pt x="1905165" y="2346960"/>
                                  <a:pt x="1896592" y="2351722"/>
                                  <a:pt x="1887067" y="2356485"/>
                                </a:cubicBezTo>
                                <a:lnTo>
                                  <a:pt x="1863039" y="2365908"/>
                                </a:lnTo>
                                <a:lnTo>
                                  <a:pt x="1809482" y="2392922"/>
                                </a:lnTo>
                                <a:cubicBezTo>
                                  <a:pt x="1768715" y="2410757"/>
                                  <a:pt x="1726784"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09"/>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2" y="1686218"/>
                                </a:lnTo>
                                <a:lnTo>
                                  <a:pt x="2513217"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0" y="1451152"/>
                                </a:lnTo>
                                <a:lnTo>
                                  <a:pt x="2586541" y="1451152"/>
                                </a:lnTo>
                                <a:lnTo>
                                  <a:pt x="2597633" y="1404938"/>
                                </a:lnTo>
                                <a:close/>
                                <a:moveTo>
                                  <a:pt x="2606205" y="1395412"/>
                                </a:moveTo>
                                <a:cubicBezTo>
                                  <a:pt x="2604300" y="1399222"/>
                                  <a:pt x="2602395" y="1402080"/>
                                  <a:pt x="2600490" y="1407795"/>
                                </a:cubicBezTo>
                                <a:lnTo>
                                  <a:pt x="2600490" y="1407795"/>
                                </a:lnTo>
                                <a:lnTo>
                                  <a:pt x="2599180"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5" y="1369208"/>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6"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1"/>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1" y="383323"/>
                                </a:lnTo>
                                <a:lnTo>
                                  <a:pt x="456650" y="391477"/>
                                </a:lnTo>
                                <a:lnTo>
                                  <a:pt x="454683" y="394339"/>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82" y="590597"/>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3" y="394339"/>
                                </a:lnTo>
                                <a:lnTo>
                                  <a:pt x="464431" y="383323"/>
                                </a:lnTo>
                                <a:close/>
                                <a:moveTo>
                                  <a:pt x="489348" y="316869"/>
                                </a:moveTo>
                                <a:cubicBezTo>
                                  <a:pt x="487763" y="316669"/>
                                  <a:pt x="484470" y="318175"/>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49"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3" y="364272"/>
                                  <a:pt x="504752" y="361295"/>
                                </a:cubicBezTo>
                                <a:lnTo>
                                  <a:pt x="512656"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7"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7"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2"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4"/>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6"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2" y="255841"/>
                                </a:lnTo>
                                <a:lnTo>
                                  <a:pt x="2002949" y="264417"/>
                                </a:lnTo>
                                <a:cubicBezTo>
                                  <a:pt x="2327258" y="483516"/>
                                  <a:pt x="2540483" y="854556"/>
                                  <a:pt x="2540483" y="1275397"/>
                                </a:cubicBezTo>
                                <a:lnTo>
                                  <a:pt x="2540080"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8"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lnTo>
                                  <a:pt x="2514765" y="1824990"/>
                                </a:ln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5" y="2151085"/>
                                </a:lnTo>
                                <a:lnTo>
                                  <a:pt x="2327122" y="2136457"/>
                                </a:lnTo>
                                <a:cubicBezTo>
                                  <a:pt x="2341410" y="2120264"/>
                                  <a:pt x="2372842" y="2075497"/>
                                  <a:pt x="2378557" y="2080259"/>
                                </a:cubicBezTo>
                                <a:cubicBezTo>
                                  <a:pt x="2375700" y="2100262"/>
                                  <a:pt x="2348077" y="2125979"/>
                                  <a:pt x="2339505" y="2139314"/>
                                </a:cubicBezTo>
                                <a:cubicBezTo>
                                  <a:pt x="2331885" y="2148363"/>
                                  <a:pt x="2325455" y="2155031"/>
                                  <a:pt x="2319383" y="2160388"/>
                                </a:cubicBezTo>
                                <a:lnTo>
                                  <a:pt x="2303229"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4" y="2275215"/>
                                </a:lnTo>
                                <a:lnTo>
                                  <a:pt x="2181390" y="2295524"/>
                                </a:lnTo>
                                <a:cubicBezTo>
                                  <a:pt x="2169960" y="2306002"/>
                                  <a:pt x="2156625" y="2314574"/>
                                  <a:pt x="2143290" y="2324099"/>
                                </a:cubicBezTo>
                                <a:lnTo>
                                  <a:pt x="2107680"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3"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59" y="2417870"/>
                                </a:lnTo>
                                <a:lnTo>
                                  <a:pt x="1997978" y="2418994"/>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79"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5" y="1850938"/>
                                </a:lnTo>
                                <a:lnTo>
                                  <a:pt x="237654" y="1833304"/>
                                </a:lnTo>
                                <a:lnTo>
                                  <a:pt x="228808" y="1817251"/>
                                </a:lnTo>
                                <a:lnTo>
                                  <a:pt x="214410" y="1784873"/>
                                </a:lnTo>
                                <a:lnTo>
                                  <a:pt x="197332" y="1756409"/>
                                </a:lnTo>
                                <a:cubicBezTo>
                                  <a:pt x="190665" y="1737359"/>
                                  <a:pt x="183045" y="1718309"/>
                                  <a:pt x="176377" y="1699259"/>
                                </a:cubicBezTo>
                                <a:lnTo>
                                  <a:pt x="158426" y="1640679"/>
                                </a:lnTo>
                                <a:lnTo>
                                  <a:pt x="152529" y="1623596"/>
                                </a:lnTo>
                                <a:cubicBezTo>
                                  <a:pt x="142540" y="1590017"/>
                                  <a:pt x="133958"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7"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1"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8"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4"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1"/>
                          </a:solidFill>
                          <a:ln w="9525" cap="flat">
                            <a:noFill/>
                            <a:prstDash val="solid"/>
                            <a:miter/>
                          </a:ln>
                        </wps:spPr>
                        <wps:bodyPr rtlCol="0" anchor="ctr"/>
                      </wps:wsp>
                      <wps:wsp>
                        <wps:cNvPr id="8" name="Freeform: Shape 142" descr="decorative element"/>
                        <wps:cNvSpPr>
                          <a:spLocks noChangeAspect="1"/>
                        </wps:cNvSpPr>
                        <wps:spPr>
                          <a:xfrm>
                            <a:off x="0" y="57150"/>
                            <a:ext cx="159109" cy="158101"/>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3 w 2647519"/>
                              <a:gd name="connsiteY9" fmla="*/ 2520821 h 2612594"/>
                              <a:gd name="connsiteX10" fmla="*/ 1643881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2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1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2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3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5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0 w 2647519"/>
                              <a:gd name="connsiteY143" fmla="*/ 2265793 h 2612594"/>
                              <a:gd name="connsiteX144" fmla="*/ 2099801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79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59 w 2647519"/>
                              <a:gd name="connsiteY154" fmla="*/ 2217355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5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6 h 2612594"/>
                              <a:gd name="connsiteX166" fmla="*/ 477272 w 2647519"/>
                              <a:gd name="connsiteY166" fmla="*/ 2155821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46888 w 2647519"/>
                              <a:gd name="connsiteY180" fmla="*/ 2237422 h 2612594"/>
                              <a:gd name="connsiteX181" fmla="*/ 478787 w 2647519"/>
                              <a:gd name="connsiteY181" fmla="*/ 2272865 h 2612594"/>
                              <a:gd name="connsiteX182" fmla="*/ 482130 w 2647519"/>
                              <a:gd name="connsiteY182" fmla="*/ 2274569 h 2612594"/>
                              <a:gd name="connsiteX183" fmla="*/ 492608 w 2647519"/>
                              <a:gd name="connsiteY183" fmla="*/ 2265997 h 2612594"/>
                              <a:gd name="connsiteX184" fmla="*/ 583095 w 2647519"/>
                              <a:gd name="connsiteY184" fmla="*/ 2337434 h 2612594"/>
                              <a:gd name="connsiteX185" fmla="*/ 564998 w 2647519"/>
                              <a:gd name="connsiteY185" fmla="*/ 2343149 h 2612594"/>
                              <a:gd name="connsiteX186" fmla="*/ 571665 w 2647519"/>
                              <a:gd name="connsiteY186" fmla="*/ 2347912 h 2612594"/>
                              <a:gd name="connsiteX187" fmla="*/ 544995 w 2647519"/>
                              <a:gd name="connsiteY187" fmla="*/ 2348864 h 2612594"/>
                              <a:gd name="connsiteX188" fmla="*/ 527850 w 2647519"/>
                              <a:gd name="connsiteY188" fmla="*/ 2337434 h 2612594"/>
                              <a:gd name="connsiteX189" fmla="*/ 511658 w 2647519"/>
                              <a:gd name="connsiteY189" fmla="*/ 2325052 h 2612594"/>
                              <a:gd name="connsiteX190" fmla="*/ 471653 w 2647519"/>
                              <a:gd name="connsiteY190" fmla="*/ 2291714 h 2612594"/>
                              <a:gd name="connsiteX191" fmla="*/ 434505 w 2647519"/>
                              <a:gd name="connsiteY191" fmla="*/ 2258377 h 2612594"/>
                              <a:gd name="connsiteX192" fmla="*/ 400215 w 2647519"/>
                              <a:gd name="connsiteY192" fmla="*/ 2225039 h 2612594"/>
                              <a:gd name="connsiteX193" fmla="*/ 384023 w 2647519"/>
                              <a:gd name="connsiteY193" fmla="*/ 2208847 h 2612594"/>
                              <a:gd name="connsiteX194" fmla="*/ 368783 w 2647519"/>
                              <a:gd name="connsiteY194" fmla="*/ 2191702 h 2612594"/>
                              <a:gd name="connsiteX195" fmla="*/ 374498 w 2647519"/>
                              <a:gd name="connsiteY195" fmla="*/ 2184082 h 2612594"/>
                              <a:gd name="connsiteX196" fmla="*/ 393548 w 2647519"/>
                              <a:gd name="connsiteY196" fmla="*/ 2201227 h 2612594"/>
                              <a:gd name="connsiteX197" fmla="*/ 414503 w 2647519"/>
                              <a:gd name="connsiteY197" fmla="*/ 2217419 h 2612594"/>
                              <a:gd name="connsiteX198" fmla="*/ 440220 w 2647519"/>
                              <a:gd name="connsiteY198" fmla="*/ 2245042 h 2612594"/>
                              <a:gd name="connsiteX199" fmla="*/ 442406 w 2647519"/>
                              <a:gd name="connsiteY199" fmla="*/ 2246917 h 2612594"/>
                              <a:gd name="connsiteX200" fmla="*/ 414503 w 2647519"/>
                              <a:gd name="connsiteY200" fmla="*/ 2217419 h 2612594"/>
                              <a:gd name="connsiteX201" fmla="*/ 394500 w 2647519"/>
                              <a:gd name="connsiteY201" fmla="*/ 2201227 h 2612594"/>
                              <a:gd name="connsiteX202" fmla="*/ 375450 w 2647519"/>
                              <a:gd name="connsiteY202" fmla="*/ 2184082 h 2612594"/>
                              <a:gd name="connsiteX203" fmla="*/ 354495 w 2647519"/>
                              <a:gd name="connsiteY203" fmla="*/ 2158364 h 2612594"/>
                              <a:gd name="connsiteX204" fmla="*/ 334493 w 2647519"/>
                              <a:gd name="connsiteY204" fmla="*/ 2131694 h 2612594"/>
                              <a:gd name="connsiteX205" fmla="*/ 2432850 w 2647519"/>
                              <a:gd name="connsiteY205" fmla="*/ 1980247 h 2612594"/>
                              <a:gd name="connsiteX206" fmla="*/ 2432367 w 2647519"/>
                              <a:gd name="connsiteY206" fmla="*/ 1980454 h 2612594"/>
                              <a:gd name="connsiteX207" fmla="*/ 2421963 w 2647519"/>
                              <a:gd name="connsiteY207" fmla="*/ 2005422 h 2612594"/>
                              <a:gd name="connsiteX208" fmla="*/ 2422850 w 2647519"/>
                              <a:gd name="connsiteY208" fmla="*/ 1860918 h 2612594"/>
                              <a:gd name="connsiteX209" fmla="*/ 2397608 w 2647519"/>
                              <a:gd name="connsiteY209" fmla="*/ 1897379 h 2612594"/>
                              <a:gd name="connsiteX210" fmla="*/ 2385225 w 2647519"/>
                              <a:gd name="connsiteY210" fmla="*/ 1920239 h 2612594"/>
                              <a:gd name="connsiteX211" fmla="*/ 2372843 w 2647519"/>
                              <a:gd name="connsiteY211" fmla="*/ 1941194 h 2612594"/>
                              <a:gd name="connsiteX212" fmla="*/ 2343315 w 2647519"/>
                              <a:gd name="connsiteY212" fmla="*/ 1980247 h 2612594"/>
                              <a:gd name="connsiteX213" fmla="*/ 2317598 w 2647519"/>
                              <a:gd name="connsiteY213" fmla="*/ 2019299 h 2612594"/>
                              <a:gd name="connsiteX214" fmla="*/ 2294738 w 2647519"/>
                              <a:gd name="connsiteY214" fmla="*/ 2050732 h 2612594"/>
                              <a:gd name="connsiteX215" fmla="*/ 2292831 w 2647519"/>
                              <a:gd name="connsiteY215" fmla="*/ 2051897 h 2612594"/>
                              <a:gd name="connsiteX216" fmla="*/ 2291271 w 2647519"/>
                              <a:gd name="connsiteY216" fmla="*/ 2054208 h 2612594"/>
                              <a:gd name="connsiteX217" fmla="*/ 2293785 w 2647519"/>
                              <a:gd name="connsiteY217" fmla="*/ 2052637 h 2612594"/>
                              <a:gd name="connsiteX218" fmla="*/ 2316645 w 2647519"/>
                              <a:gd name="connsiteY218" fmla="*/ 2021205 h 2612594"/>
                              <a:gd name="connsiteX219" fmla="*/ 2342363 w 2647519"/>
                              <a:gd name="connsiteY219" fmla="*/ 1982152 h 2612594"/>
                              <a:gd name="connsiteX220" fmla="*/ 2371890 w 2647519"/>
                              <a:gd name="connsiteY220" fmla="*/ 1943100 h 2612594"/>
                              <a:gd name="connsiteX221" fmla="*/ 2384273 w 2647519"/>
                              <a:gd name="connsiteY221" fmla="*/ 1922145 h 2612594"/>
                              <a:gd name="connsiteX222" fmla="*/ 2396655 w 2647519"/>
                              <a:gd name="connsiteY222" fmla="*/ 1899285 h 2612594"/>
                              <a:gd name="connsiteX223" fmla="*/ 2422373 w 2647519"/>
                              <a:gd name="connsiteY223" fmla="*/ 1862137 h 2612594"/>
                              <a:gd name="connsiteX224" fmla="*/ 2498930 w 2647519"/>
                              <a:gd name="connsiteY224" fmla="*/ 1857612 h 2612594"/>
                              <a:gd name="connsiteX225" fmla="*/ 2490953 w 2647519"/>
                              <a:gd name="connsiteY225" fmla="*/ 1875472 h 2612594"/>
                              <a:gd name="connsiteX226" fmla="*/ 2473808 w 2647519"/>
                              <a:gd name="connsiteY226" fmla="*/ 1909762 h 2612594"/>
                              <a:gd name="connsiteX227" fmla="*/ 2490953 w 2647519"/>
                              <a:gd name="connsiteY227" fmla="*/ 1875472 h 2612594"/>
                              <a:gd name="connsiteX228" fmla="*/ 2498930 w 2647519"/>
                              <a:gd name="connsiteY228" fmla="*/ 1857612 h 2612594"/>
                              <a:gd name="connsiteX229" fmla="*/ 2521433 w 2647519"/>
                              <a:gd name="connsiteY229" fmla="*/ 1847850 h 2612594"/>
                              <a:gd name="connsiteX230" fmla="*/ 2509050 w 2647519"/>
                              <a:gd name="connsiteY230" fmla="*/ 1884997 h 2612594"/>
                              <a:gd name="connsiteX231" fmla="*/ 2487143 w 2647519"/>
                              <a:gd name="connsiteY231" fmla="*/ 1925002 h 2612594"/>
                              <a:gd name="connsiteX232" fmla="*/ 2465235 w 2647519"/>
                              <a:gd name="connsiteY232" fmla="*/ 1965960 h 2612594"/>
                              <a:gd name="connsiteX233" fmla="*/ 2445233 w 2647519"/>
                              <a:gd name="connsiteY233" fmla="*/ 1991677 h 2612594"/>
                              <a:gd name="connsiteX234" fmla="*/ 2458568 w 2647519"/>
                              <a:gd name="connsiteY234" fmla="*/ 1965007 h 2612594"/>
                              <a:gd name="connsiteX235" fmla="*/ 2469998 w 2647519"/>
                              <a:gd name="connsiteY235" fmla="*/ 1938337 h 2612594"/>
                              <a:gd name="connsiteX236" fmla="*/ 2478570 w 2647519"/>
                              <a:gd name="connsiteY236" fmla="*/ 1924050 h 2612594"/>
                              <a:gd name="connsiteX237" fmla="*/ 2490000 w 2647519"/>
                              <a:gd name="connsiteY237" fmla="*/ 1905000 h 2612594"/>
                              <a:gd name="connsiteX238" fmla="*/ 2500478 w 2647519"/>
                              <a:gd name="connsiteY238" fmla="*/ 1885950 h 2612594"/>
                              <a:gd name="connsiteX239" fmla="*/ 2521433 w 2647519"/>
                              <a:gd name="connsiteY239" fmla="*/ 1847850 h 2612594"/>
                              <a:gd name="connsiteX240" fmla="*/ 2459780 w 2647519"/>
                              <a:gd name="connsiteY240" fmla="*/ 1766202 h 2612594"/>
                              <a:gd name="connsiteX241" fmla="*/ 2436660 w 2647519"/>
                              <a:gd name="connsiteY241" fmla="*/ 1806892 h 2612594"/>
                              <a:gd name="connsiteX242" fmla="*/ 2436235 w 2647519"/>
                              <a:gd name="connsiteY242" fmla="*/ 1807870 h 2612594"/>
                              <a:gd name="connsiteX243" fmla="*/ 2459520 w 2647519"/>
                              <a:gd name="connsiteY243" fmla="*/ 1766887 h 2612594"/>
                              <a:gd name="connsiteX244" fmla="*/ 2472460 w 2647519"/>
                              <a:gd name="connsiteY244" fmla="*/ 1674043 h 2612594"/>
                              <a:gd name="connsiteX245" fmla="*/ 2444672 w 2647519"/>
                              <a:gd name="connsiteY245" fmla="*/ 1749965 h 2612594"/>
                              <a:gd name="connsiteX246" fmla="*/ 2386218 w 2647519"/>
                              <a:gd name="connsiteY246" fmla="*/ 1869449 h 2612594"/>
                              <a:gd name="connsiteX247" fmla="*/ 2377659 w 2647519"/>
                              <a:gd name="connsiteY247" fmla="*/ 1882980 h 2612594"/>
                              <a:gd name="connsiteX248" fmla="*/ 2377605 w 2647519"/>
                              <a:gd name="connsiteY248" fmla="*/ 1883092 h 2612594"/>
                              <a:gd name="connsiteX249" fmla="*/ 2357602 w 2647519"/>
                              <a:gd name="connsiteY249" fmla="*/ 1917382 h 2612594"/>
                              <a:gd name="connsiteX250" fmla="*/ 2337600 w 2647519"/>
                              <a:gd name="connsiteY250" fmla="*/ 1954530 h 2612594"/>
                              <a:gd name="connsiteX251" fmla="*/ 2314740 w 2647519"/>
                              <a:gd name="connsiteY251" fmla="*/ 1983105 h 2612594"/>
                              <a:gd name="connsiteX252" fmla="*/ 2295690 w 2647519"/>
                              <a:gd name="connsiteY252" fmla="*/ 2015490 h 2612594"/>
                              <a:gd name="connsiteX253" fmla="*/ 2183295 w 2647519"/>
                              <a:gd name="connsiteY253" fmla="*/ 2142172 h 2612594"/>
                              <a:gd name="connsiteX254" fmla="*/ 2146147 w 2647519"/>
                              <a:gd name="connsiteY254" fmla="*/ 2173605 h 2612594"/>
                              <a:gd name="connsiteX255" fmla="*/ 2142583 w 2647519"/>
                              <a:gd name="connsiteY255" fmla="*/ 2176314 h 2612594"/>
                              <a:gd name="connsiteX256" fmla="*/ 2141045 w 2647519"/>
                              <a:gd name="connsiteY256" fmla="*/ 2177871 h 2612594"/>
                              <a:gd name="connsiteX257" fmla="*/ 2125512 w 2647519"/>
                              <a:gd name="connsiteY257" fmla="*/ 2190534 h 2612594"/>
                              <a:gd name="connsiteX258" fmla="*/ 2112810 w 2647519"/>
                              <a:gd name="connsiteY258" fmla="*/ 2205037 h 2612594"/>
                              <a:gd name="connsiteX259" fmla="*/ 2066137 w 2647519"/>
                              <a:gd name="connsiteY259" fmla="*/ 2240280 h 2612594"/>
                              <a:gd name="connsiteX260" fmla="*/ 2058824 w 2647519"/>
                              <a:gd name="connsiteY260" fmla="*/ 2244899 h 2612594"/>
                              <a:gd name="connsiteX261" fmla="*/ 2038960 w 2647519"/>
                              <a:gd name="connsiteY261" fmla="*/ 2261093 h 2612594"/>
                              <a:gd name="connsiteX262" fmla="*/ 2036091 w 2647519"/>
                              <a:gd name="connsiteY262" fmla="*/ 2262956 h 2612594"/>
                              <a:gd name="connsiteX263" fmla="*/ 2031847 w 2647519"/>
                              <a:gd name="connsiteY263" fmla="*/ 2266950 h 2612594"/>
                              <a:gd name="connsiteX264" fmla="*/ 1994700 w 2647519"/>
                              <a:gd name="connsiteY264" fmla="*/ 2291715 h 2612594"/>
                              <a:gd name="connsiteX265" fmla="*/ 1957552 w 2647519"/>
                              <a:gd name="connsiteY265" fmla="*/ 2314575 h 2612594"/>
                              <a:gd name="connsiteX266" fmla="*/ 1953301 w 2647519"/>
                              <a:gd name="connsiteY266" fmla="*/ 2316730 h 2612594"/>
                              <a:gd name="connsiteX267" fmla="*/ 1928148 w 2647519"/>
                              <a:gd name="connsiteY267" fmla="*/ 2333067 h 2612594"/>
                              <a:gd name="connsiteX268" fmla="*/ 1920350 w 2647519"/>
                              <a:gd name="connsiteY268" fmla="*/ 2337000 h 2612594"/>
                              <a:gd name="connsiteX269" fmla="*/ 1912785 w 2647519"/>
                              <a:gd name="connsiteY269" fmla="*/ 2342197 h 2612594"/>
                              <a:gd name="connsiteX270" fmla="*/ 1887067 w 2647519"/>
                              <a:gd name="connsiteY270" fmla="*/ 2356485 h 2612594"/>
                              <a:gd name="connsiteX271" fmla="*/ 1863039 w 2647519"/>
                              <a:gd name="connsiteY271" fmla="*/ 2365908 h 2612594"/>
                              <a:gd name="connsiteX272" fmla="*/ 1809482 w 2647519"/>
                              <a:gd name="connsiteY272" fmla="*/ 2392922 h 2612594"/>
                              <a:gd name="connsiteX273" fmla="*/ 1683836 w 2647519"/>
                              <a:gd name="connsiteY273" fmla="*/ 2439784 h 2612594"/>
                              <a:gd name="connsiteX274" fmla="*/ 1596280 w 2647519"/>
                              <a:gd name="connsiteY274" fmla="*/ 2462297 h 2612594"/>
                              <a:gd name="connsiteX275" fmla="*/ 1667040 w 2647519"/>
                              <a:gd name="connsiteY275" fmla="*/ 2448877 h 2612594"/>
                              <a:gd name="connsiteX276" fmla="*/ 1680375 w 2647519"/>
                              <a:gd name="connsiteY276" fmla="*/ 2446019 h 2612594"/>
                              <a:gd name="connsiteX277" fmla="*/ 1723237 w 2647519"/>
                              <a:gd name="connsiteY277" fmla="*/ 2430779 h 2612594"/>
                              <a:gd name="connsiteX278" fmla="*/ 1749907 w 2647519"/>
                              <a:gd name="connsiteY278" fmla="*/ 2422207 h 2612594"/>
                              <a:gd name="connsiteX279" fmla="*/ 1792770 w 2647519"/>
                              <a:gd name="connsiteY279" fmla="*/ 2400299 h 2612594"/>
                              <a:gd name="connsiteX280" fmla="*/ 1841347 w 2647519"/>
                              <a:gd name="connsiteY280" fmla="*/ 2383154 h 2612594"/>
                              <a:gd name="connsiteX281" fmla="*/ 1872470 w 2647519"/>
                              <a:gd name="connsiteY281" fmla="*/ 2370949 h 2612594"/>
                              <a:gd name="connsiteX282" fmla="*/ 1886115 w 2647519"/>
                              <a:gd name="connsiteY282" fmla="*/ 2363152 h 2612594"/>
                              <a:gd name="connsiteX283" fmla="*/ 1898496 w 2647519"/>
                              <a:gd name="connsiteY283" fmla="*/ 2359343 h 2612594"/>
                              <a:gd name="connsiteX284" fmla="*/ 1915642 w 2647519"/>
                              <a:gd name="connsiteY284" fmla="*/ 2349817 h 2612594"/>
                              <a:gd name="connsiteX285" fmla="*/ 1920147 w 2647519"/>
                              <a:gd name="connsiteY285" fmla="*/ 2346686 h 2612594"/>
                              <a:gd name="connsiteX286" fmla="*/ 1931835 w 2647519"/>
                              <a:gd name="connsiteY286" fmla="*/ 2335530 h 2612594"/>
                              <a:gd name="connsiteX287" fmla="*/ 1957552 w 2647519"/>
                              <a:gd name="connsiteY287" fmla="*/ 2320290 h 2612594"/>
                              <a:gd name="connsiteX288" fmla="*/ 1986810 w 2647519"/>
                              <a:gd name="connsiteY288" fmla="*/ 2305948 h 2612594"/>
                              <a:gd name="connsiteX289" fmla="*/ 1997557 w 2647519"/>
                              <a:gd name="connsiteY289" fmla="*/ 2299334 h 2612594"/>
                              <a:gd name="connsiteX290" fmla="*/ 2034705 w 2647519"/>
                              <a:gd name="connsiteY290" fmla="*/ 2274569 h 2612594"/>
                              <a:gd name="connsiteX291" fmla="*/ 2050897 w 2647519"/>
                              <a:gd name="connsiteY291" fmla="*/ 2259329 h 2612594"/>
                              <a:gd name="connsiteX292" fmla="*/ 2068995 w 2647519"/>
                              <a:gd name="connsiteY292" fmla="*/ 2247899 h 2612594"/>
                              <a:gd name="connsiteX293" fmla="*/ 2115667 w 2647519"/>
                              <a:gd name="connsiteY293" fmla="*/ 2212657 h 2612594"/>
                              <a:gd name="connsiteX294" fmla="*/ 2149005 w 2647519"/>
                              <a:gd name="connsiteY294" fmla="*/ 2181224 h 2612594"/>
                              <a:gd name="connsiteX295" fmla="*/ 2186152 w 2647519"/>
                              <a:gd name="connsiteY295" fmla="*/ 2149792 h 2612594"/>
                              <a:gd name="connsiteX296" fmla="*/ 2298547 w 2647519"/>
                              <a:gd name="connsiteY296" fmla="*/ 2023109 h 2612594"/>
                              <a:gd name="connsiteX297" fmla="*/ 2314015 w 2647519"/>
                              <a:gd name="connsiteY297" fmla="*/ 1996814 h 2612594"/>
                              <a:gd name="connsiteX298" fmla="*/ 2314740 w 2647519"/>
                              <a:gd name="connsiteY298" fmla="*/ 1994534 h 2612594"/>
                              <a:gd name="connsiteX299" fmla="*/ 2339505 w 2647519"/>
                              <a:gd name="connsiteY299" fmla="*/ 1956434 h 2612594"/>
                              <a:gd name="connsiteX300" fmla="*/ 2347125 w 2647519"/>
                              <a:gd name="connsiteY300" fmla="*/ 1945004 h 2612594"/>
                              <a:gd name="connsiteX301" fmla="*/ 2357257 w 2647519"/>
                              <a:gd name="connsiteY301" fmla="*/ 1930951 h 2612594"/>
                              <a:gd name="connsiteX302" fmla="*/ 2360460 w 2647519"/>
                              <a:gd name="connsiteY302" fmla="*/ 1925002 h 2612594"/>
                              <a:gd name="connsiteX303" fmla="*/ 2380462 w 2647519"/>
                              <a:gd name="connsiteY303" fmla="*/ 1890712 h 2612594"/>
                              <a:gd name="connsiteX304" fmla="*/ 2419515 w 2647519"/>
                              <a:gd name="connsiteY304" fmla="*/ 1809749 h 2612594"/>
                              <a:gd name="connsiteX305" fmla="*/ 2457615 w 2647519"/>
                              <a:gd name="connsiteY305" fmla="*/ 1723072 h 2612594"/>
                              <a:gd name="connsiteX306" fmla="*/ 2468807 w 2647519"/>
                              <a:gd name="connsiteY306" fmla="*/ 1687829 h 2612594"/>
                              <a:gd name="connsiteX307" fmla="*/ 2576677 w 2647519"/>
                              <a:gd name="connsiteY307" fmla="*/ 1589722 h 2612594"/>
                              <a:gd name="connsiteX308" fmla="*/ 2573820 w 2647519"/>
                              <a:gd name="connsiteY308" fmla="*/ 1591627 h 2612594"/>
                              <a:gd name="connsiteX309" fmla="*/ 2573820 w 2647519"/>
                              <a:gd name="connsiteY309" fmla="*/ 1591627 h 2612594"/>
                              <a:gd name="connsiteX310" fmla="*/ 2585674 w 2647519"/>
                              <a:gd name="connsiteY310" fmla="*/ 1533271 h 2612594"/>
                              <a:gd name="connsiteX311" fmla="*/ 2585332 w 2647519"/>
                              <a:gd name="connsiteY311" fmla="*/ 1534956 h 2612594"/>
                              <a:gd name="connsiteX312" fmla="*/ 2588107 w 2647519"/>
                              <a:gd name="connsiteY312" fmla="*/ 1538287 h 2612594"/>
                              <a:gd name="connsiteX313" fmla="*/ 2596680 w 2647519"/>
                              <a:gd name="connsiteY313" fmla="*/ 1547812 h 2612594"/>
                              <a:gd name="connsiteX314" fmla="*/ 2602395 w 2647519"/>
                              <a:gd name="connsiteY314" fmla="*/ 1544002 h 2612594"/>
                              <a:gd name="connsiteX315" fmla="*/ 2602539 w 2647519"/>
                              <a:gd name="connsiteY315" fmla="*/ 1543271 h 2612594"/>
                              <a:gd name="connsiteX316" fmla="*/ 2598585 w 2647519"/>
                              <a:gd name="connsiteY316" fmla="*/ 1545907 h 2612594"/>
                              <a:gd name="connsiteX317" fmla="*/ 2589060 w 2647519"/>
                              <a:gd name="connsiteY317" fmla="*/ 1537334 h 2612594"/>
                              <a:gd name="connsiteX318" fmla="*/ 2577184 w 2647519"/>
                              <a:gd name="connsiteY318" fmla="*/ 1425070 h 2612594"/>
                              <a:gd name="connsiteX319" fmla="*/ 2576519 w 2647519"/>
                              <a:gd name="connsiteY319" fmla="*/ 1425107 h 2612594"/>
                              <a:gd name="connsiteX320" fmla="*/ 2575314 w 2647519"/>
                              <a:gd name="connsiteY320" fmla="*/ 1425174 h 2612594"/>
                              <a:gd name="connsiteX321" fmla="*/ 2575725 w 2647519"/>
                              <a:gd name="connsiteY321" fmla="*/ 1429702 h 2612594"/>
                              <a:gd name="connsiteX322" fmla="*/ 2574773 w 2647519"/>
                              <a:gd name="connsiteY322" fmla="*/ 1453515 h 2612594"/>
                              <a:gd name="connsiteX323" fmla="*/ 2570963 w 2647519"/>
                              <a:gd name="connsiteY323" fmla="*/ 1467802 h 2612594"/>
                              <a:gd name="connsiteX324" fmla="*/ 2548103 w 2647519"/>
                              <a:gd name="connsiteY324" fmla="*/ 1503997 h 2612594"/>
                              <a:gd name="connsiteX325" fmla="*/ 2542388 w 2647519"/>
                              <a:gd name="connsiteY325" fmla="*/ 1535430 h 2612594"/>
                              <a:gd name="connsiteX326" fmla="*/ 2536673 w 2647519"/>
                              <a:gd name="connsiteY326" fmla="*/ 1545907 h 2612594"/>
                              <a:gd name="connsiteX327" fmla="*/ 2527148 w 2647519"/>
                              <a:gd name="connsiteY327" fmla="*/ 1591627 h 2612594"/>
                              <a:gd name="connsiteX328" fmla="*/ 2516670 w 2647519"/>
                              <a:gd name="connsiteY328" fmla="*/ 1627822 h 2612594"/>
                              <a:gd name="connsiteX329" fmla="*/ 2505240 w 2647519"/>
                              <a:gd name="connsiteY329" fmla="*/ 1663065 h 2612594"/>
                              <a:gd name="connsiteX330" fmla="*/ 2498573 w 2647519"/>
                              <a:gd name="connsiteY330" fmla="*/ 1690687 h 2612594"/>
                              <a:gd name="connsiteX331" fmla="*/ 2490953 w 2647519"/>
                              <a:gd name="connsiteY331" fmla="*/ 1719262 h 2612594"/>
                              <a:gd name="connsiteX332" fmla="*/ 2497030 w 2647519"/>
                              <a:gd name="connsiteY332" fmla="*/ 1709809 h 2612594"/>
                              <a:gd name="connsiteX333" fmla="*/ 2502383 w 2647519"/>
                              <a:gd name="connsiteY333" fmla="*/ 1689734 h 2612594"/>
                              <a:gd name="connsiteX334" fmla="*/ 2507145 w 2647519"/>
                              <a:gd name="connsiteY334" fmla="*/ 1661159 h 2612594"/>
                              <a:gd name="connsiteX335" fmla="*/ 2518575 w 2647519"/>
                              <a:gd name="connsiteY335" fmla="*/ 1625917 h 2612594"/>
                              <a:gd name="connsiteX336" fmla="*/ 2529053 w 2647519"/>
                              <a:gd name="connsiteY336" fmla="*/ 1589722 h 2612594"/>
                              <a:gd name="connsiteX337" fmla="*/ 2538578 w 2647519"/>
                              <a:gd name="connsiteY337" fmla="*/ 1544002 h 2612594"/>
                              <a:gd name="connsiteX338" fmla="*/ 2544293 w 2647519"/>
                              <a:gd name="connsiteY338" fmla="*/ 1533524 h 2612594"/>
                              <a:gd name="connsiteX339" fmla="*/ 2550008 w 2647519"/>
                              <a:gd name="connsiteY339" fmla="*/ 1502092 h 2612594"/>
                              <a:gd name="connsiteX340" fmla="*/ 2572868 w 2647519"/>
                              <a:gd name="connsiteY340" fmla="*/ 1465897 h 2612594"/>
                              <a:gd name="connsiteX341" fmla="*/ 2557628 w 2647519"/>
                              <a:gd name="connsiteY341" fmla="*/ 1539239 h 2612594"/>
                              <a:gd name="connsiteX342" fmla="*/ 2546198 w 2647519"/>
                              <a:gd name="connsiteY342" fmla="*/ 1600199 h 2612594"/>
                              <a:gd name="connsiteX343" fmla="*/ 2520480 w 2647519"/>
                              <a:gd name="connsiteY343" fmla="*/ 1678304 h 2612594"/>
                              <a:gd name="connsiteX344" fmla="*/ 2515392 w 2647519"/>
                              <a:gd name="connsiteY344" fmla="*/ 1686218 h 2612594"/>
                              <a:gd name="connsiteX345" fmla="*/ 2513217 w 2647519"/>
                              <a:gd name="connsiteY345" fmla="*/ 1698069 h 2612594"/>
                              <a:gd name="connsiteX346" fmla="*/ 2506193 w 2647519"/>
                              <a:gd name="connsiteY346" fmla="*/ 1718310 h 2612594"/>
                              <a:gd name="connsiteX347" fmla="*/ 2479523 w 2647519"/>
                              <a:gd name="connsiteY347" fmla="*/ 1776412 h 2612594"/>
                              <a:gd name="connsiteX348" fmla="*/ 2467140 w 2647519"/>
                              <a:gd name="connsiteY348" fmla="*/ 1806892 h 2612594"/>
                              <a:gd name="connsiteX349" fmla="*/ 2459520 w 2647519"/>
                              <a:gd name="connsiteY349" fmla="*/ 1823085 h 2612594"/>
                              <a:gd name="connsiteX350" fmla="*/ 2449995 w 2647519"/>
                              <a:gd name="connsiteY350" fmla="*/ 1840230 h 2612594"/>
                              <a:gd name="connsiteX351" fmla="*/ 2424278 w 2647519"/>
                              <a:gd name="connsiteY351" fmla="*/ 1885950 h 2612594"/>
                              <a:gd name="connsiteX352" fmla="*/ 2396655 w 2647519"/>
                              <a:gd name="connsiteY352" fmla="*/ 1930717 h 2612594"/>
                              <a:gd name="connsiteX353" fmla="*/ 2361413 w 2647519"/>
                              <a:gd name="connsiteY353" fmla="*/ 1990725 h 2612594"/>
                              <a:gd name="connsiteX354" fmla="*/ 2322360 w 2647519"/>
                              <a:gd name="connsiteY354" fmla="*/ 2049780 h 2612594"/>
                              <a:gd name="connsiteX355" fmla="*/ 2296643 w 2647519"/>
                              <a:gd name="connsiteY355" fmla="*/ 2083117 h 2612594"/>
                              <a:gd name="connsiteX356" fmla="*/ 2269020 w 2647519"/>
                              <a:gd name="connsiteY356" fmla="*/ 2115502 h 2612594"/>
                              <a:gd name="connsiteX357" fmla="*/ 2259495 w 2647519"/>
                              <a:gd name="connsiteY357" fmla="*/ 2128837 h 2612594"/>
                              <a:gd name="connsiteX358" fmla="*/ 2249018 w 2647519"/>
                              <a:gd name="connsiteY358" fmla="*/ 2142172 h 2612594"/>
                              <a:gd name="connsiteX359" fmla="*/ 2232825 w 2647519"/>
                              <a:gd name="connsiteY359" fmla="*/ 2155507 h 2612594"/>
                              <a:gd name="connsiteX360" fmla="*/ 2206342 w 2647519"/>
                              <a:gd name="connsiteY360" fmla="*/ 2184829 h 2612594"/>
                              <a:gd name="connsiteX361" fmla="*/ 2207107 w 2647519"/>
                              <a:gd name="connsiteY361" fmla="*/ 2187892 h 2612594"/>
                              <a:gd name="connsiteX362" fmla="*/ 2179485 w 2647519"/>
                              <a:gd name="connsiteY362" fmla="*/ 2216467 h 2612594"/>
                              <a:gd name="connsiteX363" fmla="*/ 2149957 w 2647519"/>
                              <a:gd name="connsiteY363" fmla="*/ 2237422 h 2612594"/>
                              <a:gd name="connsiteX364" fmla="*/ 2126145 w 2647519"/>
                              <a:gd name="connsiteY364" fmla="*/ 2256472 h 2612594"/>
                              <a:gd name="connsiteX365" fmla="*/ 2103587 w 2647519"/>
                              <a:gd name="connsiteY365" fmla="*/ 2272957 h 2612594"/>
                              <a:gd name="connsiteX366" fmla="*/ 2107095 w 2647519"/>
                              <a:gd name="connsiteY366" fmla="*/ 2272665 h 2612594"/>
                              <a:gd name="connsiteX367" fmla="*/ 2131860 w 2647519"/>
                              <a:gd name="connsiteY367" fmla="*/ 2254567 h 2612594"/>
                              <a:gd name="connsiteX368" fmla="*/ 2155673 w 2647519"/>
                              <a:gd name="connsiteY368" fmla="*/ 2235517 h 2612594"/>
                              <a:gd name="connsiteX369" fmla="*/ 2185200 w 2647519"/>
                              <a:gd name="connsiteY369" fmla="*/ 2214562 h 2612594"/>
                              <a:gd name="connsiteX370" fmla="*/ 2212823 w 2647519"/>
                              <a:gd name="connsiteY370" fmla="*/ 2185987 h 2612594"/>
                              <a:gd name="connsiteX371" fmla="*/ 2211870 w 2647519"/>
                              <a:gd name="connsiteY371" fmla="*/ 2182177 h 2612594"/>
                              <a:gd name="connsiteX372" fmla="*/ 2238540 w 2647519"/>
                              <a:gd name="connsiteY372" fmla="*/ 2152650 h 2612594"/>
                              <a:gd name="connsiteX373" fmla="*/ 2254733 w 2647519"/>
                              <a:gd name="connsiteY373" fmla="*/ 2139315 h 2612594"/>
                              <a:gd name="connsiteX374" fmla="*/ 2265210 w 2647519"/>
                              <a:gd name="connsiteY374" fmla="*/ 2125980 h 2612594"/>
                              <a:gd name="connsiteX375" fmla="*/ 2274735 w 2647519"/>
                              <a:gd name="connsiteY375" fmla="*/ 2112645 h 2612594"/>
                              <a:gd name="connsiteX376" fmla="*/ 2302358 w 2647519"/>
                              <a:gd name="connsiteY376" fmla="*/ 2080260 h 2612594"/>
                              <a:gd name="connsiteX377" fmla="*/ 2328075 w 2647519"/>
                              <a:gd name="connsiteY377" fmla="*/ 2046922 h 2612594"/>
                              <a:gd name="connsiteX378" fmla="*/ 2367128 w 2647519"/>
                              <a:gd name="connsiteY378" fmla="*/ 1987867 h 2612594"/>
                              <a:gd name="connsiteX379" fmla="*/ 2402370 w 2647519"/>
                              <a:gd name="connsiteY379" fmla="*/ 1927860 h 2612594"/>
                              <a:gd name="connsiteX380" fmla="*/ 2429993 w 2647519"/>
                              <a:gd name="connsiteY380" fmla="*/ 1883092 h 2612594"/>
                              <a:gd name="connsiteX381" fmla="*/ 2455710 w 2647519"/>
                              <a:gd name="connsiteY381" fmla="*/ 1837372 h 2612594"/>
                              <a:gd name="connsiteX382" fmla="*/ 2465235 w 2647519"/>
                              <a:gd name="connsiteY382" fmla="*/ 1820227 h 2612594"/>
                              <a:gd name="connsiteX383" fmla="*/ 2472855 w 2647519"/>
                              <a:gd name="connsiteY383" fmla="*/ 1804035 h 2612594"/>
                              <a:gd name="connsiteX384" fmla="*/ 2485238 w 2647519"/>
                              <a:gd name="connsiteY384" fmla="*/ 1773555 h 2612594"/>
                              <a:gd name="connsiteX385" fmla="*/ 2511908 w 2647519"/>
                              <a:gd name="connsiteY385" fmla="*/ 1715452 h 2612594"/>
                              <a:gd name="connsiteX386" fmla="*/ 2522385 w 2647519"/>
                              <a:gd name="connsiteY386" fmla="*/ 1676400 h 2612594"/>
                              <a:gd name="connsiteX387" fmla="*/ 2548103 w 2647519"/>
                              <a:gd name="connsiteY387" fmla="*/ 1598295 h 2612594"/>
                              <a:gd name="connsiteX388" fmla="*/ 2559533 w 2647519"/>
                              <a:gd name="connsiteY388" fmla="*/ 1537335 h 2612594"/>
                              <a:gd name="connsiteX389" fmla="*/ 2574773 w 2647519"/>
                              <a:gd name="connsiteY389" fmla="*/ 1463992 h 2612594"/>
                              <a:gd name="connsiteX390" fmla="*/ 2578209 w 2647519"/>
                              <a:gd name="connsiteY390" fmla="*/ 1451109 h 2612594"/>
                              <a:gd name="connsiteX391" fmla="*/ 2575725 w 2647519"/>
                              <a:gd name="connsiteY391" fmla="*/ 1450657 h 2612594"/>
                              <a:gd name="connsiteX392" fmla="*/ 2576677 w 2647519"/>
                              <a:gd name="connsiteY392" fmla="*/ 1426845 h 2612594"/>
                              <a:gd name="connsiteX393" fmla="*/ 2597632 w 2647519"/>
                              <a:gd name="connsiteY393" fmla="*/ 1404937 h 2612594"/>
                              <a:gd name="connsiteX394" fmla="*/ 2586540 w 2647519"/>
                              <a:gd name="connsiteY394" fmla="*/ 1451152 h 2612594"/>
                              <a:gd name="connsiteX395" fmla="*/ 2586541 w 2647519"/>
                              <a:gd name="connsiteY395" fmla="*/ 1451152 h 2612594"/>
                              <a:gd name="connsiteX396" fmla="*/ 2597633 w 2647519"/>
                              <a:gd name="connsiteY396" fmla="*/ 1404938 h 2612594"/>
                              <a:gd name="connsiteX397" fmla="*/ 2606205 w 2647519"/>
                              <a:gd name="connsiteY397" fmla="*/ 1395412 h 2612594"/>
                              <a:gd name="connsiteX398" fmla="*/ 2600490 w 2647519"/>
                              <a:gd name="connsiteY398" fmla="*/ 1407795 h 2612594"/>
                              <a:gd name="connsiteX399" fmla="*/ 2600490 w 2647519"/>
                              <a:gd name="connsiteY399" fmla="*/ 1407795 h 2612594"/>
                              <a:gd name="connsiteX400" fmla="*/ 2599180 w 2647519"/>
                              <a:gd name="connsiteY400" fmla="*/ 1433750 h 2612594"/>
                              <a:gd name="connsiteX401" fmla="*/ 2598585 w 2647519"/>
                              <a:gd name="connsiteY401" fmla="*/ 1458277 h 2612594"/>
                              <a:gd name="connsiteX402" fmla="*/ 2589060 w 2647519"/>
                              <a:gd name="connsiteY402" fmla="*/ 1487586 h 2612594"/>
                              <a:gd name="connsiteX403" fmla="*/ 2589060 w 2647519"/>
                              <a:gd name="connsiteY403" fmla="*/ 1490934 h 2612594"/>
                              <a:gd name="connsiteX404" fmla="*/ 2600490 w 2647519"/>
                              <a:gd name="connsiteY404" fmla="*/ 1458277 h 2612594"/>
                              <a:gd name="connsiteX405" fmla="*/ 2602395 w 2647519"/>
                              <a:gd name="connsiteY405" fmla="*/ 1407794 h 2612594"/>
                              <a:gd name="connsiteX406" fmla="*/ 2606836 w 2647519"/>
                              <a:gd name="connsiteY406" fmla="*/ 1398173 h 2612594"/>
                              <a:gd name="connsiteX407" fmla="*/ 2565247 w 2647519"/>
                              <a:gd name="connsiteY407" fmla="*/ 1354454 h 2612594"/>
                              <a:gd name="connsiteX408" fmla="*/ 2559005 w 2647519"/>
                              <a:gd name="connsiteY408" fmla="*/ 1369208 h 2612594"/>
                              <a:gd name="connsiteX409" fmla="*/ 2556675 w 2647519"/>
                              <a:gd name="connsiteY409" fmla="*/ 1390650 h 2612594"/>
                              <a:gd name="connsiteX410" fmla="*/ 2553670 w 2647519"/>
                              <a:gd name="connsiteY410" fmla="*/ 1380633 h 2612594"/>
                              <a:gd name="connsiteX411" fmla="*/ 2552571 w 2647519"/>
                              <a:gd name="connsiteY411" fmla="*/ 1382047 h 2612594"/>
                              <a:gd name="connsiteX412" fmla="*/ 2555723 w 2647519"/>
                              <a:gd name="connsiteY412" fmla="*/ 1392555 h 2612594"/>
                              <a:gd name="connsiteX413" fmla="*/ 2553818 w 2647519"/>
                              <a:gd name="connsiteY413" fmla="*/ 1407795 h 2612594"/>
                              <a:gd name="connsiteX414" fmla="*/ 2557628 w 2647519"/>
                              <a:gd name="connsiteY414" fmla="*/ 1420177 h 2612594"/>
                              <a:gd name="connsiteX415" fmla="*/ 2560581 w 2647519"/>
                              <a:gd name="connsiteY415" fmla="*/ 1420013 h 2612594"/>
                              <a:gd name="connsiteX416" fmla="*/ 2558580 w 2647519"/>
                              <a:gd name="connsiteY416" fmla="*/ 1413509 h 2612594"/>
                              <a:gd name="connsiteX417" fmla="*/ 2560485 w 2647519"/>
                              <a:gd name="connsiteY417" fmla="*/ 1398269 h 2612594"/>
                              <a:gd name="connsiteX418" fmla="*/ 2565247 w 2647519"/>
                              <a:gd name="connsiteY418" fmla="*/ 1354454 h 2612594"/>
                              <a:gd name="connsiteX419" fmla="*/ 2645258 w 2647519"/>
                              <a:gd name="connsiteY419" fmla="*/ 1328737 h 2612594"/>
                              <a:gd name="connsiteX420" fmla="*/ 2647163 w 2647519"/>
                              <a:gd name="connsiteY420" fmla="*/ 1329689 h 2612594"/>
                              <a:gd name="connsiteX421" fmla="*/ 2646210 w 2647519"/>
                              <a:gd name="connsiteY421" fmla="*/ 1369694 h 2612594"/>
                              <a:gd name="connsiteX422" fmla="*/ 2647163 w 2647519"/>
                              <a:gd name="connsiteY422" fmla="*/ 1397317 h 2612594"/>
                              <a:gd name="connsiteX423" fmla="*/ 2644305 w 2647519"/>
                              <a:gd name="connsiteY423" fmla="*/ 1447799 h 2612594"/>
                              <a:gd name="connsiteX424" fmla="*/ 2641448 w 2647519"/>
                              <a:gd name="connsiteY424" fmla="*/ 1476374 h 2612594"/>
                              <a:gd name="connsiteX425" fmla="*/ 2632875 w 2647519"/>
                              <a:gd name="connsiteY425" fmla="*/ 1518284 h 2612594"/>
                              <a:gd name="connsiteX426" fmla="*/ 2630018 w 2647519"/>
                              <a:gd name="connsiteY426" fmla="*/ 1553527 h 2612594"/>
                              <a:gd name="connsiteX427" fmla="*/ 2615730 w 2647519"/>
                              <a:gd name="connsiteY427" fmla="*/ 1618297 h 2612594"/>
                              <a:gd name="connsiteX428" fmla="*/ 2602395 w 2647519"/>
                              <a:gd name="connsiteY428" fmla="*/ 1674494 h 2612594"/>
                              <a:gd name="connsiteX429" fmla="*/ 2578583 w 2647519"/>
                              <a:gd name="connsiteY429" fmla="*/ 1684972 h 2612594"/>
                              <a:gd name="connsiteX430" fmla="*/ 2580488 w 2647519"/>
                              <a:gd name="connsiteY430" fmla="*/ 1679257 h 2612594"/>
                              <a:gd name="connsiteX431" fmla="*/ 2584298 w 2647519"/>
                              <a:gd name="connsiteY431" fmla="*/ 1639252 h 2612594"/>
                              <a:gd name="connsiteX432" fmla="*/ 2598585 w 2647519"/>
                              <a:gd name="connsiteY432" fmla="*/ 1597342 h 2612594"/>
                              <a:gd name="connsiteX433" fmla="*/ 2610015 w 2647519"/>
                              <a:gd name="connsiteY433" fmla="*/ 1590675 h 2612594"/>
                              <a:gd name="connsiteX434" fmla="*/ 2610015 w 2647519"/>
                              <a:gd name="connsiteY434" fmla="*/ 1590674 h 2612594"/>
                              <a:gd name="connsiteX435" fmla="*/ 2622398 w 2647519"/>
                              <a:gd name="connsiteY435" fmla="*/ 1518284 h 2612594"/>
                              <a:gd name="connsiteX436" fmla="*/ 2629065 w 2647519"/>
                              <a:gd name="connsiteY436" fmla="*/ 1483994 h 2612594"/>
                              <a:gd name="connsiteX437" fmla="*/ 2634780 w 2647519"/>
                              <a:gd name="connsiteY437" fmla="*/ 1448752 h 2612594"/>
                              <a:gd name="connsiteX438" fmla="*/ 2639543 w 2647519"/>
                              <a:gd name="connsiteY438" fmla="*/ 1415414 h 2612594"/>
                              <a:gd name="connsiteX439" fmla="*/ 2641448 w 2647519"/>
                              <a:gd name="connsiteY439" fmla="*/ 1383982 h 2612594"/>
                              <a:gd name="connsiteX440" fmla="*/ 2642400 w 2647519"/>
                              <a:gd name="connsiteY440" fmla="*/ 1357312 h 2612594"/>
                              <a:gd name="connsiteX441" fmla="*/ 2644305 w 2647519"/>
                              <a:gd name="connsiteY441" fmla="*/ 1343024 h 2612594"/>
                              <a:gd name="connsiteX442" fmla="*/ 2645258 w 2647519"/>
                              <a:gd name="connsiteY442" fmla="*/ 1328737 h 2612594"/>
                              <a:gd name="connsiteX443" fmla="*/ 134151 w 2647519"/>
                              <a:gd name="connsiteY443" fmla="*/ 887095 h 2612594"/>
                              <a:gd name="connsiteX444" fmla="*/ 134625 w 2647519"/>
                              <a:gd name="connsiteY444" fmla="*/ 887332 h 2612594"/>
                              <a:gd name="connsiteX445" fmla="*/ 134670 w 2647519"/>
                              <a:gd name="connsiteY445" fmla="*/ 887199 h 2612594"/>
                              <a:gd name="connsiteX446" fmla="*/ 191618 w 2647519"/>
                              <a:gd name="connsiteY446" fmla="*/ 750570 h 2612594"/>
                              <a:gd name="connsiteX447" fmla="*/ 170663 w 2647519"/>
                              <a:gd name="connsiteY447" fmla="*/ 789622 h 2612594"/>
                              <a:gd name="connsiteX448" fmla="*/ 153518 w 2647519"/>
                              <a:gd name="connsiteY448" fmla="*/ 803910 h 2612594"/>
                              <a:gd name="connsiteX449" fmla="*/ 153477 w 2647519"/>
                              <a:gd name="connsiteY449" fmla="*/ 804822 h 2612594"/>
                              <a:gd name="connsiteX450" fmla="*/ 151819 w 2647519"/>
                              <a:gd name="connsiteY450" fmla="*/ 841286 h 2612594"/>
                              <a:gd name="connsiteX451" fmla="*/ 151866 w 2647519"/>
                              <a:gd name="connsiteY451" fmla="*/ 841199 h 2612594"/>
                              <a:gd name="connsiteX452" fmla="*/ 153518 w 2647519"/>
                              <a:gd name="connsiteY452" fmla="*/ 804862 h 2612594"/>
                              <a:gd name="connsiteX453" fmla="*/ 170663 w 2647519"/>
                              <a:gd name="connsiteY453" fmla="*/ 790574 h 2612594"/>
                              <a:gd name="connsiteX454" fmla="*/ 191618 w 2647519"/>
                              <a:gd name="connsiteY454" fmla="*/ 751522 h 2612594"/>
                              <a:gd name="connsiteX455" fmla="*/ 192332 w 2647519"/>
                              <a:gd name="connsiteY455" fmla="*/ 751998 h 2612594"/>
                              <a:gd name="connsiteX456" fmla="*/ 192689 w 2647519"/>
                              <a:gd name="connsiteY456" fmla="*/ 751284 h 2612594"/>
                              <a:gd name="connsiteX457" fmla="*/ 203047 w 2647519"/>
                              <a:gd name="connsiteY457" fmla="*/ 667702 h 2612594"/>
                              <a:gd name="connsiteX458" fmla="*/ 189712 w 2647519"/>
                              <a:gd name="connsiteY458" fmla="*/ 677227 h 2612594"/>
                              <a:gd name="connsiteX459" fmla="*/ 169710 w 2647519"/>
                              <a:gd name="connsiteY459" fmla="*/ 719137 h 2612594"/>
                              <a:gd name="connsiteX460" fmla="*/ 174286 w 2647519"/>
                              <a:gd name="connsiteY460" fmla="*/ 722798 h 2612594"/>
                              <a:gd name="connsiteX461" fmla="*/ 174435 w 2647519"/>
                              <a:gd name="connsiteY461" fmla="*/ 722155 h 2612594"/>
                              <a:gd name="connsiteX462" fmla="*/ 170663 w 2647519"/>
                              <a:gd name="connsiteY462" fmla="*/ 719137 h 2612594"/>
                              <a:gd name="connsiteX463" fmla="*/ 190665 w 2647519"/>
                              <a:gd name="connsiteY463" fmla="*/ 677227 h 2612594"/>
                              <a:gd name="connsiteX464" fmla="*/ 202473 w 2647519"/>
                              <a:gd name="connsiteY464" fmla="*/ 668793 h 2612594"/>
                              <a:gd name="connsiteX465" fmla="*/ 276390 w 2647519"/>
                              <a:gd name="connsiteY465" fmla="*/ 613410 h 2612594"/>
                              <a:gd name="connsiteX466" fmla="*/ 275187 w 2647519"/>
                              <a:gd name="connsiteY466" fmla="*/ 614373 h 2612594"/>
                              <a:gd name="connsiteX467" fmla="*/ 270080 w 2647519"/>
                              <a:gd name="connsiteY467" fmla="*/ 634008 h 2612594"/>
                              <a:gd name="connsiteX468" fmla="*/ 266865 w 2647519"/>
                              <a:gd name="connsiteY468" fmla="*/ 643890 h 2612594"/>
                              <a:gd name="connsiteX469" fmla="*/ 179235 w 2647519"/>
                              <a:gd name="connsiteY469" fmla="*/ 803910 h 2612594"/>
                              <a:gd name="connsiteX470" fmla="*/ 166852 w 2647519"/>
                              <a:gd name="connsiteY470" fmla="*/ 842962 h 2612594"/>
                              <a:gd name="connsiteX471" fmla="*/ 155422 w 2647519"/>
                              <a:gd name="connsiteY471" fmla="*/ 882967 h 2612594"/>
                              <a:gd name="connsiteX472" fmla="*/ 130657 w 2647519"/>
                              <a:gd name="connsiteY472" fmla="*/ 966787 h 2612594"/>
                              <a:gd name="connsiteX473" fmla="*/ 114465 w 2647519"/>
                              <a:gd name="connsiteY473" fmla="*/ 1023937 h 2612594"/>
                              <a:gd name="connsiteX474" fmla="*/ 106845 w 2647519"/>
                              <a:gd name="connsiteY474" fmla="*/ 1066800 h 2612594"/>
                              <a:gd name="connsiteX475" fmla="*/ 103035 w 2647519"/>
                              <a:gd name="connsiteY475" fmla="*/ 1088707 h 2612594"/>
                              <a:gd name="connsiteX476" fmla="*/ 100177 w 2647519"/>
                              <a:gd name="connsiteY476" fmla="*/ 1110615 h 2612594"/>
                              <a:gd name="connsiteX477" fmla="*/ 91605 w 2647519"/>
                              <a:gd name="connsiteY477" fmla="*/ 1169670 h 2612594"/>
                              <a:gd name="connsiteX478" fmla="*/ 88747 w 2647519"/>
                              <a:gd name="connsiteY478" fmla="*/ 1205865 h 2612594"/>
                              <a:gd name="connsiteX479" fmla="*/ 93510 w 2647519"/>
                              <a:gd name="connsiteY479" fmla="*/ 1243965 h 2612594"/>
                              <a:gd name="connsiteX480" fmla="*/ 95742 w 2647519"/>
                              <a:gd name="connsiteY480" fmla="*/ 1223205 h 2612594"/>
                              <a:gd name="connsiteX481" fmla="*/ 95415 w 2647519"/>
                              <a:gd name="connsiteY481" fmla="*/ 1216342 h 2612594"/>
                              <a:gd name="connsiteX482" fmla="*/ 99225 w 2647519"/>
                              <a:gd name="connsiteY482" fmla="*/ 1176337 h 2612594"/>
                              <a:gd name="connsiteX483" fmla="*/ 107797 w 2647519"/>
                              <a:gd name="connsiteY483" fmla="*/ 1117282 h 2612594"/>
                              <a:gd name="connsiteX484" fmla="*/ 114596 w 2647519"/>
                              <a:gd name="connsiteY484" fmla="*/ 1109123 h 2612594"/>
                              <a:gd name="connsiteX485" fmla="*/ 124469 w 2647519"/>
                              <a:gd name="connsiteY485" fmla="*/ 1043051 h 2612594"/>
                              <a:gd name="connsiteX486" fmla="*/ 123990 w 2647519"/>
                              <a:gd name="connsiteY486" fmla="*/ 1031557 h 2612594"/>
                              <a:gd name="connsiteX487" fmla="*/ 133400 w 2647519"/>
                              <a:gd name="connsiteY487" fmla="*/ 1004581 h 2612594"/>
                              <a:gd name="connsiteX488" fmla="*/ 138999 w 2647519"/>
                              <a:gd name="connsiteY488" fmla="*/ 981931 h 2612594"/>
                              <a:gd name="connsiteX489" fmla="*/ 137325 w 2647519"/>
                              <a:gd name="connsiteY489" fmla="*/ 985837 h 2612594"/>
                              <a:gd name="connsiteX490" fmla="*/ 131610 w 2647519"/>
                              <a:gd name="connsiteY490" fmla="*/ 983932 h 2612594"/>
                              <a:gd name="connsiteX491" fmla="*/ 117322 w 2647519"/>
                              <a:gd name="connsiteY491" fmla="*/ 1024890 h 2612594"/>
                              <a:gd name="connsiteX492" fmla="*/ 118275 w 2647519"/>
                              <a:gd name="connsiteY492" fmla="*/ 1047750 h 2612594"/>
                              <a:gd name="connsiteX493" fmla="*/ 111607 w 2647519"/>
                              <a:gd name="connsiteY493" fmla="*/ 1091565 h 2612594"/>
                              <a:gd name="connsiteX494" fmla="*/ 110655 w 2647519"/>
                              <a:gd name="connsiteY494" fmla="*/ 1099185 h 2612594"/>
                              <a:gd name="connsiteX495" fmla="*/ 101130 w 2647519"/>
                              <a:gd name="connsiteY495" fmla="*/ 1110615 h 2612594"/>
                              <a:gd name="connsiteX496" fmla="*/ 103987 w 2647519"/>
                              <a:gd name="connsiteY496" fmla="*/ 1088707 h 2612594"/>
                              <a:gd name="connsiteX497" fmla="*/ 107797 w 2647519"/>
                              <a:gd name="connsiteY497" fmla="*/ 1066800 h 2612594"/>
                              <a:gd name="connsiteX498" fmla="*/ 115417 w 2647519"/>
                              <a:gd name="connsiteY498" fmla="*/ 1023937 h 2612594"/>
                              <a:gd name="connsiteX499" fmla="*/ 131610 w 2647519"/>
                              <a:gd name="connsiteY499" fmla="*/ 966787 h 2612594"/>
                              <a:gd name="connsiteX500" fmla="*/ 156375 w 2647519"/>
                              <a:gd name="connsiteY500" fmla="*/ 882967 h 2612594"/>
                              <a:gd name="connsiteX501" fmla="*/ 167805 w 2647519"/>
                              <a:gd name="connsiteY501" fmla="*/ 842962 h 2612594"/>
                              <a:gd name="connsiteX502" fmla="*/ 180187 w 2647519"/>
                              <a:gd name="connsiteY502" fmla="*/ 803910 h 2612594"/>
                              <a:gd name="connsiteX503" fmla="*/ 267817 w 2647519"/>
                              <a:gd name="connsiteY503" fmla="*/ 643890 h 2612594"/>
                              <a:gd name="connsiteX504" fmla="*/ 276390 w 2647519"/>
                              <a:gd name="connsiteY504" fmla="*/ 613410 h 2612594"/>
                              <a:gd name="connsiteX505" fmla="*/ 293536 w 2647519"/>
                              <a:gd name="connsiteY505" fmla="*/ 518160 h 2612594"/>
                              <a:gd name="connsiteX506" fmla="*/ 293535 w 2647519"/>
                              <a:gd name="connsiteY506" fmla="*/ 518160 h 2612594"/>
                              <a:gd name="connsiteX507" fmla="*/ 298297 w 2647519"/>
                              <a:gd name="connsiteY507" fmla="*/ 521970 h 2612594"/>
                              <a:gd name="connsiteX508" fmla="*/ 298297 w 2647519"/>
                              <a:gd name="connsiteY508" fmla="*/ 521969 h 2612594"/>
                              <a:gd name="connsiteX509" fmla="*/ 465169 w 2647519"/>
                              <a:gd name="connsiteY509" fmla="*/ 382550 h 2612594"/>
                              <a:gd name="connsiteX510" fmla="*/ 464986 w 2647519"/>
                              <a:gd name="connsiteY510" fmla="*/ 382696 h 2612594"/>
                              <a:gd name="connsiteX511" fmla="*/ 464431 w 2647519"/>
                              <a:gd name="connsiteY511" fmla="*/ 383323 h 2612594"/>
                              <a:gd name="connsiteX512" fmla="*/ 456650 w 2647519"/>
                              <a:gd name="connsiteY512" fmla="*/ 391477 h 2612594"/>
                              <a:gd name="connsiteX513" fmla="*/ 454683 w 2647519"/>
                              <a:gd name="connsiteY513" fmla="*/ 394339 h 2612594"/>
                              <a:gd name="connsiteX514" fmla="*/ 453399 w 2647519"/>
                              <a:gd name="connsiteY514" fmla="*/ 395790 h 2612594"/>
                              <a:gd name="connsiteX515" fmla="*/ 447840 w 2647519"/>
                              <a:gd name="connsiteY515" fmla="*/ 403860 h 2612594"/>
                              <a:gd name="connsiteX516" fmla="*/ 389738 w 2647519"/>
                              <a:gd name="connsiteY516" fmla="*/ 472440 h 2612594"/>
                              <a:gd name="connsiteX517" fmla="*/ 373545 w 2647519"/>
                              <a:gd name="connsiteY517" fmla="*/ 491490 h 2612594"/>
                              <a:gd name="connsiteX518" fmla="*/ 357353 w 2647519"/>
                              <a:gd name="connsiteY518" fmla="*/ 511492 h 2612594"/>
                              <a:gd name="connsiteX519" fmla="*/ 285782 w 2647519"/>
                              <a:gd name="connsiteY519" fmla="*/ 590597 h 2612594"/>
                              <a:gd name="connsiteX520" fmla="*/ 358305 w 2647519"/>
                              <a:gd name="connsiteY520" fmla="*/ 510540 h 2612594"/>
                              <a:gd name="connsiteX521" fmla="*/ 374497 w 2647519"/>
                              <a:gd name="connsiteY521" fmla="*/ 490537 h 2612594"/>
                              <a:gd name="connsiteX522" fmla="*/ 390690 w 2647519"/>
                              <a:gd name="connsiteY522" fmla="*/ 471487 h 2612594"/>
                              <a:gd name="connsiteX523" fmla="*/ 448792 w 2647519"/>
                              <a:gd name="connsiteY523" fmla="*/ 402907 h 2612594"/>
                              <a:gd name="connsiteX524" fmla="*/ 454683 w 2647519"/>
                              <a:gd name="connsiteY524" fmla="*/ 394339 h 2612594"/>
                              <a:gd name="connsiteX525" fmla="*/ 464431 w 2647519"/>
                              <a:gd name="connsiteY525" fmla="*/ 383323 h 2612594"/>
                              <a:gd name="connsiteX526" fmla="*/ 489348 w 2647519"/>
                              <a:gd name="connsiteY526" fmla="*/ 316869 h 2612594"/>
                              <a:gd name="connsiteX527" fmla="*/ 481127 w 2647519"/>
                              <a:gd name="connsiteY527" fmla="*/ 319733 h 2612594"/>
                              <a:gd name="connsiteX528" fmla="*/ 475013 w 2647519"/>
                              <a:gd name="connsiteY528" fmla="*/ 322003 h 2612594"/>
                              <a:gd name="connsiteX529" fmla="*/ 473558 w 2647519"/>
                              <a:gd name="connsiteY529" fmla="*/ 323849 h 2612594"/>
                              <a:gd name="connsiteX530" fmla="*/ 463080 w 2647519"/>
                              <a:gd name="connsiteY530" fmla="*/ 333374 h 2612594"/>
                              <a:gd name="connsiteX531" fmla="*/ 436410 w 2647519"/>
                              <a:gd name="connsiteY531" fmla="*/ 350519 h 2612594"/>
                              <a:gd name="connsiteX532" fmla="*/ 418313 w 2647519"/>
                              <a:gd name="connsiteY532" fmla="*/ 370522 h 2612594"/>
                              <a:gd name="connsiteX533" fmla="*/ 401168 w 2647519"/>
                              <a:gd name="connsiteY533" fmla="*/ 390524 h 2612594"/>
                              <a:gd name="connsiteX534" fmla="*/ 389738 w 2647519"/>
                              <a:gd name="connsiteY534" fmla="*/ 401002 h 2612594"/>
                              <a:gd name="connsiteX535" fmla="*/ 389349 w 2647519"/>
                              <a:gd name="connsiteY535" fmla="*/ 400516 h 2612594"/>
                              <a:gd name="connsiteX536" fmla="*/ 378546 w 2647519"/>
                              <a:gd name="connsiteY536" fmla="*/ 413504 h 2612594"/>
                              <a:gd name="connsiteX537" fmla="*/ 360210 w 2647519"/>
                              <a:gd name="connsiteY537" fmla="*/ 436245 h 2612594"/>
                              <a:gd name="connsiteX538" fmla="*/ 330683 w 2647519"/>
                              <a:gd name="connsiteY538" fmla="*/ 468630 h 2612594"/>
                              <a:gd name="connsiteX539" fmla="*/ 335445 w 2647519"/>
                              <a:gd name="connsiteY539" fmla="*/ 474344 h 2612594"/>
                              <a:gd name="connsiteX540" fmla="*/ 335536 w 2647519"/>
                              <a:gd name="connsiteY540" fmla="*/ 474264 h 2612594"/>
                              <a:gd name="connsiteX541" fmla="*/ 331635 w 2647519"/>
                              <a:gd name="connsiteY541" fmla="*/ 469582 h 2612594"/>
                              <a:gd name="connsiteX542" fmla="*/ 361162 w 2647519"/>
                              <a:gd name="connsiteY542" fmla="*/ 437197 h 2612594"/>
                              <a:gd name="connsiteX543" fmla="*/ 390690 w 2647519"/>
                              <a:gd name="connsiteY543" fmla="*/ 401002 h 2612594"/>
                              <a:gd name="connsiteX544" fmla="*/ 402120 w 2647519"/>
                              <a:gd name="connsiteY544" fmla="*/ 390525 h 2612594"/>
                              <a:gd name="connsiteX545" fmla="*/ 419265 w 2647519"/>
                              <a:gd name="connsiteY545" fmla="*/ 370522 h 2612594"/>
                              <a:gd name="connsiteX546" fmla="*/ 437362 w 2647519"/>
                              <a:gd name="connsiteY546" fmla="*/ 350520 h 2612594"/>
                              <a:gd name="connsiteX547" fmla="*/ 464032 w 2647519"/>
                              <a:gd name="connsiteY547" fmla="*/ 333375 h 2612594"/>
                              <a:gd name="connsiteX548" fmla="*/ 474510 w 2647519"/>
                              <a:gd name="connsiteY548" fmla="*/ 323850 h 2612594"/>
                              <a:gd name="connsiteX549" fmla="*/ 485940 w 2647519"/>
                              <a:gd name="connsiteY549" fmla="*/ 319564 h 2612594"/>
                              <a:gd name="connsiteX550" fmla="*/ 489548 w 2647519"/>
                              <a:gd name="connsiteY550" fmla="*/ 318444 h 2612594"/>
                              <a:gd name="connsiteX551" fmla="*/ 1868970 w 2647519"/>
                              <a:gd name="connsiteY551" fmla="*/ 144780 h 2612594"/>
                              <a:gd name="connsiteX552" fmla="*/ 1917547 w 2647519"/>
                              <a:gd name="connsiteY552" fmla="*/ 166687 h 2612594"/>
                              <a:gd name="connsiteX553" fmla="*/ 1938502 w 2647519"/>
                              <a:gd name="connsiteY553" fmla="*/ 183832 h 2612594"/>
                              <a:gd name="connsiteX554" fmla="*/ 1891830 w 2647519"/>
                              <a:gd name="connsiteY554" fmla="*/ 160972 h 2612594"/>
                              <a:gd name="connsiteX555" fmla="*/ 1868970 w 2647519"/>
                              <a:gd name="connsiteY555" fmla="*/ 144780 h 2612594"/>
                              <a:gd name="connsiteX556" fmla="*/ 1710855 w 2647519"/>
                              <a:gd name="connsiteY556" fmla="*/ 75247 h 2612594"/>
                              <a:gd name="connsiteX557" fmla="*/ 1748955 w 2647519"/>
                              <a:gd name="connsiteY557" fmla="*/ 83819 h 2612594"/>
                              <a:gd name="connsiteX558" fmla="*/ 1802295 w 2647519"/>
                              <a:gd name="connsiteY558" fmla="*/ 110489 h 2612594"/>
                              <a:gd name="connsiteX559" fmla="*/ 1710855 w 2647519"/>
                              <a:gd name="connsiteY559" fmla="*/ 75247 h 2612594"/>
                              <a:gd name="connsiteX560" fmla="*/ 1137451 w 2647519"/>
                              <a:gd name="connsiteY560" fmla="*/ 68937 h 2612594"/>
                              <a:gd name="connsiteX561" fmla="*/ 1117448 w 2647519"/>
                              <a:gd name="connsiteY561" fmla="*/ 71437 h 2612594"/>
                              <a:gd name="connsiteX562" fmla="*/ 1074585 w 2647519"/>
                              <a:gd name="connsiteY562" fmla="*/ 77152 h 2612594"/>
                              <a:gd name="connsiteX563" fmla="*/ 1032675 w 2647519"/>
                              <a:gd name="connsiteY563" fmla="*/ 86677 h 2612594"/>
                              <a:gd name="connsiteX564" fmla="*/ 1014578 w 2647519"/>
                              <a:gd name="connsiteY564" fmla="*/ 92392 h 2612594"/>
                              <a:gd name="connsiteX565" fmla="*/ 993623 w 2647519"/>
                              <a:gd name="connsiteY565" fmla="*/ 98107 h 2612594"/>
                              <a:gd name="connsiteX566" fmla="*/ 947769 w 2647519"/>
                              <a:gd name="connsiteY566" fmla="*/ 107115 h 2612594"/>
                              <a:gd name="connsiteX567" fmla="*/ 939330 w 2647519"/>
                              <a:gd name="connsiteY567" fmla="*/ 110490 h 2612594"/>
                              <a:gd name="connsiteX568" fmla="*/ 881228 w 2647519"/>
                              <a:gd name="connsiteY568" fmla="*/ 130492 h 2612594"/>
                              <a:gd name="connsiteX569" fmla="*/ 824078 w 2647519"/>
                              <a:gd name="connsiteY569" fmla="*/ 153352 h 2612594"/>
                              <a:gd name="connsiteX570" fmla="*/ 784073 w 2647519"/>
                              <a:gd name="connsiteY570" fmla="*/ 171450 h 2612594"/>
                              <a:gd name="connsiteX571" fmla="*/ 757403 w 2647519"/>
                              <a:gd name="connsiteY571" fmla="*/ 181927 h 2612594"/>
                              <a:gd name="connsiteX572" fmla="*/ 691680 w 2647519"/>
                              <a:gd name="connsiteY572" fmla="*/ 212407 h 2612594"/>
                              <a:gd name="connsiteX573" fmla="*/ 660248 w 2647519"/>
                              <a:gd name="connsiteY573" fmla="*/ 232410 h 2612594"/>
                              <a:gd name="connsiteX574" fmla="*/ 629768 w 2647519"/>
                              <a:gd name="connsiteY574" fmla="*/ 252412 h 2612594"/>
                              <a:gd name="connsiteX575" fmla="*/ 581190 w 2647519"/>
                              <a:gd name="connsiteY575" fmla="*/ 288607 h 2612594"/>
                              <a:gd name="connsiteX576" fmla="*/ 535470 w 2647519"/>
                              <a:gd name="connsiteY576" fmla="*/ 324802 h 2612594"/>
                              <a:gd name="connsiteX577" fmla="*/ 491713 w 2647519"/>
                              <a:gd name="connsiteY577" fmla="*/ 362974 h 2612594"/>
                              <a:gd name="connsiteX578" fmla="*/ 495465 w 2647519"/>
                              <a:gd name="connsiteY578" fmla="*/ 367665 h 2612594"/>
                              <a:gd name="connsiteX579" fmla="*/ 504752 w 2647519"/>
                              <a:gd name="connsiteY579" fmla="*/ 361295 h 2612594"/>
                              <a:gd name="connsiteX580" fmla="*/ 512656 w 2647519"/>
                              <a:gd name="connsiteY580" fmla="*/ 355403 h 2612594"/>
                              <a:gd name="connsiteX581" fmla="*/ 541185 w 2647519"/>
                              <a:gd name="connsiteY581" fmla="*/ 330517 h 2612594"/>
                              <a:gd name="connsiteX582" fmla="*/ 586905 w 2647519"/>
                              <a:gd name="connsiteY582" fmla="*/ 294322 h 2612594"/>
                              <a:gd name="connsiteX583" fmla="*/ 635482 w 2647519"/>
                              <a:gd name="connsiteY583" fmla="*/ 258127 h 2612594"/>
                              <a:gd name="connsiteX584" fmla="*/ 665962 w 2647519"/>
                              <a:gd name="connsiteY584" fmla="*/ 238124 h 2612594"/>
                              <a:gd name="connsiteX585" fmla="*/ 697395 w 2647519"/>
                              <a:gd name="connsiteY585" fmla="*/ 218122 h 2612594"/>
                              <a:gd name="connsiteX586" fmla="*/ 763117 w 2647519"/>
                              <a:gd name="connsiteY586" fmla="*/ 187642 h 2612594"/>
                              <a:gd name="connsiteX587" fmla="*/ 788835 w 2647519"/>
                              <a:gd name="connsiteY587" fmla="*/ 174307 h 2612594"/>
                              <a:gd name="connsiteX588" fmla="*/ 828840 w 2647519"/>
                              <a:gd name="connsiteY588" fmla="*/ 156209 h 2612594"/>
                              <a:gd name="connsiteX589" fmla="*/ 885990 w 2647519"/>
                              <a:gd name="connsiteY589" fmla="*/ 133349 h 2612594"/>
                              <a:gd name="connsiteX590" fmla="*/ 944092 w 2647519"/>
                              <a:gd name="connsiteY590" fmla="*/ 113347 h 2612594"/>
                              <a:gd name="connsiteX591" fmla="*/ 968499 w 2647519"/>
                              <a:gd name="connsiteY591" fmla="*/ 108553 h 2612594"/>
                              <a:gd name="connsiteX592" fmla="*/ 980289 w 2647519"/>
                              <a:gd name="connsiteY592" fmla="*/ 104524 h 2612594"/>
                              <a:gd name="connsiteX593" fmla="*/ 1140765 w 2647519"/>
                              <a:gd name="connsiteY593" fmla="*/ 69904 h 2612594"/>
                              <a:gd name="connsiteX594" fmla="*/ 1478087 w 2647519"/>
                              <a:gd name="connsiteY594" fmla="*/ 48458 h 2612594"/>
                              <a:gd name="connsiteX595" fmla="*/ 1498447 w 2647519"/>
                              <a:gd name="connsiteY595" fmla="*/ 50482 h 2612594"/>
                              <a:gd name="connsiteX596" fmla="*/ 1526070 w 2647519"/>
                              <a:gd name="connsiteY596" fmla="*/ 60007 h 2612594"/>
                              <a:gd name="connsiteX597" fmla="*/ 1505115 w 2647519"/>
                              <a:gd name="connsiteY597" fmla="*/ 57150 h 2612594"/>
                              <a:gd name="connsiteX598" fmla="*/ 1461300 w 2647519"/>
                              <a:gd name="connsiteY598" fmla="*/ 48577 h 2612594"/>
                              <a:gd name="connsiteX599" fmla="*/ 1478087 w 2647519"/>
                              <a:gd name="connsiteY599" fmla="*/ 48458 h 2612594"/>
                              <a:gd name="connsiteX600" fmla="*/ 1588935 w 2647519"/>
                              <a:gd name="connsiteY600" fmla="*/ 40957 h 2612594"/>
                              <a:gd name="connsiteX601" fmla="*/ 1627987 w 2647519"/>
                              <a:gd name="connsiteY601" fmla="*/ 43814 h 2612594"/>
                              <a:gd name="connsiteX602" fmla="*/ 1675612 w 2647519"/>
                              <a:gd name="connsiteY602" fmla="*/ 62864 h 2612594"/>
                              <a:gd name="connsiteX603" fmla="*/ 1616557 w 2647519"/>
                              <a:gd name="connsiteY603" fmla="*/ 52387 h 2612594"/>
                              <a:gd name="connsiteX604" fmla="*/ 1588935 w 2647519"/>
                              <a:gd name="connsiteY604" fmla="*/ 40957 h 2612594"/>
                              <a:gd name="connsiteX605" fmla="*/ 1270324 w 2647519"/>
                              <a:gd name="connsiteY605" fmla="*/ 40719 h 2612594"/>
                              <a:gd name="connsiteX606" fmla="*/ 1160310 w 2647519"/>
                              <a:gd name="connsiteY606" fmla="*/ 46672 h 2612594"/>
                              <a:gd name="connsiteX607" fmla="*/ 1084110 w 2647519"/>
                              <a:gd name="connsiteY607" fmla="*/ 57149 h 2612594"/>
                              <a:gd name="connsiteX608" fmla="*/ 1047915 w 2647519"/>
                              <a:gd name="connsiteY608" fmla="*/ 66674 h 2612594"/>
                              <a:gd name="connsiteX609" fmla="*/ 1016482 w 2647519"/>
                              <a:gd name="connsiteY609" fmla="*/ 78104 h 2612594"/>
                              <a:gd name="connsiteX610" fmla="*/ 972667 w 2647519"/>
                              <a:gd name="connsiteY610" fmla="*/ 83819 h 2612594"/>
                              <a:gd name="connsiteX611" fmla="*/ 806932 w 2647519"/>
                              <a:gd name="connsiteY611" fmla="*/ 147637 h 2612594"/>
                              <a:gd name="connsiteX612" fmla="*/ 746925 w 2647519"/>
                              <a:gd name="connsiteY612" fmla="*/ 174307 h 2612594"/>
                              <a:gd name="connsiteX613" fmla="*/ 728827 w 2647519"/>
                              <a:gd name="connsiteY613" fmla="*/ 180974 h 2612594"/>
                              <a:gd name="connsiteX614" fmla="*/ 712635 w 2647519"/>
                              <a:gd name="connsiteY614" fmla="*/ 189547 h 2612594"/>
                              <a:gd name="connsiteX615" fmla="*/ 682155 w 2647519"/>
                              <a:gd name="connsiteY615" fmla="*/ 205739 h 2612594"/>
                              <a:gd name="connsiteX616" fmla="*/ 634530 w 2647519"/>
                              <a:gd name="connsiteY616" fmla="*/ 230504 h 2612594"/>
                              <a:gd name="connsiteX617" fmla="*/ 598335 w 2647519"/>
                              <a:gd name="connsiteY617" fmla="*/ 259079 h 2612594"/>
                              <a:gd name="connsiteX618" fmla="*/ 493560 w 2647519"/>
                              <a:gd name="connsiteY618" fmla="*/ 340994 h 2612594"/>
                              <a:gd name="connsiteX619" fmla="*/ 471664 w 2647519"/>
                              <a:gd name="connsiteY619" fmla="*/ 360034 h 2612594"/>
                              <a:gd name="connsiteX620" fmla="*/ 450243 w 2647519"/>
                              <a:gd name="connsiteY620" fmla="*/ 379593 h 2612594"/>
                              <a:gd name="connsiteX621" fmla="*/ 450697 w 2647519"/>
                              <a:gd name="connsiteY621" fmla="*/ 380047 h 2612594"/>
                              <a:gd name="connsiteX622" fmla="*/ 285915 w 2647519"/>
                              <a:gd name="connsiteY622" fmla="*/ 573404 h 2612594"/>
                              <a:gd name="connsiteX623" fmla="*/ 252577 w 2647519"/>
                              <a:gd name="connsiteY623" fmla="*/ 619124 h 2612594"/>
                              <a:gd name="connsiteX624" fmla="*/ 237337 w 2647519"/>
                              <a:gd name="connsiteY624" fmla="*/ 646747 h 2612594"/>
                              <a:gd name="connsiteX625" fmla="*/ 222097 w 2647519"/>
                              <a:gd name="connsiteY625" fmla="*/ 672464 h 2612594"/>
                              <a:gd name="connsiteX626" fmla="*/ 193522 w 2647519"/>
                              <a:gd name="connsiteY626" fmla="*/ 725804 h 2612594"/>
                              <a:gd name="connsiteX627" fmla="*/ 162439 w 2647519"/>
                              <a:gd name="connsiteY627" fmla="*/ 774784 h 2612594"/>
                              <a:gd name="connsiteX628" fmla="*/ 162090 w 2647519"/>
                              <a:gd name="connsiteY628" fmla="*/ 776287 h 2612594"/>
                              <a:gd name="connsiteX629" fmla="*/ 151612 w 2647519"/>
                              <a:gd name="connsiteY629" fmla="*/ 804862 h 2612594"/>
                              <a:gd name="connsiteX630" fmla="*/ 143992 w 2647519"/>
                              <a:gd name="connsiteY630" fmla="*/ 818197 h 2612594"/>
                              <a:gd name="connsiteX631" fmla="*/ 142087 w 2647519"/>
                              <a:gd name="connsiteY631" fmla="*/ 820102 h 2612594"/>
                              <a:gd name="connsiteX632" fmla="*/ 133634 w 2647519"/>
                              <a:gd name="connsiteY632" fmla="*/ 848201 h 2612594"/>
                              <a:gd name="connsiteX633" fmla="*/ 131610 w 2647519"/>
                              <a:gd name="connsiteY633" fmla="*/ 864870 h 2612594"/>
                              <a:gd name="connsiteX634" fmla="*/ 129705 w 2647519"/>
                              <a:gd name="connsiteY634" fmla="*/ 888682 h 2612594"/>
                              <a:gd name="connsiteX635" fmla="*/ 116370 w 2647519"/>
                              <a:gd name="connsiteY635" fmla="*/ 927735 h 2612594"/>
                              <a:gd name="connsiteX636" fmla="*/ 103987 w 2647519"/>
                              <a:gd name="connsiteY636" fmla="*/ 966787 h 2612594"/>
                              <a:gd name="connsiteX637" fmla="*/ 90652 w 2647519"/>
                              <a:gd name="connsiteY637" fmla="*/ 1023937 h 2612594"/>
                              <a:gd name="connsiteX638" fmla="*/ 83032 w 2647519"/>
                              <a:gd name="connsiteY638" fmla="*/ 1076325 h 2612594"/>
                              <a:gd name="connsiteX639" fmla="*/ 78270 w 2647519"/>
                              <a:gd name="connsiteY639" fmla="*/ 1128712 h 2612594"/>
                              <a:gd name="connsiteX640" fmla="*/ 84937 w 2647519"/>
                              <a:gd name="connsiteY640" fmla="*/ 1092517 h 2612594"/>
                              <a:gd name="connsiteX641" fmla="*/ 85555 w 2647519"/>
                              <a:gd name="connsiteY641" fmla="*/ 1089530 h 2612594"/>
                              <a:gd name="connsiteX642" fmla="*/ 86842 w 2647519"/>
                              <a:gd name="connsiteY642" fmla="*/ 1075372 h 2612594"/>
                              <a:gd name="connsiteX643" fmla="*/ 94462 w 2647519"/>
                              <a:gd name="connsiteY643" fmla="*/ 1022985 h 2612594"/>
                              <a:gd name="connsiteX644" fmla="*/ 96848 w 2647519"/>
                              <a:gd name="connsiteY644" fmla="*/ 1023781 h 2612594"/>
                              <a:gd name="connsiteX645" fmla="*/ 97055 w 2647519"/>
                              <a:gd name="connsiteY645" fmla="*/ 1022896 h 2612594"/>
                              <a:gd name="connsiteX646" fmla="*/ 94463 w 2647519"/>
                              <a:gd name="connsiteY646" fmla="*/ 1022032 h 2612594"/>
                              <a:gd name="connsiteX647" fmla="*/ 107798 w 2647519"/>
                              <a:gd name="connsiteY647" fmla="*/ 964882 h 2612594"/>
                              <a:gd name="connsiteX648" fmla="*/ 120180 w 2647519"/>
                              <a:gd name="connsiteY648" fmla="*/ 925829 h 2612594"/>
                              <a:gd name="connsiteX649" fmla="*/ 133454 w 2647519"/>
                              <a:gd name="connsiteY649" fmla="*/ 886956 h 2612594"/>
                              <a:gd name="connsiteX650" fmla="*/ 132563 w 2647519"/>
                              <a:gd name="connsiteY650" fmla="*/ 886777 h 2612594"/>
                              <a:gd name="connsiteX651" fmla="*/ 134468 w 2647519"/>
                              <a:gd name="connsiteY651" fmla="*/ 862965 h 2612594"/>
                              <a:gd name="connsiteX652" fmla="*/ 144945 w 2647519"/>
                              <a:gd name="connsiteY652" fmla="*/ 818197 h 2612594"/>
                              <a:gd name="connsiteX653" fmla="*/ 152565 w 2647519"/>
                              <a:gd name="connsiteY653" fmla="*/ 804862 h 2612594"/>
                              <a:gd name="connsiteX654" fmla="*/ 152821 w 2647519"/>
                              <a:gd name="connsiteY654" fmla="*/ 804166 h 2612594"/>
                              <a:gd name="connsiteX655" fmla="*/ 163043 w 2647519"/>
                              <a:gd name="connsiteY655" fmla="*/ 776287 h 2612594"/>
                              <a:gd name="connsiteX656" fmla="*/ 194475 w 2647519"/>
                              <a:gd name="connsiteY656" fmla="*/ 726757 h 2612594"/>
                              <a:gd name="connsiteX657" fmla="*/ 223050 w 2647519"/>
                              <a:gd name="connsiteY657" fmla="*/ 673417 h 2612594"/>
                              <a:gd name="connsiteX658" fmla="*/ 238290 w 2647519"/>
                              <a:gd name="connsiteY658" fmla="*/ 647700 h 2612594"/>
                              <a:gd name="connsiteX659" fmla="*/ 253530 w 2647519"/>
                              <a:gd name="connsiteY659" fmla="*/ 620077 h 2612594"/>
                              <a:gd name="connsiteX660" fmla="*/ 286868 w 2647519"/>
                              <a:gd name="connsiteY660" fmla="*/ 574357 h 2612594"/>
                              <a:gd name="connsiteX661" fmla="*/ 451650 w 2647519"/>
                              <a:gd name="connsiteY661" fmla="*/ 381000 h 2612594"/>
                              <a:gd name="connsiteX662" fmla="*/ 495465 w 2647519"/>
                              <a:gd name="connsiteY662" fmla="*/ 340995 h 2612594"/>
                              <a:gd name="connsiteX663" fmla="*/ 600240 w 2647519"/>
                              <a:gd name="connsiteY663" fmla="*/ 259080 h 2612594"/>
                              <a:gd name="connsiteX664" fmla="*/ 636435 w 2647519"/>
                              <a:gd name="connsiteY664" fmla="*/ 230505 h 2612594"/>
                              <a:gd name="connsiteX665" fmla="*/ 684060 w 2647519"/>
                              <a:gd name="connsiteY665" fmla="*/ 205740 h 2612594"/>
                              <a:gd name="connsiteX666" fmla="*/ 714540 w 2647519"/>
                              <a:gd name="connsiteY666" fmla="*/ 189547 h 2612594"/>
                              <a:gd name="connsiteX667" fmla="*/ 730733 w 2647519"/>
                              <a:gd name="connsiteY667" fmla="*/ 180975 h 2612594"/>
                              <a:gd name="connsiteX668" fmla="*/ 748830 w 2647519"/>
                              <a:gd name="connsiteY668" fmla="*/ 174307 h 2612594"/>
                              <a:gd name="connsiteX669" fmla="*/ 808838 w 2647519"/>
                              <a:gd name="connsiteY669" fmla="*/ 147637 h 2612594"/>
                              <a:gd name="connsiteX670" fmla="*/ 974573 w 2647519"/>
                              <a:gd name="connsiteY670" fmla="*/ 83820 h 2612594"/>
                              <a:gd name="connsiteX671" fmla="*/ 1018388 w 2647519"/>
                              <a:gd name="connsiteY671" fmla="*/ 78105 h 2612594"/>
                              <a:gd name="connsiteX672" fmla="*/ 1049820 w 2647519"/>
                              <a:gd name="connsiteY672" fmla="*/ 66675 h 2612594"/>
                              <a:gd name="connsiteX673" fmla="*/ 1086015 w 2647519"/>
                              <a:gd name="connsiteY673" fmla="*/ 57150 h 2612594"/>
                              <a:gd name="connsiteX674" fmla="*/ 1162215 w 2647519"/>
                              <a:gd name="connsiteY674" fmla="*/ 46672 h 2612594"/>
                              <a:gd name="connsiteX675" fmla="*/ 1272229 w 2647519"/>
                              <a:gd name="connsiteY675" fmla="*/ 41076 h 2612594"/>
                              <a:gd name="connsiteX676" fmla="*/ 1360655 w 2647519"/>
                              <a:gd name="connsiteY676" fmla="*/ 44043 h 2612594"/>
                              <a:gd name="connsiteX677" fmla="*/ 1404150 w 2647519"/>
                              <a:gd name="connsiteY677" fmla="*/ 0 h 2612594"/>
                              <a:gd name="connsiteX678" fmla="*/ 1448917 w 2647519"/>
                              <a:gd name="connsiteY678" fmla="*/ 2857 h 2612594"/>
                              <a:gd name="connsiteX679" fmla="*/ 1494637 w 2647519"/>
                              <a:gd name="connsiteY679" fmla="*/ 7620 h 2612594"/>
                              <a:gd name="connsiteX680" fmla="*/ 1525117 w 2647519"/>
                              <a:gd name="connsiteY680" fmla="*/ 15240 h 2612594"/>
                              <a:gd name="connsiteX681" fmla="*/ 1545120 w 2647519"/>
                              <a:gd name="connsiteY681" fmla="*/ 24765 h 2612594"/>
                              <a:gd name="connsiteX682" fmla="*/ 1569885 w 2647519"/>
                              <a:gd name="connsiteY682" fmla="*/ 20002 h 2612594"/>
                              <a:gd name="connsiteX683" fmla="*/ 1607032 w 2647519"/>
                              <a:gd name="connsiteY683" fmla="*/ 28575 h 2612594"/>
                              <a:gd name="connsiteX684" fmla="*/ 1629892 w 2647519"/>
                              <a:gd name="connsiteY684" fmla="*/ 35242 h 2612594"/>
                              <a:gd name="connsiteX685" fmla="*/ 1628940 w 2647519"/>
                              <a:gd name="connsiteY685" fmla="*/ 36195 h 2612594"/>
                              <a:gd name="connsiteX686" fmla="*/ 1627987 w 2647519"/>
                              <a:gd name="connsiteY686" fmla="*/ 42862 h 2612594"/>
                              <a:gd name="connsiteX687" fmla="*/ 1588935 w 2647519"/>
                              <a:gd name="connsiteY687" fmla="*/ 40005 h 2612594"/>
                              <a:gd name="connsiteX688" fmla="*/ 1575600 w 2647519"/>
                              <a:gd name="connsiteY688" fmla="*/ 36195 h 2612594"/>
                              <a:gd name="connsiteX689" fmla="*/ 1562265 w 2647519"/>
                              <a:gd name="connsiteY689" fmla="*/ 33337 h 2612594"/>
                              <a:gd name="connsiteX690" fmla="*/ 1536547 w 2647519"/>
                              <a:gd name="connsiteY690" fmla="*/ 27622 h 2612594"/>
                              <a:gd name="connsiteX691" fmla="*/ 1510830 w 2647519"/>
                              <a:gd name="connsiteY691" fmla="*/ 21907 h 2612594"/>
                              <a:gd name="connsiteX692" fmla="*/ 1484160 w 2647519"/>
                              <a:gd name="connsiteY692" fmla="*/ 18097 h 2612594"/>
                              <a:gd name="connsiteX693" fmla="*/ 1454633 w 2647519"/>
                              <a:gd name="connsiteY693" fmla="*/ 18097 h 2612594"/>
                              <a:gd name="connsiteX694" fmla="*/ 1430820 w 2647519"/>
                              <a:gd name="connsiteY694" fmla="*/ 18097 h 2612594"/>
                              <a:gd name="connsiteX695" fmla="*/ 1393673 w 2647519"/>
                              <a:gd name="connsiteY695" fmla="*/ 18097 h 2612594"/>
                              <a:gd name="connsiteX696" fmla="*/ 1391928 w 2647519"/>
                              <a:gd name="connsiteY696" fmla="*/ 17540 h 2612594"/>
                              <a:gd name="connsiteX697" fmla="*/ 1375575 w 2647519"/>
                              <a:gd name="connsiteY697" fmla="*/ 25717 h 2612594"/>
                              <a:gd name="connsiteX698" fmla="*/ 1381290 w 2647519"/>
                              <a:gd name="connsiteY698" fmla="*/ 35242 h 2612594"/>
                              <a:gd name="connsiteX699" fmla="*/ 1438440 w 2647519"/>
                              <a:gd name="connsiteY699" fmla="*/ 46672 h 2612594"/>
                              <a:gd name="connsiteX700" fmla="*/ 1413008 w 2647519"/>
                              <a:gd name="connsiteY700" fmla="*/ 47116 h 2612594"/>
                              <a:gd name="connsiteX701" fmla="*/ 1413437 w 2647519"/>
                              <a:gd name="connsiteY701" fmla="*/ 47149 h 2612594"/>
                              <a:gd name="connsiteX702" fmla="*/ 1440345 w 2647519"/>
                              <a:gd name="connsiteY702" fmla="*/ 46672 h 2612594"/>
                              <a:gd name="connsiteX703" fmla="*/ 1463205 w 2647519"/>
                              <a:gd name="connsiteY703" fmla="*/ 49530 h 2612594"/>
                              <a:gd name="connsiteX704" fmla="*/ 1507020 w 2647519"/>
                              <a:gd name="connsiteY704" fmla="*/ 58102 h 2612594"/>
                              <a:gd name="connsiteX705" fmla="*/ 1527975 w 2647519"/>
                              <a:gd name="connsiteY705" fmla="*/ 60960 h 2612594"/>
                              <a:gd name="connsiteX706" fmla="*/ 1563218 w 2647519"/>
                              <a:gd name="connsiteY706" fmla="*/ 68580 h 2612594"/>
                              <a:gd name="connsiteX707" fmla="*/ 1599413 w 2647519"/>
                              <a:gd name="connsiteY707" fmla="*/ 76200 h 2612594"/>
                              <a:gd name="connsiteX708" fmla="*/ 1634655 w 2647519"/>
                              <a:gd name="connsiteY708" fmla="*/ 84772 h 2612594"/>
                              <a:gd name="connsiteX709" fmla="*/ 1669898 w 2647519"/>
                              <a:gd name="connsiteY709" fmla="*/ 95250 h 2612594"/>
                              <a:gd name="connsiteX710" fmla="*/ 1687043 w 2647519"/>
                              <a:gd name="connsiteY710" fmla="*/ 100012 h 2612594"/>
                              <a:gd name="connsiteX711" fmla="*/ 1704188 w 2647519"/>
                              <a:gd name="connsiteY711" fmla="*/ 105727 h 2612594"/>
                              <a:gd name="connsiteX712" fmla="*/ 1704409 w 2647519"/>
                              <a:gd name="connsiteY712" fmla="*/ 105929 h 2612594"/>
                              <a:gd name="connsiteX713" fmla="*/ 1716704 w 2647519"/>
                              <a:gd name="connsiteY713" fmla="*/ 108049 h 2612594"/>
                              <a:gd name="connsiteX714" fmla="*/ 1746499 w 2647519"/>
                              <a:gd name="connsiteY714" fmla="*/ 119121 h 2612594"/>
                              <a:gd name="connsiteX715" fmla="*/ 1750661 w 2647519"/>
                              <a:gd name="connsiteY715" fmla="*/ 125427 h 2612594"/>
                              <a:gd name="connsiteX716" fmla="*/ 1751813 w 2647519"/>
                              <a:gd name="connsiteY716" fmla="*/ 125730 h 2612594"/>
                              <a:gd name="connsiteX717" fmla="*/ 1778483 w 2647519"/>
                              <a:gd name="connsiteY717" fmla="*/ 136207 h 2612594"/>
                              <a:gd name="connsiteX718" fmla="*/ 1801343 w 2647519"/>
                              <a:gd name="connsiteY718" fmla="*/ 145732 h 2612594"/>
                              <a:gd name="connsiteX719" fmla="*/ 1824203 w 2647519"/>
                              <a:gd name="connsiteY719" fmla="*/ 156210 h 2612594"/>
                              <a:gd name="connsiteX720" fmla="*/ 1841348 w 2647519"/>
                              <a:gd name="connsiteY720" fmla="*/ 165735 h 2612594"/>
                              <a:gd name="connsiteX721" fmla="*/ 1852778 w 2647519"/>
                              <a:gd name="connsiteY721" fmla="*/ 171450 h 2612594"/>
                              <a:gd name="connsiteX722" fmla="*/ 1865160 w 2647519"/>
                              <a:gd name="connsiteY722" fmla="*/ 178117 h 2612594"/>
                              <a:gd name="connsiteX723" fmla="*/ 1907070 w 2647519"/>
                              <a:gd name="connsiteY723" fmla="*/ 201930 h 2612594"/>
                              <a:gd name="connsiteX724" fmla="*/ 1960410 w 2647519"/>
                              <a:gd name="connsiteY724" fmla="*/ 236220 h 2612594"/>
                              <a:gd name="connsiteX725" fmla="*/ 1988033 w 2647519"/>
                              <a:gd name="connsiteY725" fmla="*/ 255270 h 2612594"/>
                              <a:gd name="connsiteX726" fmla="*/ 1988832 w 2647519"/>
                              <a:gd name="connsiteY726" fmla="*/ 255841 h 2612594"/>
                              <a:gd name="connsiteX727" fmla="*/ 2002949 w 2647519"/>
                              <a:gd name="connsiteY727" fmla="*/ 264417 h 2612594"/>
                              <a:gd name="connsiteX728" fmla="*/ 2540483 w 2647519"/>
                              <a:gd name="connsiteY728" fmla="*/ 1275397 h 2612594"/>
                              <a:gd name="connsiteX729" fmla="*/ 2540080 w 2647519"/>
                              <a:gd name="connsiteY729" fmla="*/ 1283368 h 2612594"/>
                              <a:gd name="connsiteX730" fmla="*/ 2550960 w 2647519"/>
                              <a:gd name="connsiteY730" fmla="*/ 1284922 h 2612594"/>
                              <a:gd name="connsiteX731" fmla="*/ 2561437 w 2647519"/>
                              <a:gd name="connsiteY731" fmla="*/ 1292542 h 2612594"/>
                              <a:gd name="connsiteX732" fmla="*/ 2566200 w 2647519"/>
                              <a:gd name="connsiteY732" fmla="*/ 1318259 h 2612594"/>
                              <a:gd name="connsiteX733" fmla="*/ 2584297 w 2647519"/>
                              <a:gd name="connsiteY733" fmla="*/ 1348739 h 2612594"/>
                              <a:gd name="connsiteX734" fmla="*/ 2591918 w 2647519"/>
                              <a:gd name="connsiteY734" fmla="*/ 1349432 h 2612594"/>
                              <a:gd name="connsiteX735" fmla="*/ 2591918 w 2647519"/>
                              <a:gd name="connsiteY735" fmla="*/ 1342072 h 2612594"/>
                              <a:gd name="connsiteX736" fmla="*/ 2599661 w 2647519"/>
                              <a:gd name="connsiteY736" fmla="*/ 1320563 h 2612594"/>
                              <a:gd name="connsiteX737" fmla="*/ 2599537 w 2647519"/>
                              <a:gd name="connsiteY737" fmla="*/ 1316355 h 2612594"/>
                              <a:gd name="connsiteX738" fmla="*/ 2607157 w 2647519"/>
                              <a:gd name="connsiteY738" fmla="*/ 1290637 h 2612594"/>
                              <a:gd name="connsiteX739" fmla="*/ 2617635 w 2647519"/>
                              <a:gd name="connsiteY739" fmla="*/ 1290637 h 2612594"/>
                              <a:gd name="connsiteX740" fmla="*/ 2633827 w 2647519"/>
                              <a:gd name="connsiteY740" fmla="*/ 1280160 h 2612594"/>
                              <a:gd name="connsiteX741" fmla="*/ 2635732 w 2647519"/>
                              <a:gd name="connsiteY741" fmla="*/ 1322070 h 2612594"/>
                              <a:gd name="connsiteX742" fmla="*/ 2630970 w 2647519"/>
                              <a:gd name="connsiteY742" fmla="*/ 1342072 h 2612594"/>
                              <a:gd name="connsiteX743" fmla="*/ 2625255 w 2647519"/>
                              <a:gd name="connsiteY743" fmla="*/ 1361122 h 2612594"/>
                              <a:gd name="connsiteX744" fmla="*/ 2622397 w 2647519"/>
                              <a:gd name="connsiteY744" fmla="*/ 1392555 h 2612594"/>
                              <a:gd name="connsiteX745" fmla="*/ 2621445 w 2647519"/>
                              <a:gd name="connsiteY745" fmla="*/ 1408747 h 2612594"/>
                              <a:gd name="connsiteX746" fmla="*/ 2619540 w 2647519"/>
                              <a:gd name="connsiteY746" fmla="*/ 1424940 h 2612594"/>
                              <a:gd name="connsiteX747" fmla="*/ 2615478 w 2647519"/>
                              <a:gd name="connsiteY747" fmla="*/ 1427648 h 2612594"/>
                              <a:gd name="connsiteX748" fmla="*/ 2615730 w 2647519"/>
                              <a:gd name="connsiteY748" fmla="*/ 1428749 h 2612594"/>
                              <a:gd name="connsiteX749" fmla="*/ 2619621 w 2647519"/>
                              <a:gd name="connsiteY749" fmla="*/ 1426155 h 2612594"/>
                              <a:gd name="connsiteX750" fmla="*/ 2621445 w 2647519"/>
                              <a:gd name="connsiteY750" fmla="*/ 1410652 h 2612594"/>
                              <a:gd name="connsiteX751" fmla="*/ 2622397 w 2647519"/>
                              <a:gd name="connsiteY751" fmla="*/ 1394460 h 2612594"/>
                              <a:gd name="connsiteX752" fmla="*/ 2625255 w 2647519"/>
                              <a:gd name="connsiteY752" fmla="*/ 1363027 h 2612594"/>
                              <a:gd name="connsiteX753" fmla="*/ 2630970 w 2647519"/>
                              <a:gd name="connsiteY753" fmla="*/ 1343977 h 2612594"/>
                              <a:gd name="connsiteX754" fmla="*/ 2635732 w 2647519"/>
                              <a:gd name="connsiteY754" fmla="*/ 1323975 h 2612594"/>
                              <a:gd name="connsiteX755" fmla="*/ 2643352 w 2647519"/>
                              <a:gd name="connsiteY755" fmla="*/ 1329690 h 2612594"/>
                              <a:gd name="connsiteX756" fmla="*/ 2642400 w 2647519"/>
                              <a:gd name="connsiteY756" fmla="*/ 1343977 h 2612594"/>
                              <a:gd name="connsiteX757" fmla="*/ 2640495 w 2647519"/>
                              <a:gd name="connsiteY757" fmla="*/ 1358265 h 2612594"/>
                              <a:gd name="connsiteX758" fmla="*/ 2639542 w 2647519"/>
                              <a:gd name="connsiteY758" fmla="*/ 1384935 h 2612594"/>
                              <a:gd name="connsiteX759" fmla="*/ 2637637 w 2647519"/>
                              <a:gd name="connsiteY759" fmla="*/ 1416367 h 2612594"/>
                              <a:gd name="connsiteX760" fmla="*/ 2632875 w 2647519"/>
                              <a:gd name="connsiteY760" fmla="*/ 1449705 h 2612594"/>
                              <a:gd name="connsiteX761" fmla="*/ 2627160 w 2647519"/>
                              <a:gd name="connsiteY761" fmla="*/ 1484947 h 2612594"/>
                              <a:gd name="connsiteX762" fmla="*/ 2620492 w 2647519"/>
                              <a:gd name="connsiteY762" fmla="*/ 1519237 h 2612594"/>
                              <a:gd name="connsiteX763" fmla="*/ 2608110 w 2647519"/>
                              <a:gd name="connsiteY763" fmla="*/ 1591627 h 2612594"/>
                              <a:gd name="connsiteX764" fmla="*/ 2596680 w 2647519"/>
                              <a:gd name="connsiteY764" fmla="*/ 1598295 h 2612594"/>
                              <a:gd name="connsiteX765" fmla="*/ 2582392 w 2647519"/>
                              <a:gd name="connsiteY765" fmla="*/ 1640205 h 2612594"/>
                              <a:gd name="connsiteX766" fmla="*/ 2578582 w 2647519"/>
                              <a:gd name="connsiteY766" fmla="*/ 1680210 h 2612594"/>
                              <a:gd name="connsiteX767" fmla="*/ 2576677 w 2647519"/>
                              <a:gd name="connsiteY767" fmla="*/ 1685925 h 2612594"/>
                              <a:gd name="connsiteX768" fmla="*/ 2560485 w 2647519"/>
                              <a:gd name="connsiteY768" fmla="*/ 1729740 h 2612594"/>
                              <a:gd name="connsiteX769" fmla="*/ 2555722 w 2647519"/>
                              <a:gd name="connsiteY769" fmla="*/ 1733550 h 2612594"/>
                              <a:gd name="connsiteX770" fmla="*/ 2535720 w 2647519"/>
                              <a:gd name="connsiteY770" fmla="*/ 1780222 h 2612594"/>
                              <a:gd name="connsiteX771" fmla="*/ 2556675 w 2647519"/>
                              <a:gd name="connsiteY771" fmla="*/ 1733550 h 2612594"/>
                              <a:gd name="connsiteX772" fmla="*/ 2561437 w 2647519"/>
                              <a:gd name="connsiteY772" fmla="*/ 1729740 h 2612594"/>
                              <a:gd name="connsiteX773" fmla="*/ 2530957 w 2647519"/>
                              <a:gd name="connsiteY773" fmla="*/ 1816417 h 2612594"/>
                              <a:gd name="connsiteX774" fmla="*/ 2514765 w 2647519"/>
                              <a:gd name="connsiteY774" fmla="*/ 1824990 h 2612594"/>
                              <a:gd name="connsiteX775" fmla="*/ 2511407 w 2647519"/>
                              <a:gd name="connsiteY775" fmla="*/ 1831707 h 2612594"/>
                              <a:gd name="connsiteX776" fmla="*/ 2511908 w 2647519"/>
                              <a:gd name="connsiteY776" fmla="*/ 1832609 h 2612594"/>
                              <a:gd name="connsiteX777" fmla="*/ 2515718 w 2647519"/>
                              <a:gd name="connsiteY777" fmla="*/ 1824989 h 2612594"/>
                              <a:gd name="connsiteX778" fmla="*/ 2531910 w 2647519"/>
                              <a:gd name="connsiteY778" fmla="*/ 1816417 h 2612594"/>
                              <a:gd name="connsiteX779" fmla="*/ 2520480 w 2647519"/>
                              <a:gd name="connsiteY779" fmla="*/ 1848802 h 2612594"/>
                              <a:gd name="connsiteX780" fmla="*/ 2499525 w 2647519"/>
                              <a:gd name="connsiteY780" fmla="*/ 1886902 h 2612594"/>
                              <a:gd name="connsiteX781" fmla="*/ 2489048 w 2647519"/>
                              <a:gd name="connsiteY781" fmla="*/ 1905952 h 2612594"/>
                              <a:gd name="connsiteX782" fmla="*/ 2477618 w 2647519"/>
                              <a:gd name="connsiteY782" fmla="*/ 1925002 h 2612594"/>
                              <a:gd name="connsiteX783" fmla="*/ 2469045 w 2647519"/>
                              <a:gd name="connsiteY783" fmla="*/ 1939289 h 2612594"/>
                              <a:gd name="connsiteX784" fmla="*/ 2456663 w 2647519"/>
                              <a:gd name="connsiteY784" fmla="*/ 1966912 h 2612594"/>
                              <a:gd name="connsiteX785" fmla="*/ 2443328 w 2647519"/>
                              <a:gd name="connsiteY785" fmla="*/ 1993582 h 2612594"/>
                              <a:gd name="connsiteX786" fmla="*/ 2422373 w 2647519"/>
                              <a:gd name="connsiteY786" fmla="*/ 2022157 h 2612594"/>
                              <a:gd name="connsiteX787" fmla="*/ 2401418 w 2647519"/>
                              <a:gd name="connsiteY787" fmla="*/ 2048827 h 2612594"/>
                              <a:gd name="connsiteX788" fmla="*/ 2402291 w 2647519"/>
                              <a:gd name="connsiteY788" fmla="*/ 2047029 h 2612594"/>
                              <a:gd name="connsiteX789" fmla="*/ 2378557 w 2647519"/>
                              <a:gd name="connsiteY789" fmla="*/ 2079307 h 2612594"/>
                              <a:gd name="connsiteX790" fmla="*/ 2327122 w 2647519"/>
                              <a:gd name="connsiteY790" fmla="*/ 2135505 h 2612594"/>
                              <a:gd name="connsiteX791" fmla="*/ 2316995 w 2647519"/>
                              <a:gd name="connsiteY791" fmla="*/ 2151085 h 2612594"/>
                              <a:gd name="connsiteX792" fmla="*/ 2327122 w 2647519"/>
                              <a:gd name="connsiteY792" fmla="*/ 2136457 h 2612594"/>
                              <a:gd name="connsiteX793" fmla="*/ 2378557 w 2647519"/>
                              <a:gd name="connsiteY793" fmla="*/ 2080259 h 2612594"/>
                              <a:gd name="connsiteX794" fmla="*/ 2339505 w 2647519"/>
                              <a:gd name="connsiteY794" fmla="*/ 2139314 h 2612594"/>
                              <a:gd name="connsiteX795" fmla="*/ 2319383 w 2647519"/>
                              <a:gd name="connsiteY795" fmla="*/ 2160388 h 2612594"/>
                              <a:gd name="connsiteX796" fmla="*/ 2303229 w 2647519"/>
                              <a:gd name="connsiteY796" fmla="*/ 2172263 h 2612594"/>
                              <a:gd name="connsiteX797" fmla="*/ 2302357 w 2647519"/>
                              <a:gd name="connsiteY797" fmla="*/ 2173605 h 2612594"/>
                              <a:gd name="connsiteX798" fmla="*/ 2292258 w 2647519"/>
                              <a:gd name="connsiteY798" fmla="*/ 2181374 h 2612594"/>
                              <a:gd name="connsiteX799" fmla="*/ 2291880 w 2647519"/>
                              <a:gd name="connsiteY799" fmla="*/ 2184082 h 2612594"/>
                              <a:gd name="connsiteX800" fmla="*/ 2247112 w 2647519"/>
                              <a:gd name="connsiteY800" fmla="*/ 2229802 h 2612594"/>
                              <a:gd name="connsiteX801" fmla="*/ 2199487 w 2647519"/>
                              <a:gd name="connsiteY801" fmla="*/ 2273617 h 2612594"/>
                              <a:gd name="connsiteX802" fmla="*/ 2197284 w 2647519"/>
                              <a:gd name="connsiteY802" fmla="*/ 2275215 h 2612594"/>
                              <a:gd name="connsiteX803" fmla="*/ 2181390 w 2647519"/>
                              <a:gd name="connsiteY803" fmla="*/ 2295524 h 2612594"/>
                              <a:gd name="connsiteX804" fmla="*/ 2143290 w 2647519"/>
                              <a:gd name="connsiteY804" fmla="*/ 2324099 h 2612594"/>
                              <a:gd name="connsiteX805" fmla="*/ 2107680 w 2647519"/>
                              <a:gd name="connsiteY805" fmla="*/ 2350806 h 2612594"/>
                              <a:gd name="connsiteX806" fmla="*/ 2107553 w 2647519"/>
                              <a:gd name="connsiteY806" fmla="*/ 2350961 h 2612594"/>
                              <a:gd name="connsiteX807" fmla="*/ 2143290 w 2647519"/>
                              <a:gd name="connsiteY807" fmla="*/ 2325052 h 2612594"/>
                              <a:gd name="connsiteX808" fmla="*/ 2181390 w 2647519"/>
                              <a:gd name="connsiteY808" fmla="*/ 2296477 h 2612594"/>
                              <a:gd name="connsiteX809" fmla="*/ 2149957 w 2647519"/>
                              <a:gd name="connsiteY809" fmla="*/ 2327909 h 2612594"/>
                              <a:gd name="connsiteX810" fmla="*/ 2124359 w 2647519"/>
                              <a:gd name="connsiteY810" fmla="*/ 2344578 h 2612594"/>
                              <a:gd name="connsiteX811" fmla="*/ 2106651 w 2647519"/>
                              <a:gd name="connsiteY811" fmla="*/ 2352057 h 2612594"/>
                              <a:gd name="connsiteX812" fmla="*/ 2106142 w 2647519"/>
                              <a:gd name="connsiteY812" fmla="*/ 2352675 h 2612594"/>
                              <a:gd name="connsiteX813" fmla="*/ 2087092 w 2647519"/>
                              <a:gd name="connsiteY813" fmla="*/ 2365057 h 2612594"/>
                              <a:gd name="connsiteX814" fmla="*/ 2079913 w 2647519"/>
                              <a:gd name="connsiteY814" fmla="*/ 2368384 h 2612594"/>
                              <a:gd name="connsiteX815" fmla="*/ 2061852 w 2647519"/>
                              <a:gd name="connsiteY815" fmla="*/ 2383036 h 2612594"/>
                              <a:gd name="connsiteX816" fmla="*/ 2044230 w 2647519"/>
                              <a:gd name="connsiteY816" fmla="*/ 2395537 h 2612594"/>
                              <a:gd name="connsiteX817" fmla="*/ 2017560 w 2647519"/>
                              <a:gd name="connsiteY817" fmla="*/ 2412682 h 2612594"/>
                              <a:gd name="connsiteX818" fmla="*/ 2008988 w 2647519"/>
                              <a:gd name="connsiteY818" fmla="*/ 2413635 h 2612594"/>
                              <a:gd name="connsiteX819" fmla="*/ 1999459 w 2647519"/>
                              <a:gd name="connsiteY819" fmla="*/ 2417870 h 2612594"/>
                              <a:gd name="connsiteX820" fmla="*/ 1997978 w 2647519"/>
                              <a:gd name="connsiteY820" fmla="*/ 2418994 h 2612594"/>
                              <a:gd name="connsiteX821" fmla="*/ 2009940 w 2647519"/>
                              <a:gd name="connsiteY821" fmla="*/ 2414587 h 2612594"/>
                              <a:gd name="connsiteX822" fmla="*/ 2018513 w 2647519"/>
                              <a:gd name="connsiteY822" fmla="*/ 2413635 h 2612594"/>
                              <a:gd name="connsiteX823" fmla="*/ 1984223 w 2647519"/>
                              <a:gd name="connsiteY823" fmla="*/ 2439352 h 2612594"/>
                              <a:gd name="connsiteX824" fmla="*/ 1962315 w 2647519"/>
                              <a:gd name="connsiteY824" fmla="*/ 2450783 h 2612594"/>
                              <a:gd name="connsiteX825" fmla="*/ 1940408 w 2647519"/>
                              <a:gd name="connsiteY825" fmla="*/ 2461260 h 2612594"/>
                              <a:gd name="connsiteX826" fmla="*/ 1924934 w 2647519"/>
                              <a:gd name="connsiteY826" fmla="*/ 2463581 h 2612594"/>
                              <a:gd name="connsiteX827" fmla="*/ 1922310 w 2647519"/>
                              <a:gd name="connsiteY827" fmla="*/ 2465070 h 2612594"/>
                              <a:gd name="connsiteX828" fmla="*/ 1849920 w 2647519"/>
                              <a:gd name="connsiteY828" fmla="*/ 2496502 h 2612594"/>
                              <a:gd name="connsiteX829" fmla="*/ 1846229 w 2647519"/>
                              <a:gd name="connsiteY829" fmla="*/ 2497341 h 2612594"/>
                              <a:gd name="connsiteX830" fmla="*/ 1824203 w 2647519"/>
                              <a:gd name="connsiteY830" fmla="*/ 2511742 h 2612594"/>
                              <a:gd name="connsiteX831" fmla="*/ 1836585 w 2647519"/>
                              <a:gd name="connsiteY831" fmla="*/ 2515552 h 2612594"/>
                              <a:gd name="connsiteX832" fmla="*/ 1790865 w 2647519"/>
                              <a:gd name="connsiteY832" fmla="*/ 2535555 h 2612594"/>
                              <a:gd name="connsiteX833" fmla="*/ 1794675 w 2647519"/>
                              <a:gd name="connsiteY833" fmla="*/ 2522220 h 2612594"/>
                              <a:gd name="connsiteX834" fmla="*/ 1779435 w 2647519"/>
                              <a:gd name="connsiteY834" fmla="*/ 2527935 h 2612594"/>
                              <a:gd name="connsiteX835" fmla="*/ 1765148 w 2647519"/>
                              <a:gd name="connsiteY835" fmla="*/ 2532697 h 2612594"/>
                              <a:gd name="connsiteX836" fmla="*/ 1735620 w 2647519"/>
                              <a:gd name="connsiteY836" fmla="*/ 2542222 h 2612594"/>
                              <a:gd name="connsiteX837" fmla="*/ 1731675 w 2647519"/>
                              <a:gd name="connsiteY837" fmla="*/ 2537487 h 2612594"/>
                              <a:gd name="connsiteX838" fmla="*/ 1717522 w 2647519"/>
                              <a:gd name="connsiteY838" fmla="*/ 2540317 h 2612594"/>
                              <a:gd name="connsiteX839" fmla="*/ 1700377 w 2647519"/>
                              <a:gd name="connsiteY839" fmla="*/ 2544127 h 2612594"/>
                              <a:gd name="connsiteX840" fmla="*/ 1665135 w 2647519"/>
                              <a:gd name="connsiteY840" fmla="*/ 2552700 h 2612594"/>
                              <a:gd name="connsiteX841" fmla="*/ 1663973 w 2647519"/>
                              <a:gd name="connsiteY841" fmla="*/ 2553240 h 2612594"/>
                              <a:gd name="connsiteX842" fmla="*/ 1697520 w 2647519"/>
                              <a:gd name="connsiteY842" fmla="*/ 2545079 h 2612594"/>
                              <a:gd name="connsiteX843" fmla="*/ 1714665 w 2647519"/>
                              <a:gd name="connsiteY843" fmla="*/ 2541269 h 2612594"/>
                              <a:gd name="connsiteX844" fmla="*/ 1728952 w 2647519"/>
                              <a:gd name="connsiteY844" fmla="*/ 2538412 h 2612594"/>
                              <a:gd name="connsiteX845" fmla="*/ 1734667 w 2647519"/>
                              <a:gd name="connsiteY845" fmla="*/ 2543174 h 2612594"/>
                              <a:gd name="connsiteX846" fmla="*/ 1764195 w 2647519"/>
                              <a:gd name="connsiteY846" fmla="*/ 2533649 h 2612594"/>
                              <a:gd name="connsiteX847" fmla="*/ 1778482 w 2647519"/>
                              <a:gd name="connsiteY847" fmla="*/ 2528887 h 2612594"/>
                              <a:gd name="connsiteX848" fmla="*/ 1793722 w 2647519"/>
                              <a:gd name="connsiteY848" fmla="*/ 2523172 h 2612594"/>
                              <a:gd name="connsiteX849" fmla="*/ 1789912 w 2647519"/>
                              <a:gd name="connsiteY849" fmla="*/ 2536507 h 2612594"/>
                              <a:gd name="connsiteX850" fmla="*/ 1749907 w 2647519"/>
                              <a:gd name="connsiteY850" fmla="*/ 2555557 h 2612594"/>
                              <a:gd name="connsiteX851" fmla="*/ 1747946 w 2647519"/>
                              <a:gd name="connsiteY851" fmla="*/ 2555008 h 2612594"/>
                              <a:gd name="connsiteX852" fmla="*/ 1720380 w 2647519"/>
                              <a:gd name="connsiteY852" fmla="*/ 2566034 h 2612594"/>
                              <a:gd name="connsiteX853" fmla="*/ 1697520 w 2647519"/>
                              <a:gd name="connsiteY853" fmla="*/ 2572702 h 2612594"/>
                              <a:gd name="connsiteX854" fmla="*/ 1663230 w 2647519"/>
                              <a:gd name="connsiteY854" fmla="*/ 2581274 h 2612594"/>
                              <a:gd name="connsiteX855" fmla="*/ 1649062 w 2647519"/>
                              <a:gd name="connsiteY855" fmla="*/ 2580084 h 2612594"/>
                              <a:gd name="connsiteX856" fmla="*/ 1619428 w 2647519"/>
                              <a:gd name="connsiteY856" fmla="*/ 2585850 h 2612594"/>
                              <a:gd name="connsiteX857" fmla="*/ 1618462 w 2647519"/>
                              <a:gd name="connsiteY857" fmla="*/ 2587942 h 2612594"/>
                              <a:gd name="connsiteX858" fmla="*/ 1539405 w 2647519"/>
                              <a:gd name="connsiteY858" fmla="*/ 2603182 h 2612594"/>
                              <a:gd name="connsiteX859" fmla="*/ 1521307 w 2647519"/>
                              <a:gd name="connsiteY859" fmla="*/ 2598419 h 2612594"/>
                              <a:gd name="connsiteX860" fmla="*/ 1506067 w 2647519"/>
                              <a:gd name="connsiteY860" fmla="*/ 2598419 h 2612594"/>
                              <a:gd name="connsiteX861" fmla="*/ 1479397 w 2647519"/>
                              <a:gd name="connsiteY861" fmla="*/ 2606992 h 2612594"/>
                              <a:gd name="connsiteX862" fmla="*/ 1455585 w 2647519"/>
                              <a:gd name="connsiteY862" fmla="*/ 2608897 h 2612594"/>
                              <a:gd name="connsiteX863" fmla="*/ 1431772 w 2647519"/>
                              <a:gd name="connsiteY863" fmla="*/ 2609849 h 2612594"/>
                              <a:gd name="connsiteX864" fmla="*/ 1429185 w 2647519"/>
                              <a:gd name="connsiteY864" fmla="*/ 2608741 h 2612594"/>
                              <a:gd name="connsiteX865" fmla="*/ 1407484 w 2647519"/>
                              <a:gd name="connsiteY865" fmla="*/ 2612588 h 2612594"/>
                              <a:gd name="connsiteX866" fmla="*/ 1381290 w 2647519"/>
                              <a:gd name="connsiteY866" fmla="*/ 2607944 h 2612594"/>
                              <a:gd name="connsiteX867" fmla="*/ 1382243 w 2647519"/>
                              <a:gd name="connsiteY867" fmla="*/ 2606992 h 2612594"/>
                              <a:gd name="connsiteX868" fmla="*/ 1387005 w 2647519"/>
                              <a:gd name="connsiteY868" fmla="*/ 2600324 h 2612594"/>
                              <a:gd name="connsiteX869" fmla="*/ 1365098 w 2647519"/>
                              <a:gd name="connsiteY869" fmla="*/ 2597467 h 2612594"/>
                              <a:gd name="connsiteX870" fmla="*/ 1375575 w 2647519"/>
                              <a:gd name="connsiteY870" fmla="*/ 2591752 h 2612594"/>
                              <a:gd name="connsiteX871" fmla="*/ 1407008 w 2647519"/>
                              <a:gd name="connsiteY871" fmla="*/ 2590799 h 2612594"/>
                              <a:gd name="connsiteX872" fmla="*/ 1437488 w 2647519"/>
                              <a:gd name="connsiteY872" fmla="*/ 2589847 h 2612594"/>
                              <a:gd name="connsiteX873" fmla="*/ 1481302 w 2647519"/>
                              <a:gd name="connsiteY873" fmla="*/ 2590799 h 2612594"/>
                              <a:gd name="connsiteX874" fmla="*/ 1511782 w 2647519"/>
                              <a:gd name="connsiteY874" fmla="*/ 2587942 h 2612594"/>
                              <a:gd name="connsiteX875" fmla="*/ 1568932 w 2647519"/>
                              <a:gd name="connsiteY875" fmla="*/ 2575559 h 2612594"/>
                              <a:gd name="connsiteX876" fmla="*/ 1607032 w 2647519"/>
                              <a:gd name="connsiteY876" fmla="*/ 2566987 h 2612594"/>
                              <a:gd name="connsiteX877" fmla="*/ 1635607 w 2647519"/>
                              <a:gd name="connsiteY877" fmla="*/ 2566034 h 2612594"/>
                              <a:gd name="connsiteX878" fmla="*/ 1637595 w 2647519"/>
                              <a:gd name="connsiteY878" fmla="*/ 2565111 h 2612594"/>
                              <a:gd name="connsiteX879" fmla="*/ 1609890 w 2647519"/>
                              <a:gd name="connsiteY879" fmla="*/ 2566035 h 2612594"/>
                              <a:gd name="connsiteX880" fmla="*/ 1571790 w 2647519"/>
                              <a:gd name="connsiteY880" fmla="*/ 2574607 h 2612594"/>
                              <a:gd name="connsiteX881" fmla="*/ 1514640 w 2647519"/>
                              <a:gd name="connsiteY881" fmla="*/ 2586990 h 2612594"/>
                              <a:gd name="connsiteX882" fmla="*/ 1484160 w 2647519"/>
                              <a:gd name="connsiteY882" fmla="*/ 2589847 h 2612594"/>
                              <a:gd name="connsiteX883" fmla="*/ 1440345 w 2647519"/>
                              <a:gd name="connsiteY883" fmla="*/ 2588895 h 2612594"/>
                              <a:gd name="connsiteX884" fmla="*/ 1409865 w 2647519"/>
                              <a:gd name="connsiteY884" fmla="*/ 2589847 h 2612594"/>
                              <a:gd name="connsiteX885" fmla="*/ 1378432 w 2647519"/>
                              <a:gd name="connsiteY885" fmla="*/ 2590800 h 2612594"/>
                              <a:gd name="connsiteX886" fmla="*/ 1379385 w 2647519"/>
                              <a:gd name="connsiteY886" fmla="*/ 2586990 h 2612594"/>
                              <a:gd name="connsiteX887" fmla="*/ 1386052 w 2647519"/>
                              <a:gd name="connsiteY887" fmla="*/ 2577465 h 2612594"/>
                              <a:gd name="connsiteX888" fmla="*/ 1679422 w 2647519"/>
                              <a:gd name="connsiteY888" fmla="*/ 2528887 h 2612594"/>
                              <a:gd name="connsiteX889" fmla="*/ 1878495 w 2647519"/>
                              <a:gd name="connsiteY889" fmla="*/ 2453640 h 2612594"/>
                              <a:gd name="connsiteX890" fmla="*/ 1930882 w 2647519"/>
                              <a:gd name="connsiteY890" fmla="*/ 2426017 h 2612594"/>
                              <a:gd name="connsiteX891" fmla="*/ 1960410 w 2647519"/>
                              <a:gd name="connsiteY891" fmla="*/ 2410777 h 2612594"/>
                              <a:gd name="connsiteX892" fmla="*/ 1990890 w 2647519"/>
                              <a:gd name="connsiteY892" fmla="*/ 2394585 h 2612594"/>
                              <a:gd name="connsiteX893" fmla="*/ 2048040 w 2647519"/>
                              <a:gd name="connsiteY893" fmla="*/ 2360295 h 2612594"/>
                              <a:gd name="connsiteX894" fmla="*/ 2093760 w 2647519"/>
                              <a:gd name="connsiteY894" fmla="*/ 2325052 h 2612594"/>
                              <a:gd name="connsiteX895" fmla="*/ 2179485 w 2647519"/>
                              <a:gd name="connsiteY895" fmla="*/ 2258377 h 2612594"/>
                              <a:gd name="connsiteX896" fmla="*/ 2203297 w 2647519"/>
                              <a:gd name="connsiteY896" fmla="*/ 2239327 h 2612594"/>
                              <a:gd name="connsiteX897" fmla="*/ 2226157 w 2647519"/>
                              <a:gd name="connsiteY897" fmla="*/ 2219325 h 2612594"/>
                              <a:gd name="connsiteX898" fmla="*/ 2260447 w 2647519"/>
                              <a:gd name="connsiteY898" fmla="*/ 2187892 h 2612594"/>
                              <a:gd name="connsiteX899" fmla="*/ 2274735 w 2647519"/>
                              <a:gd name="connsiteY899" fmla="*/ 2164080 h 2612594"/>
                              <a:gd name="connsiteX900" fmla="*/ 2295258 w 2647519"/>
                              <a:gd name="connsiteY900" fmla="*/ 2145267 h 2612594"/>
                              <a:gd name="connsiteX901" fmla="*/ 2295423 w 2647519"/>
                              <a:gd name="connsiteY901" fmla="*/ 2144085 h 2612594"/>
                              <a:gd name="connsiteX902" fmla="*/ 2275688 w 2647519"/>
                              <a:gd name="connsiteY902" fmla="*/ 2162175 h 2612594"/>
                              <a:gd name="connsiteX903" fmla="*/ 2261400 w 2647519"/>
                              <a:gd name="connsiteY903" fmla="*/ 2185987 h 2612594"/>
                              <a:gd name="connsiteX904" fmla="*/ 2227110 w 2647519"/>
                              <a:gd name="connsiteY904" fmla="*/ 2217420 h 2612594"/>
                              <a:gd name="connsiteX905" fmla="*/ 2204250 w 2647519"/>
                              <a:gd name="connsiteY905" fmla="*/ 2237422 h 2612594"/>
                              <a:gd name="connsiteX906" fmla="*/ 2180438 w 2647519"/>
                              <a:gd name="connsiteY906" fmla="*/ 2256472 h 2612594"/>
                              <a:gd name="connsiteX907" fmla="*/ 2094713 w 2647519"/>
                              <a:gd name="connsiteY907" fmla="*/ 2323147 h 2612594"/>
                              <a:gd name="connsiteX908" fmla="*/ 2048993 w 2647519"/>
                              <a:gd name="connsiteY908" fmla="*/ 2358390 h 2612594"/>
                              <a:gd name="connsiteX909" fmla="*/ 1991843 w 2647519"/>
                              <a:gd name="connsiteY909" fmla="*/ 2392680 h 2612594"/>
                              <a:gd name="connsiteX910" fmla="*/ 1961363 w 2647519"/>
                              <a:gd name="connsiteY910" fmla="*/ 2408872 h 2612594"/>
                              <a:gd name="connsiteX911" fmla="*/ 1931835 w 2647519"/>
                              <a:gd name="connsiteY911" fmla="*/ 2424112 h 2612594"/>
                              <a:gd name="connsiteX912" fmla="*/ 1879448 w 2647519"/>
                              <a:gd name="connsiteY912" fmla="*/ 2451735 h 2612594"/>
                              <a:gd name="connsiteX913" fmla="*/ 1680375 w 2647519"/>
                              <a:gd name="connsiteY913" fmla="*/ 2526982 h 2612594"/>
                              <a:gd name="connsiteX914" fmla="*/ 1387005 w 2647519"/>
                              <a:gd name="connsiteY914" fmla="*/ 2575560 h 2612594"/>
                              <a:gd name="connsiteX915" fmla="*/ 1365098 w 2647519"/>
                              <a:gd name="connsiteY915" fmla="*/ 2575560 h 2612594"/>
                              <a:gd name="connsiteX916" fmla="*/ 1362240 w 2647519"/>
                              <a:gd name="connsiteY916" fmla="*/ 2567940 h 2612594"/>
                              <a:gd name="connsiteX917" fmla="*/ 1339380 w 2647519"/>
                              <a:gd name="connsiteY917" fmla="*/ 2566987 h 2612594"/>
                              <a:gd name="connsiteX918" fmla="*/ 1318425 w 2647519"/>
                              <a:gd name="connsiteY918" fmla="*/ 2575560 h 2612594"/>
                              <a:gd name="connsiteX919" fmla="*/ 1257465 w 2647519"/>
                              <a:gd name="connsiteY919" fmla="*/ 2576512 h 2612594"/>
                              <a:gd name="connsiteX920" fmla="*/ 1212698 w 2647519"/>
                              <a:gd name="connsiteY920" fmla="*/ 2574607 h 2612594"/>
                              <a:gd name="connsiteX921" fmla="*/ 1190790 w 2647519"/>
                              <a:gd name="connsiteY921" fmla="*/ 2572702 h 2612594"/>
                              <a:gd name="connsiteX922" fmla="*/ 1168883 w 2647519"/>
                              <a:gd name="connsiteY922" fmla="*/ 2568892 h 2612594"/>
                              <a:gd name="connsiteX923" fmla="*/ 1182079 w 2647519"/>
                              <a:gd name="connsiteY923" fmla="*/ 2554816 h 2612594"/>
                              <a:gd name="connsiteX924" fmla="*/ 1179360 w 2647519"/>
                              <a:gd name="connsiteY924" fmla="*/ 2555557 h 2612594"/>
                              <a:gd name="connsiteX925" fmla="*/ 1130192 w 2647519"/>
                              <a:gd name="connsiteY925" fmla="*/ 2546452 h 2612594"/>
                              <a:gd name="connsiteX926" fmla="*/ 1127925 w 2647519"/>
                              <a:gd name="connsiteY926" fmla="*/ 2546985 h 2612594"/>
                              <a:gd name="connsiteX927" fmla="*/ 1033628 w 2647519"/>
                              <a:gd name="connsiteY927" fmla="*/ 2529840 h 2612594"/>
                              <a:gd name="connsiteX928" fmla="*/ 996480 w 2647519"/>
                              <a:gd name="connsiteY928" fmla="*/ 2522220 h 2612594"/>
                              <a:gd name="connsiteX929" fmla="*/ 964095 w 2647519"/>
                              <a:gd name="connsiteY929" fmla="*/ 2516505 h 2612594"/>
                              <a:gd name="connsiteX930" fmla="*/ 925043 w 2647519"/>
                              <a:gd name="connsiteY930" fmla="*/ 2498407 h 2612594"/>
                              <a:gd name="connsiteX931" fmla="*/ 876465 w 2647519"/>
                              <a:gd name="connsiteY931" fmla="*/ 2480310 h 2612594"/>
                              <a:gd name="connsiteX932" fmla="*/ 825983 w 2647519"/>
                              <a:gd name="connsiteY932" fmla="*/ 2460307 h 2612594"/>
                              <a:gd name="connsiteX933" fmla="*/ 834555 w 2647519"/>
                              <a:gd name="connsiteY933" fmla="*/ 2453640 h 2612594"/>
                              <a:gd name="connsiteX934" fmla="*/ 869798 w 2647519"/>
                              <a:gd name="connsiteY934" fmla="*/ 2460307 h 2612594"/>
                              <a:gd name="connsiteX935" fmla="*/ 885038 w 2647519"/>
                              <a:gd name="connsiteY935" fmla="*/ 2473642 h 2612594"/>
                              <a:gd name="connsiteX936" fmla="*/ 937425 w 2647519"/>
                              <a:gd name="connsiteY936" fmla="*/ 2488882 h 2612594"/>
                              <a:gd name="connsiteX937" fmla="*/ 1041248 w 2647519"/>
                              <a:gd name="connsiteY937" fmla="*/ 2515552 h 2612594"/>
                              <a:gd name="connsiteX938" fmla="*/ 1066965 w 2647519"/>
                              <a:gd name="connsiteY938" fmla="*/ 2520315 h 2612594"/>
                              <a:gd name="connsiteX939" fmla="*/ 1094588 w 2647519"/>
                              <a:gd name="connsiteY939" fmla="*/ 2525077 h 2612594"/>
                              <a:gd name="connsiteX940" fmla="*/ 1125068 w 2647519"/>
                              <a:gd name="connsiteY940" fmla="*/ 2531745 h 2612594"/>
                              <a:gd name="connsiteX941" fmla="*/ 1158657 w 2647519"/>
                              <a:gd name="connsiteY941" fmla="*/ 2539008 h 2612594"/>
                              <a:gd name="connsiteX942" fmla="*/ 1161262 w 2647519"/>
                              <a:gd name="connsiteY942" fmla="*/ 2538412 h 2612594"/>
                              <a:gd name="connsiteX943" fmla="*/ 1192695 w 2647519"/>
                              <a:gd name="connsiteY943" fmla="*/ 2543175 h 2612594"/>
                              <a:gd name="connsiteX944" fmla="*/ 1193647 w 2647519"/>
                              <a:gd name="connsiteY944" fmla="*/ 2541270 h 2612594"/>
                              <a:gd name="connsiteX945" fmla="*/ 1239367 w 2647519"/>
                              <a:gd name="connsiteY945" fmla="*/ 2543175 h 2612594"/>
                              <a:gd name="connsiteX946" fmla="*/ 1246987 w 2647519"/>
                              <a:gd name="connsiteY946" fmla="*/ 2544127 h 2612594"/>
                              <a:gd name="connsiteX947" fmla="*/ 1317472 w 2647519"/>
                              <a:gd name="connsiteY947" fmla="*/ 2544127 h 2612594"/>
                              <a:gd name="connsiteX948" fmla="*/ 1368907 w 2647519"/>
                              <a:gd name="connsiteY948" fmla="*/ 2546032 h 2612594"/>
                              <a:gd name="connsiteX949" fmla="*/ 1429867 w 2647519"/>
                              <a:gd name="connsiteY949" fmla="*/ 2541270 h 2612594"/>
                              <a:gd name="connsiteX950" fmla="*/ 1437487 w 2647519"/>
                              <a:gd name="connsiteY950" fmla="*/ 2541270 h 2612594"/>
                              <a:gd name="connsiteX951" fmla="*/ 1440345 w 2647519"/>
                              <a:gd name="connsiteY951" fmla="*/ 2548890 h 2612594"/>
                              <a:gd name="connsiteX952" fmla="*/ 1500352 w 2647519"/>
                              <a:gd name="connsiteY952" fmla="*/ 2541270 h 2612594"/>
                              <a:gd name="connsiteX953" fmla="*/ 1540357 w 2647519"/>
                              <a:gd name="connsiteY953" fmla="*/ 2531745 h 2612594"/>
                              <a:gd name="connsiteX954" fmla="*/ 1563217 w 2647519"/>
                              <a:gd name="connsiteY954" fmla="*/ 2527935 h 2612594"/>
                              <a:gd name="connsiteX955" fmla="*/ 1577505 w 2647519"/>
                              <a:gd name="connsiteY955" fmla="*/ 2526030 h 2612594"/>
                              <a:gd name="connsiteX956" fmla="*/ 1608937 w 2647519"/>
                              <a:gd name="connsiteY956" fmla="*/ 2518410 h 2612594"/>
                              <a:gd name="connsiteX957" fmla="*/ 1634655 w 2647519"/>
                              <a:gd name="connsiteY957" fmla="*/ 2512695 h 2612594"/>
                              <a:gd name="connsiteX958" fmla="*/ 1660372 w 2647519"/>
                              <a:gd name="connsiteY958" fmla="*/ 2506027 h 2612594"/>
                              <a:gd name="connsiteX959" fmla="*/ 1707545 w 2647519"/>
                              <a:gd name="connsiteY959" fmla="*/ 2497863 h 2612594"/>
                              <a:gd name="connsiteX960" fmla="*/ 1713713 w 2647519"/>
                              <a:gd name="connsiteY960" fmla="*/ 2495550 h 2612594"/>
                              <a:gd name="connsiteX961" fmla="*/ 1664183 w 2647519"/>
                              <a:gd name="connsiteY961" fmla="*/ 2504122 h 2612594"/>
                              <a:gd name="connsiteX962" fmla="*/ 1638465 w 2647519"/>
                              <a:gd name="connsiteY962" fmla="*/ 2510790 h 2612594"/>
                              <a:gd name="connsiteX963" fmla="*/ 1612748 w 2647519"/>
                              <a:gd name="connsiteY963" fmla="*/ 2516505 h 2612594"/>
                              <a:gd name="connsiteX964" fmla="*/ 1581315 w 2647519"/>
                              <a:gd name="connsiteY964" fmla="*/ 2524125 h 2612594"/>
                              <a:gd name="connsiteX965" fmla="*/ 1567028 w 2647519"/>
                              <a:gd name="connsiteY965" fmla="*/ 2526030 h 2612594"/>
                              <a:gd name="connsiteX966" fmla="*/ 1544168 w 2647519"/>
                              <a:gd name="connsiteY966" fmla="*/ 2529840 h 2612594"/>
                              <a:gd name="connsiteX967" fmla="*/ 1482255 w 2647519"/>
                              <a:gd name="connsiteY967" fmla="*/ 2535555 h 2612594"/>
                              <a:gd name="connsiteX968" fmla="*/ 1440345 w 2647519"/>
                              <a:gd name="connsiteY968" fmla="*/ 2539365 h 2612594"/>
                              <a:gd name="connsiteX969" fmla="*/ 1432725 w 2647519"/>
                              <a:gd name="connsiteY969" fmla="*/ 2539365 h 2612594"/>
                              <a:gd name="connsiteX970" fmla="*/ 1371765 w 2647519"/>
                              <a:gd name="connsiteY970" fmla="*/ 2544127 h 2612594"/>
                              <a:gd name="connsiteX971" fmla="*/ 1320330 w 2647519"/>
                              <a:gd name="connsiteY971" fmla="*/ 2542222 h 2612594"/>
                              <a:gd name="connsiteX972" fmla="*/ 1249845 w 2647519"/>
                              <a:gd name="connsiteY972" fmla="*/ 2542222 h 2612594"/>
                              <a:gd name="connsiteX973" fmla="*/ 1242225 w 2647519"/>
                              <a:gd name="connsiteY973" fmla="*/ 2541270 h 2612594"/>
                              <a:gd name="connsiteX974" fmla="*/ 1212698 w 2647519"/>
                              <a:gd name="connsiteY974" fmla="*/ 2528887 h 2612594"/>
                              <a:gd name="connsiteX975" fmla="*/ 1196505 w 2647519"/>
                              <a:gd name="connsiteY975" fmla="*/ 2539365 h 2612594"/>
                              <a:gd name="connsiteX976" fmla="*/ 1196464 w 2647519"/>
                              <a:gd name="connsiteY976" fmla="*/ 2539447 h 2612594"/>
                              <a:gd name="connsiteX977" fmla="*/ 1209840 w 2647519"/>
                              <a:gd name="connsiteY977" fmla="*/ 2530792 h 2612594"/>
                              <a:gd name="connsiteX978" fmla="*/ 1239368 w 2647519"/>
                              <a:gd name="connsiteY978" fmla="*/ 2543174 h 2612594"/>
                              <a:gd name="connsiteX979" fmla="*/ 1193648 w 2647519"/>
                              <a:gd name="connsiteY979" fmla="*/ 2541269 h 2612594"/>
                              <a:gd name="connsiteX980" fmla="*/ 1194008 w 2647519"/>
                              <a:gd name="connsiteY980" fmla="*/ 2541036 h 2612594"/>
                              <a:gd name="connsiteX981" fmla="*/ 1164120 w 2647519"/>
                              <a:gd name="connsiteY981" fmla="*/ 2536507 h 2612594"/>
                              <a:gd name="connsiteX982" fmla="*/ 1128878 w 2647519"/>
                              <a:gd name="connsiteY982" fmla="*/ 2528887 h 2612594"/>
                              <a:gd name="connsiteX983" fmla="*/ 1098398 w 2647519"/>
                              <a:gd name="connsiteY983" fmla="*/ 2522220 h 2612594"/>
                              <a:gd name="connsiteX984" fmla="*/ 1070775 w 2647519"/>
                              <a:gd name="connsiteY984" fmla="*/ 2517457 h 2612594"/>
                              <a:gd name="connsiteX985" fmla="*/ 1045058 w 2647519"/>
                              <a:gd name="connsiteY985" fmla="*/ 2512695 h 2612594"/>
                              <a:gd name="connsiteX986" fmla="*/ 941235 w 2647519"/>
                              <a:gd name="connsiteY986" fmla="*/ 2486025 h 2612594"/>
                              <a:gd name="connsiteX987" fmla="*/ 888848 w 2647519"/>
                              <a:gd name="connsiteY987" fmla="*/ 2470785 h 2612594"/>
                              <a:gd name="connsiteX988" fmla="*/ 873608 w 2647519"/>
                              <a:gd name="connsiteY988" fmla="*/ 2457450 h 2612594"/>
                              <a:gd name="connsiteX989" fmla="*/ 838365 w 2647519"/>
                              <a:gd name="connsiteY989" fmla="*/ 2450782 h 2612594"/>
                              <a:gd name="connsiteX990" fmla="*/ 785978 w 2647519"/>
                              <a:gd name="connsiteY990" fmla="*/ 2424112 h 2612594"/>
                              <a:gd name="connsiteX991" fmla="*/ 770738 w 2647519"/>
                              <a:gd name="connsiteY991" fmla="*/ 2425065 h 2612594"/>
                              <a:gd name="connsiteX992" fmla="*/ 716445 w 2647519"/>
                              <a:gd name="connsiteY992" fmla="*/ 2397442 h 2612594"/>
                              <a:gd name="connsiteX993" fmla="*/ 706920 w 2647519"/>
                              <a:gd name="connsiteY993" fmla="*/ 2380297 h 2612594"/>
                              <a:gd name="connsiteX994" fmla="*/ 708825 w 2647519"/>
                              <a:gd name="connsiteY994" fmla="*/ 2379345 h 2612594"/>
                              <a:gd name="connsiteX995" fmla="*/ 742163 w 2647519"/>
                              <a:gd name="connsiteY995" fmla="*/ 2397442 h 2612594"/>
                              <a:gd name="connsiteX996" fmla="*/ 775500 w 2647519"/>
                              <a:gd name="connsiteY996" fmla="*/ 2415540 h 2612594"/>
                              <a:gd name="connsiteX997" fmla="*/ 785025 w 2647519"/>
                              <a:gd name="connsiteY997" fmla="*/ 2409825 h 2612594"/>
                              <a:gd name="connsiteX998" fmla="*/ 745973 w 2647519"/>
                              <a:gd name="connsiteY998" fmla="*/ 2384107 h 2612594"/>
                              <a:gd name="connsiteX999" fmla="*/ 713588 w 2647519"/>
                              <a:gd name="connsiteY999" fmla="*/ 2369820 h 2612594"/>
                              <a:gd name="connsiteX1000" fmla="*/ 668820 w 2647519"/>
                              <a:gd name="connsiteY1000" fmla="*/ 2344102 h 2612594"/>
                              <a:gd name="connsiteX1001" fmla="*/ 630720 w 2647519"/>
                              <a:gd name="connsiteY1001" fmla="*/ 2319337 h 2612594"/>
                              <a:gd name="connsiteX1002" fmla="*/ 570713 w 2647519"/>
                              <a:gd name="connsiteY1002" fmla="*/ 2293620 h 2612594"/>
                              <a:gd name="connsiteX1003" fmla="*/ 547853 w 2647519"/>
                              <a:gd name="connsiteY1003" fmla="*/ 2274570 h 2612594"/>
                              <a:gd name="connsiteX1004" fmla="*/ 552615 w 2647519"/>
                              <a:gd name="connsiteY1004" fmla="*/ 2272665 h 2612594"/>
                              <a:gd name="connsiteX1005" fmla="*/ 575475 w 2647519"/>
                              <a:gd name="connsiteY1005" fmla="*/ 2279332 h 2612594"/>
                              <a:gd name="connsiteX1006" fmla="*/ 527850 w 2647519"/>
                              <a:gd name="connsiteY1006" fmla="*/ 2229802 h 2612594"/>
                              <a:gd name="connsiteX1007" fmla="*/ 501180 w 2647519"/>
                              <a:gd name="connsiteY1007" fmla="*/ 2207895 h 2612594"/>
                              <a:gd name="connsiteX1008" fmla="*/ 476415 w 2647519"/>
                              <a:gd name="connsiteY1008" fmla="*/ 2185987 h 2612594"/>
                              <a:gd name="connsiteX1009" fmla="*/ 444983 w 2647519"/>
                              <a:gd name="connsiteY1009" fmla="*/ 2160270 h 2612594"/>
                              <a:gd name="connsiteX1010" fmla="*/ 399263 w 2647519"/>
                              <a:gd name="connsiteY1010" fmla="*/ 2109787 h 2612594"/>
                              <a:gd name="connsiteX1011" fmla="*/ 396126 w 2647519"/>
                              <a:gd name="connsiteY1011" fmla="*/ 2099983 h 2612594"/>
                              <a:gd name="connsiteX1012" fmla="*/ 386880 w 2647519"/>
                              <a:gd name="connsiteY1012" fmla="*/ 2090737 h 2612594"/>
                              <a:gd name="connsiteX1013" fmla="*/ 355448 w 2647519"/>
                              <a:gd name="connsiteY1013" fmla="*/ 2056447 h 2612594"/>
                              <a:gd name="connsiteX1014" fmla="*/ 351638 w 2647519"/>
                              <a:gd name="connsiteY1014" fmla="*/ 2039302 h 2612594"/>
                              <a:gd name="connsiteX1015" fmla="*/ 339255 w 2647519"/>
                              <a:gd name="connsiteY1015" fmla="*/ 2022157 h 2612594"/>
                              <a:gd name="connsiteX1016" fmla="*/ 337780 w 2647519"/>
                              <a:gd name="connsiteY1016" fmla="*/ 2019844 h 2612594"/>
                              <a:gd name="connsiteX1017" fmla="*/ 323062 w 2647519"/>
                              <a:gd name="connsiteY1017" fmla="*/ 2009774 h 2612594"/>
                              <a:gd name="connsiteX1018" fmla="*/ 294487 w 2647519"/>
                              <a:gd name="connsiteY1018" fmla="*/ 1968817 h 2612594"/>
                              <a:gd name="connsiteX1019" fmla="*/ 278295 w 2647519"/>
                              <a:gd name="connsiteY1019" fmla="*/ 1930717 h 2612594"/>
                              <a:gd name="connsiteX1020" fmla="*/ 276390 w 2647519"/>
                              <a:gd name="connsiteY1020" fmla="*/ 1930717 h 2612594"/>
                              <a:gd name="connsiteX1021" fmla="*/ 254483 w 2647519"/>
                              <a:gd name="connsiteY1021" fmla="*/ 1888807 h 2612594"/>
                              <a:gd name="connsiteX1022" fmla="*/ 233528 w 2647519"/>
                              <a:gd name="connsiteY1022" fmla="*/ 1846897 h 2612594"/>
                              <a:gd name="connsiteX1023" fmla="*/ 211620 w 2647519"/>
                              <a:gd name="connsiteY1023" fmla="*/ 1798320 h 2612594"/>
                              <a:gd name="connsiteX1024" fmla="*/ 191618 w 2647519"/>
                              <a:gd name="connsiteY1024" fmla="*/ 1748790 h 2612594"/>
                              <a:gd name="connsiteX1025" fmla="*/ 211620 w 2647519"/>
                              <a:gd name="connsiteY1025" fmla="*/ 1782127 h 2612594"/>
                              <a:gd name="connsiteX1026" fmla="*/ 231623 w 2647519"/>
                              <a:gd name="connsiteY1026" fmla="*/ 1824037 h 2612594"/>
                              <a:gd name="connsiteX1027" fmla="*/ 238290 w 2647519"/>
                              <a:gd name="connsiteY1027" fmla="*/ 1846897 h 2612594"/>
                              <a:gd name="connsiteX1028" fmla="*/ 241045 w 2647519"/>
                              <a:gd name="connsiteY1028" fmla="*/ 1850938 h 2612594"/>
                              <a:gd name="connsiteX1029" fmla="*/ 237654 w 2647519"/>
                              <a:gd name="connsiteY1029" fmla="*/ 1833304 h 2612594"/>
                              <a:gd name="connsiteX1030" fmla="*/ 228808 w 2647519"/>
                              <a:gd name="connsiteY1030" fmla="*/ 1817251 h 2612594"/>
                              <a:gd name="connsiteX1031" fmla="*/ 214410 w 2647519"/>
                              <a:gd name="connsiteY1031" fmla="*/ 1784873 h 2612594"/>
                              <a:gd name="connsiteX1032" fmla="*/ 197332 w 2647519"/>
                              <a:gd name="connsiteY1032" fmla="*/ 1756409 h 2612594"/>
                              <a:gd name="connsiteX1033" fmla="*/ 176377 w 2647519"/>
                              <a:gd name="connsiteY1033" fmla="*/ 1699259 h 2612594"/>
                              <a:gd name="connsiteX1034" fmla="*/ 158426 w 2647519"/>
                              <a:gd name="connsiteY1034" fmla="*/ 1640679 h 2612594"/>
                              <a:gd name="connsiteX1035" fmla="*/ 152529 w 2647519"/>
                              <a:gd name="connsiteY1035" fmla="*/ 1623596 h 2612594"/>
                              <a:gd name="connsiteX1036" fmla="*/ 126853 w 2647519"/>
                              <a:gd name="connsiteY1036" fmla="*/ 1521108 h 2612594"/>
                              <a:gd name="connsiteX1037" fmla="*/ 115498 w 2647519"/>
                              <a:gd name="connsiteY1037" fmla="*/ 1446707 h 2612594"/>
                              <a:gd name="connsiteX1038" fmla="*/ 115417 w 2647519"/>
                              <a:gd name="connsiteY1038" fmla="*/ 1448752 h 2612594"/>
                              <a:gd name="connsiteX1039" fmla="*/ 116370 w 2647519"/>
                              <a:gd name="connsiteY1039" fmla="*/ 1463992 h 2612594"/>
                              <a:gd name="connsiteX1040" fmla="*/ 121132 w 2647519"/>
                              <a:gd name="connsiteY1040" fmla="*/ 1499235 h 2612594"/>
                              <a:gd name="connsiteX1041" fmla="*/ 126847 w 2647519"/>
                              <a:gd name="connsiteY1041" fmla="*/ 1535430 h 2612594"/>
                              <a:gd name="connsiteX1042" fmla="*/ 117322 w 2647519"/>
                              <a:gd name="connsiteY1042" fmla="*/ 1503997 h 2612594"/>
                              <a:gd name="connsiteX1043" fmla="*/ 110655 w 2647519"/>
                              <a:gd name="connsiteY1043" fmla="*/ 1463992 h 2612594"/>
                              <a:gd name="connsiteX1044" fmla="*/ 103035 w 2647519"/>
                              <a:gd name="connsiteY1044" fmla="*/ 1463992 h 2612594"/>
                              <a:gd name="connsiteX1045" fmla="*/ 98272 w 2647519"/>
                              <a:gd name="connsiteY1045" fmla="*/ 1427797 h 2612594"/>
                              <a:gd name="connsiteX1046" fmla="*/ 91605 w 2647519"/>
                              <a:gd name="connsiteY1046" fmla="*/ 1404937 h 2612594"/>
                              <a:gd name="connsiteX1047" fmla="*/ 85890 w 2647519"/>
                              <a:gd name="connsiteY1047" fmla="*/ 1383030 h 2612594"/>
                              <a:gd name="connsiteX1048" fmla="*/ 69697 w 2647519"/>
                              <a:gd name="connsiteY1048" fmla="*/ 1365885 h 2612594"/>
                              <a:gd name="connsiteX1049" fmla="*/ 64935 w 2647519"/>
                              <a:gd name="connsiteY1049" fmla="*/ 1365885 h 2612594"/>
                              <a:gd name="connsiteX1050" fmla="*/ 60172 w 2647519"/>
                              <a:gd name="connsiteY1050" fmla="*/ 1342072 h 2612594"/>
                              <a:gd name="connsiteX1051" fmla="*/ 58267 w 2647519"/>
                              <a:gd name="connsiteY1051" fmla="*/ 1311592 h 2612594"/>
                              <a:gd name="connsiteX1052" fmla="*/ 62077 w 2647519"/>
                              <a:gd name="connsiteY1052" fmla="*/ 1268730 h 2612594"/>
                              <a:gd name="connsiteX1053" fmla="*/ 63982 w 2647519"/>
                              <a:gd name="connsiteY1053" fmla="*/ 1253490 h 2612594"/>
                              <a:gd name="connsiteX1054" fmla="*/ 67226 w 2647519"/>
                              <a:gd name="connsiteY1054" fmla="*/ 1243037 h 2612594"/>
                              <a:gd name="connsiteX1055" fmla="*/ 65649 w 2647519"/>
                              <a:gd name="connsiteY1055" fmla="*/ 1219200 h 2612594"/>
                              <a:gd name="connsiteX1056" fmla="*/ 67792 w 2647519"/>
                              <a:gd name="connsiteY1056" fmla="*/ 1183957 h 2612594"/>
                              <a:gd name="connsiteX1057" fmla="*/ 71602 w 2647519"/>
                              <a:gd name="connsiteY1057" fmla="*/ 1176814 h 2612594"/>
                              <a:gd name="connsiteX1058" fmla="*/ 71602 w 2647519"/>
                              <a:gd name="connsiteY1058" fmla="*/ 1172527 h 2612594"/>
                              <a:gd name="connsiteX1059" fmla="*/ 63982 w 2647519"/>
                              <a:gd name="connsiteY1059" fmla="*/ 1186815 h 2612594"/>
                              <a:gd name="connsiteX1060" fmla="*/ 57315 w 2647519"/>
                              <a:gd name="connsiteY1060" fmla="*/ 1177290 h 2612594"/>
                              <a:gd name="connsiteX1061" fmla="*/ 44932 w 2647519"/>
                              <a:gd name="connsiteY1061" fmla="*/ 1160145 h 2612594"/>
                              <a:gd name="connsiteX1062" fmla="*/ 42670 w 2647519"/>
                              <a:gd name="connsiteY1062" fmla="*/ 1146572 h 2612594"/>
                              <a:gd name="connsiteX1063" fmla="*/ 42075 w 2647519"/>
                              <a:gd name="connsiteY1063" fmla="*/ 1147762 h 2612594"/>
                              <a:gd name="connsiteX1064" fmla="*/ 38265 w 2647519"/>
                              <a:gd name="connsiteY1064" fmla="*/ 1185862 h 2612594"/>
                              <a:gd name="connsiteX1065" fmla="*/ 35407 w 2647519"/>
                              <a:gd name="connsiteY1065" fmla="*/ 1223962 h 2612594"/>
                              <a:gd name="connsiteX1066" fmla="*/ 32550 w 2647519"/>
                              <a:gd name="connsiteY1066" fmla="*/ 1253490 h 2612594"/>
                              <a:gd name="connsiteX1067" fmla="*/ 32550 w 2647519"/>
                              <a:gd name="connsiteY1067" fmla="*/ 1314449 h 2612594"/>
                              <a:gd name="connsiteX1068" fmla="*/ 33502 w 2647519"/>
                              <a:gd name="connsiteY1068" fmla="*/ 1345882 h 2612594"/>
                              <a:gd name="connsiteX1069" fmla="*/ 35407 w 2647519"/>
                              <a:gd name="connsiteY1069" fmla="*/ 1377314 h 2612594"/>
                              <a:gd name="connsiteX1070" fmla="*/ 26835 w 2647519"/>
                              <a:gd name="connsiteY1070" fmla="*/ 1406842 h 2612594"/>
                              <a:gd name="connsiteX1071" fmla="*/ 24930 w 2647519"/>
                              <a:gd name="connsiteY1071" fmla="*/ 1406842 h 2612594"/>
                              <a:gd name="connsiteX1072" fmla="*/ 19215 w 2647519"/>
                              <a:gd name="connsiteY1072" fmla="*/ 1349692 h 2612594"/>
                              <a:gd name="connsiteX1073" fmla="*/ 19215 w 2647519"/>
                              <a:gd name="connsiteY1073" fmla="*/ 1290637 h 2612594"/>
                              <a:gd name="connsiteX1074" fmla="*/ 23977 w 2647519"/>
                              <a:gd name="connsiteY1074" fmla="*/ 1244917 h 2612594"/>
                              <a:gd name="connsiteX1075" fmla="*/ 32546 w 2647519"/>
                              <a:gd name="connsiteY1075" fmla="*/ 1253485 h 2612594"/>
                              <a:gd name="connsiteX1076" fmla="*/ 24930 w 2647519"/>
                              <a:gd name="connsiteY1076" fmla="*/ 1243965 h 2612594"/>
                              <a:gd name="connsiteX1077" fmla="*/ 23025 w 2647519"/>
                              <a:gd name="connsiteY1077" fmla="*/ 1209675 h 2612594"/>
                              <a:gd name="connsiteX1078" fmla="*/ 24930 w 2647519"/>
                              <a:gd name="connsiteY1078" fmla="*/ 1157287 h 2612594"/>
                              <a:gd name="connsiteX1079" fmla="*/ 25882 w 2647519"/>
                              <a:gd name="connsiteY1079" fmla="*/ 1143000 h 2612594"/>
                              <a:gd name="connsiteX1080" fmla="*/ 28740 w 2647519"/>
                              <a:gd name="connsiteY1080" fmla="*/ 1119187 h 2612594"/>
                              <a:gd name="connsiteX1081" fmla="*/ 40170 w 2647519"/>
                              <a:gd name="connsiteY1081" fmla="*/ 1076325 h 2612594"/>
                              <a:gd name="connsiteX1082" fmla="*/ 45865 w 2647519"/>
                              <a:gd name="connsiteY1082" fmla="*/ 1047851 h 2612594"/>
                              <a:gd name="connsiteX1083" fmla="*/ 43980 w 2647519"/>
                              <a:gd name="connsiteY1083" fmla="*/ 1041082 h 2612594"/>
                              <a:gd name="connsiteX1084" fmla="*/ 37312 w 2647519"/>
                              <a:gd name="connsiteY1084" fmla="*/ 1079182 h 2612594"/>
                              <a:gd name="connsiteX1085" fmla="*/ 25882 w 2647519"/>
                              <a:gd name="connsiteY1085" fmla="*/ 1122045 h 2612594"/>
                              <a:gd name="connsiteX1086" fmla="*/ 23025 w 2647519"/>
                              <a:gd name="connsiteY1086" fmla="*/ 1145857 h 2612594"/>
                              <a:gd name="connsiteX1087" fmla="*/ 22072 w 2647519"/>
                              <a:gd name="connsiteY1087" fmla="*/ 1160145 h 2612594"/>
                              <a:gd name="connsiteX1088" fmla="*/ 20167 w 2647519"/>
                              <a:gd name="connsiteY1088" fmla="*/ 1212532 h 2612594"/>
                              <a:gd name="connsiteX1089" fmla="*/ 22072 w 2647519"/>
                              <a:gd name="connsiteY1089" fmla="*/ 1246822 h 2612594"/>
                              <a:gd name="connsiteX1090" fmla="*/ 17310 w 2647519"/>
                              <a:gd name="connsiteY1090" fmla="*/ 1292542 h 2612594"/>
                              <a:gd name="connsiteX1091" fmla="*/ 17310 w 2647519"/>
                              <a:gd name="connsiteY1091" fmla="*/ 1351597 h 2612594"/>
                              <a:gd name="connsiteX1092" fmla="*/ 23025 w 2647519"/>
                              <a:gd name="connsiteY1092" fmla="*/ 1408747 h 2612594"/>
                              <a:gd name="connsiteX1093" fmla="*/ 24930 w 2647519"/>
                              <a:gd name="connsiteY1093" fmla="*/ 1408747 h 2612594"/>
                              <a:gd name="connsiteX1094" fmla="*/ 37312 w 2647519"/>
                              <a:gd name="connsiteY1094" fmla="*/ 1463040 h 2612594"/>
                              <a:gd name="connsiteX1095" fmla="*/ 43980 w 2647519"/>
                              <a:gd name="connsiteY1095" fmla="*/ 1507807 h 2612594"/>
                              <a:gd name="connsiteX1096" fmla="*/ 58267 w 2647519"/>
                              <a:gd name="connsiteY1096" fmla="*/ 1553527 h 2612594"/>
                              <a:gd name="connsiteX1097" fmla="*/ 80770 w 2647519"/>
                              <a:gd name="connsiteY1097" fmla="*/ 1651843 h 2612594"/>
                              <a:gd name="connsiteX1098" fmla="*/ 82734 w 2647519"/>
                              <a:gd name="connsiteY1098" fmla="*/ 1670685 h 2612594"/>
                              <a:gd name="connsiteX1099" fmla="*/ 86843 w 2647519"/>
                              <a:gd name="connsiteY1099" fmla="*/ 1670685 h 2612594"/>
                              <a:gd name="connsiteX1100" fmla="*/ 107798 w 2647519"/>
                              <a:gd name="connsiteY1100" fmla="*/ 1721167 h 2612594"/>
                              <a:gd name="connsiteX1101" fmla="*/ 115418 w 2647519"/>
                              <a:gd name="connsiteY1101" fmla="*/ 1746885 h 2612594"/>
                              <a:gd name="connsiteX1102" fmla="*/ 101130 w 2647519"/>
                              <a:gd name="connsiteY1102" fmla="*/ 1724977 h 2612594"/>
                              <a:gd name="connsiteX1103" fmla="*/ 85890 w 2647519"/>
                              <a:gd name="connsiteY1103" fmla="*/ 1690687 h 2612594"/>
                              <a:gd name="connsiteX1104" fmla="*/ 84938 w 2647519"/>
                              <a:gd name="connsiteY1104" fmla="*/ 1700212 h 2612594"/>
                              <a:gd name="connsiteX1105" fmla="*/ 76651 w 2647519"/>
                              <a:gd name="connsiteY1105" fmla="*/ 1674524 h 2612594"/>
                              <a:gd name="connsiteX1106" fmla="*/ 70650 w 2647519"/>
                              <a:gd name="connsiteY1106" fmla="*/ 1675447 h 2612594"/>
                              <a:gd name="connsiteX1107" fmla="*/ 63982 w 2647519"/>
                              <a:gd name="connsiteY1107" fmla="*/ 1653540 h 2612594"/>
                              <a:gd name="connsiteX1108" fmla="*/ 41122 w 2647519"/>
                              <a:gd name="connsiteY1108" fmla="*/ 1601152 h 2612594"/>
                              <a:gd name="connsiteX1109" fmla="*/ 26835 w 2647519"/>
                              <a:gd name="connsiteY1109" fmla="*/ 1554480 h 2612594"/>
                              <a:gd name="connsiteX1110" fmla="*/ 25882 w 2647519"/>
                              <a:gd name="connsiteY1110" fmla="*/ 1515427 h 2612594"/>
                              <a:gd name="connsiteX1111" fmla="*/ 19215 w 2647519"/>
                              <a:gd name="connsiteY1111" fmla="*/ 1469707 h 2612594"/>
                              <a:gd name="connsiteX1112" fmla="*/ 14452 w 2647519"/>
                              <a:gd name="connsiteY1112" fmla="*/ 1423987 h 2612594"/>
                              <a:gd name="connsiteX1113" fmla="*/ 3975 w 2647519"/>
                              <a:gd name="connsiteY1113" fmla="*/ 1390650 h 2612594"/>
                              <a:gd name="connsiteX1114" fmla="*/ 10642 w 2647519"/>
                              <a:gd name="connsiteY1114" fmla="*/ 1213485 h 2612594"/>
                              <a:gd name="connsiteX1115" fmla="*/ 17310 w 2647519"/>
                              <a:gd name="connsiteY1115" fmla="*/ 1167765 h 2612594"/>
                              <a:gd name="connsiteX1116" fmla="*/ 11595 w 2647519"/>
                              <a:gd name="connsiteY1116" fmla="*/ 1143000 h 2612594"/>
                              <a:gd name="connsiteX1117" fmla="*/ 23025 w 2647519"/>
                              <a:gd name="connsiteY1117" fmla="*/ 1074420 h 2612594"/>
                              <a:gd name="connsiteX1118" fmla="*/ 25882 w 2647519"/>
                              <a:gd name="connsiteY1118" fmla="*/ 1058227 h 2612594"/>
                              <a:gd name="connsiteX1119" fmla="*/ 33502 w 2647519"/>
                              <a:gd name="connsiteY1119" fmla="*/ 1002982 h 2612594"/>
                              <a:gd name="connsiteX1120" fmla="*/ 53505 w 2647519"/>
                              <a:gd name="connsiteY1120" fmla="*/ 962977 h 2612594"/>
                              <a:gd name="connsiteX1121" fmla="*/ 48742 w 2647519"/>
                              <a:gd name="connsiteY1121" fmla="*/ 1017270 h 2612594"/>
                              <a:gd name="connsiteX1122" fmla="*/ 53503 w 2647519"/>
                              <a:gd name="connsiteY1122" fmla="*/ 1007964 h 2612594"/>
                              <a:gd name="connsiteX1123" fmla="*/ 56362 w 2647519"/>
                              <a:gd name="connsiteY1123" fmla="*/ 985718 h 2612594"/>
                              <a:gd name="connsiteX1124" fmla="*/ 57315 w 2647519"/>
                              <a:gd name="connsiteY1124" fmla="*/ 961072 h 2612594"/>
                              <a:gd name="connsiteX1125" fmla="*/ 65887 w 2647519"/>
                              <a:gd name="connsiteY1125" fmla="*/ 929639 h 2612594"/>
                              <a:gd name="connsiteX1126" fmla="*/ 79222 w 2647519"/>
                              <a:gd name="connsiteY1126" fmla="*/ 882014 h 2612594"/>
                              <a:gd name="connsiteX1127" fmla="*/ 95415 w 2647519"/>
                              <a:gd name="connsiteY1127" fmla="*/ 833437 h 2612594"/>
                              <a:gd name="connsiteX1128" fmla="*/ 96628 w 2647519"/>
                              <a:gd name="connsiteY1128" fmla="*/ 832072 h 2612594"/>
                              <a:gd name="connsiteX1129" fmla="*/ 103988 w 2647519"/>
                              <a:gd name="connsiteY1129" fmla="*/ 793432 h 2612594"/>
                              <a:gd name="connsiteX1130" fmla="*/ 114465 w 2647519"/>
                              <a:gd name="connsiteY1130" fmla="*/ 765809 h 2612594"/>
                              <a:gd name="connsiteX1131" fmla="*/ 126848 w 2647519"/>
                              <a:gd name="connsiteY1131" fmla="*/ 742949 h 2612594"/>
                              <a:gd name="connsiteX1132" fmla="*/ 151613 w 2647519"/>
                              <a:gd name="connsiteY1132" fmla="*/ 695324 h 2612594"/>
                              <a:gd name="connsiteX1133" fmla="*/ 171615 w 2647519"/>
                              <a:gd name="connsiteY1133" fmla="*/ 652462 h 2612594"/>
                              <a:gd name="connsiteX1134" fmla="*/ 200190 w 2647519"/>
                              <a:gd name="connsiteY1134" fmla="*/ 597217 h 2612594"/>
                              <a:gd name="connsiteX1135" fmla="*/ 221145 w 2647519"/>
                              <a:gd name="connsiteY1135" fmla="*/ 573404 h 2612594"/>
                              <a:gd name="connsiteX1136" fmla="*/ 238290 w 2647519"/>
                              <a:gd name="connsiteY1136" fmla="*/ 540067 h 2612594"/>
                              <a:gd name="connsiteX1137" fmla="*/ 252578 w 2647519"/>
                              <a:gd name="connsiteY1137" fmla="*/ 519112 h 2612594"/>
                              <a:gd name="connsiteX1138" fmla="*/ 267818 w 2647519"/>
                              <a:gd name="connsiteY1138" fmla="*/ 511492 h 2612594"/>
                              <a:gd name="connsiteX1139" fmla="*/ 271628 w 2647519"/>
                              <a:gd name="connsiteY1139" fmla="*/ 505777 h 2612594"/>
                              <a:gd name="connsiteX1140" fmla="*/ 286868 w 2647519"/>
                              <a:gd name="connsiteY1140" fmla="*/ 475297 h 2612594"/>
                              <a:gd name="connsiteX1141" fmla="*/ 316395 w 2647519"/>
                              <a:gd name="connsiteY1141" fmla="*/ 441007 h 2612594"/>
                              <a:gd name="connsiteX1142" fmla="*/ 317199 w 2647519"/>
                              <a:gd name="connsiteY1142" fmla="*/ 455339 h 2612594"/>
                              <a:gd name="connsiteX1143" fmla="*/ 315045 w 2647519"/>
                              <a:gd name="connsiteY1143" fmla="*/ 461363 h 2612594"/>
                              <a:gd name="connsiteX1144" fmla="*/ 345922 w 2647519"/>
                              <a:gd name="connsiteY1144" fmla="*/ 429577 h 2612594"/>
                              <a:gd name="connsiteX1145" fmla="*/ 361162 w 2647519"/>
                              <a:gd name="connsiteY1145" fmla="*/ 409575 h 2612594"/>
                              <a:gd name="connsiteX1146" fmla="*/ 381165 w 2647519"/>
                              <a:gd name="connsiteY1146" fmla="*/ 390525 h 2612594"/>
                              <a:gd name="connsiteX1147" fmla="*/ 382888 w 2647519"/>
                              <a:gd name="connsiteY1147" fmla="*/ 392440 h 2612594"/>
                              <a:gd name="connsiteX1148" fmla="*/ 382118 w 2647519"/>
                              <a:gd name="connsiteY1148" fmla="*/ 391477 h 2612594"/>
                              <a:gd name="connsiteX1149" fmla="*/ 406883 w 2647519"/>
                              <a:gd name="connsiteY1149" fmla="*/ 366712 h 2612594"/>
                              <a:gd name="connsiteX1150" fmla="*/ 431648 w 2647519"/>
                              <a:gd name="connsiteY1150" fmla="*/ 343852 h 2612594"/>
                              <a:gd name="connsiteX1151" fmla="*/ 458318 w 2647519"/>
                              <a:gd name="connsiteY1151" fmla="*/ 315277 h 2612594"/>
                              <a:gd name="connsiteX1152" fmla="*/ 495465 w 2647519"/>
                              <a:gd name="connsiteY1152" fmla="*/ 287654 h 2612594"/>
                              <a:gd name="connsiteX1153" fmla="*/ 535470 w 2647519"/>
                              <a:gd name="connsiteY1153" fmla="*/ 258127 h 2612594"/>
                              <a:gd name="connsiteX1154" fmla="*/ 559389 w 2647519"/>
                              <a:gd name="connsiteY1154" fmla="*/ 241440 h 2612594"/>
                              <a:gd name="connsiteX1155" fmla="*/ 575475 w 2647519"/>
                              <a:gd name="connsiteY1155" fmla="*/ 226694 h 2612594"/>
                              <a:gd name="connsiteX1156" fmla="*/ 604050 w 2647519"/>
                              <a:gd name="connsiteY1156" fmla="*/ 209549 h 2612594"/>
                              <a:gd name="connsiteX1157" fmla="*/ 634530 w 2647519"/>
                              <a:gd name="connsiteY1157" fmla="*/ 193357 h 2612594"/>
                              <a:gd name="connsiteX1158" fmla="*/ 638565 w 2647519"/>
                              <a:gd name="connsiteY1158" fmla="*/ 191282 h 2612594"/>
                              <a:gd name="connsiteX1159" fmla="*/ 648937 w 2647519"/>
                              <a:gd name="connsiteY1159" fmla="*/ 181094 h 2612594"/>
                              <a:gd name="connsiteX1160" fmla="*/ 665963 w 2647519"/>
                              <a:gd name="connsiteY1160" fmla="*/ 168592 h 2612594"/>
                              <a:gd name="connsiteX1161" fmla="*/ 684656 w 2647519"/>
                              <a:gd name="connsiteY1161" fmla="*/ 159067 h 2612594"/>
                              <a:gd name="connsiteX1162" fmla="*/ 697880 w 2647519"/>
                              <a:gd name="connsiteY1162" fmla="*/ 156023 h 2612594"/>
                              <a:gd name="connsiteX1163" fmla="*/ 700252 w 2647519"/>
                              <a:gd name="connsiteY1163" fmla="*/ 154304 h 2612594"/>
                              <a:gd name="connsiteX1164" fmla="*/ 959332 w 2647519"/>
                              <a:gd name="connsiteY1164" fmla="*/ 49529 h 2612594"/>
                              <a:gd name="connsiteX1165" fmla="*/ 968944 w 2647519"/>
                              <a:gd name="connsiteY1165" fmla="*/ 47439 h 2612594"/>
                              <a:gd name="connsiteX1166" fmla="*/ 995527 w 2647519"/>
                              <a:gd name="connsiteY1166" fmla="*/ 38099 h 2612594"/>
                              <a:gd name="connsiteX1167" fmla="*/ 1013863 w 2647519"/>
                              <a:gd name="connsiteY1167" fmla="*/ 34408 h 2612594"/>
                              <a:gd name="connsiteX1168" fmla="*/ 1023424 w 2647519"/>
                              <a:gd name="connsiteY1168" fmla="*/ 34327 h 2612594"/>
                              <a:gd name="connsiteX1169" fmla="*/ 1026960 w 2647519"/>
                              <a:gd name="connsiteY1169" fmla="*/ 33337 h 2612594"/>
                              <a:gd name="connsiteX1170" fmla="*/ 1244130 w 2647519"/>
                              <a:gd name="connsiteY1170" fmla="*/ 4762 h 2612594"/>
                              <a:gd name="connsiteX1171" fmla="*/ 1305804 w 2647519"/>
                              <a:gd name="connsiteY1171" fmla="*/ 4524 h 2612594"/>
                              <a:gd name="connsiteX1172" fmla="*/ 1371765 w 2647519"/>
                              <a:gd name="connsiteY1172" fmla="*/ 5714 h 2612594"/>
                              <a:gd name="connsiteX1173" fmla="*/ 1372993 w 2647519"/>
                              <a:gd name="connsiteY1173" fmla="*/ 6635 h 2612594"/>
                              <a:gd name="connsiteX1174" fmla="*/ 1405103 w 2647519"/>
                              <a:gd name="connsiteY1174" fmla="*/ 2857 h 2612594"/>
                              <a:gd name="connsiteX1175" fmla="*/ 1434630 w 2647519"/>
                              <a:gd name="connsiteY1175" fmla="*/ 7619 h 2612594"/>
                              <a:gd name="connsiteX1176" fmla="*/ 1464158 w 2647519"/>
                              <a:gd name="connsiteY1176" fmla="*/ 13334 h 2612594"/>
                              <a:gd name="connsiteX1177" fmla="*/ 1479392 w 2647519"/>
                              <a:gd name="connsiteY1177" fmla="*/ 16797 h 2612594"/>
                              <a:gd name="connsiteX1178" fmla="*/ 1463205 w 2647519"/>
                              <a:gd name="connsiteY1178" fmla="*/ 12382 h 2612594"/>
                              <a:gd name="connsiteX1179" fmla="*/ 1433677 w 2647519"/>
                              <a:gd name="connsiteY1179" fmla="*/ 6667 h 2612594"/>
                              <a:gd name="connsiteX1180" fmla="*/ 1404150 w 2647519"/>
                              <a:gd name="connsiteY1180" fmla="*/ 1905 h 2612594"/>
                              <a:gd name="connsiteX1181" fmla="*/ 1404150 w 2647519"/>
                              <a:gd name="connsiteY1181"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 ang="0">
                                <a:pos x="connsiteX1175" y="connsiteY1175"/>
                              </a:cxn>
                              <a:cxn ang="0">
                                <a:pos x="connsiteX1176" y="connsiteY1176"/>
                              </a:cxn>
                              <a:cxn ang="0">
                                <a:pos x="connsiteX1177" y="connsiteY1177"/>
                              </a:cxn>
                              <a:cxn ang="0">
                                <a:pos x="connsiteX1178" y="connsiteY1178"/>
                              </a:cxn>
                              <a:cxn ang="0">
                                <a:pos x="connsiteX1179" y="connsiteY1179"/>
                              </a:cxn>
                              <a:cxn ang="0">
                                <a:pos x="connsiteX1180" y="connsiteY1180"/>
                              </a:cxn>
                              <a:cxn ang="0">
                                <a:pos x="connsiteX1181" y="connsiteY1181"/>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3" y="2520821"/>
                                </a:moveTo>
                                <a:lnTo>
                                  <a:pt x="1643881"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2"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1"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5"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2"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3"/>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5"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0" y="2265793"/>
                                </a:lnTo>
                                <a:close/>
                                <a:moveTo>
                                  <a:pt x="2099801" y="2237197"/>
                                </a:moveTo>
                                <a:lnTo>
                                  <a:pt x="2099475" y="2237422"/>
                                </a:lnTo>
                                <a:lnTo>
                                  <a:pt x="2099475" y="2237694"/>
                                </a:lnTo>
                                <a:lnTo>
                                  <a:pt x="2100989" y="2237910"/>
                                </a:lnTo>
                                <a:lnTo>
                                  <a:pt x="2101380" y="2237422"/>
                                </a:lnTo>
                                <a:close/>
                                <a:moveTo>
                                  <a:pt x="2120379" y="2222979"/>
                                </a:moveTo>
                                <a:lnTo>
                                  <a:pt x="2114756" y="2226864"/>
                                </a:lnTo>
                                <a:lnTo>
                                  <a:pt x="2113762" y="2227897"/>
                                </a:lnTo>
                                <a:lnTo>
                                  <a:pt x="2117618" y="2225429"/>
                                </a:lnTo>
                                <a:close/>
                                <a:moveTo>
                                  <a:pt x="382287" y="2175002"/>
                                </a:moveTo>
                                <a:lnTo>
                                  <a:pt x="418259" y="2217355"/>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5"/>
                                </a:lnTo>
                                <a:lnTo>
                                  <a:pt x="2171865" y="2197417"/>
                                </a:lnTo>
                                <a:cubicBezTo>
                                  <a:pt x="2175675" y="2192655"/>
                                  <a:pt x="2179485" y="2187892"/>
                                  <a:pt x="2187105" y="2180272"/>
                                </a:cubicBezTo>
                                <a:cubicBezTo>
                                  <a:pt x="2188296" y="2177177"/>
                                  <a:pt x="2188474" y="2175510"/>
                                  <a:pt x="2187820" y="2174974"/>
                                </a:cubicBezTo>
                                <a:close/>
                                <a:moveTo>
                                  <a:pt x="475386" y="2153526"/>
                                </a:moveTo>
                                <a:lnTo>
                                  <a:pt x="477272" y="2155821"/>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3"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1" y="2051897"/>
                                </a:lnTo>
                                <a:lnTo>
                                  <a:pt x="2291271"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498930" y="1857612"/>
                                </a:moveTo>
                                <a:cubicBezTo>
                                  <a:pt x="2494525" y="1865709"/>
                                  <a:pt x="2490953" y="1872615"/>
                                  <a:pt x="2490953" y="1875472"/>
                                </a:cubicBezTo>
                                <a:cubicBezTo>
                                  <a:pt x="2486190" y="1885949"/>
                                  <a:pt x="2480475" y="1898332"/>
                                  <a:pt x="2473808" y="1909762"/>
                                </a:cubicBezTo>
                                <a:cubicBezTo>
                                  <a:pt x="2480475" y="1897379"/>
                                  <a:pt x="2486190" y="1885949"/>
                                  <a:pt x="2490953" y="1875472"/>
                                </a:cubicBezTo>
                                <a:cubicBezTo>
                                  <a:pt x="2490953" y="1872615"/>
                                  <a:pt x="2494525" y="1865709"/>
                                  <a:pt x="2498930" y="1857612"/>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0" y="1790989"/>
                                  <a:pt x="2407787" y="1830865"/>
                                  <a:pt x="2386218" y="1869449"/>
                                </a:cubicBezTo>
                                <a:lnTo>
                                  <a:pt x="2377659"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4"/>
                                </a:lnTo>
                                <a:lnTo>
                                  <a:pt x="2141045" y="2177871"/>
                                </a:lnTo>
                                <a:lnTo>
                                  <a:pt x="2125512" y="2190534"/>
                                </a:lnTo>
                                <a:lnTo>
                                  <a:pt x="2112810" y="2205037"/>
                                </a:lnTo>
                                <a:cubicBezTo>
                                  <a:pt x="2097570" y="2217420"/>
                                  <a:pt x="2082330" y="2228850"/>
                                  <a:pt x="2066137" y="2240280"/>
                                </a:cubicBezTo>
                                <a:lnTo>
                                  <a:pt x="2058824" y="2244899"/>
                                </a:lnTo>
                                <a:lnTo>
                                  <a:pt x="2038960" y="2261093"/>
                                </a:lnTo>
                                <a:lnTo>
                                  <a:pt x="2036091" y="2262956"/>
                                </a:lnTo>
                                <a:lnTo>
                                  <a:pt x="2031847" y="2266950"/>
                                </a:lnTo>
                                <a:cubicBezTo>
                                  <a:pt x="2019465" y="2275522"/>
                                  <a:pt x="2007082" y="2284095"/>
                                  <a:pt x="1994700" y="2291715"/>
                                </a:cubicBezTo>
                                <a:cubicBezTo>
                                  <a:pt x="1982317" y="2299335"/>
                                  <a:pt x="1969935" y="2306955"/>
                                  <a:pt x="1957552" y="2314575"/>
                                </a:cubicBezTo>
                                <a:lnTo>
                                  <a:pt x="1953301" y="2316730"/>
                                </a:lnTo>
                                <a:lnTo>
                                  <a:pt x="1928148" y="2333067"/>
                                </a:lnTo>
                                <a:lnTo>
                                  <a:pt x="1920350" y="2337000"/>
                                </a:lnTo>
                                <a:lnTo>
                                  <a:pt x="1912785" y="2342197"/>
                                </a:lnTo>
                                <a:cubicBezTo>
                                  <a:pt x="1905165" y="2346960"/>
                                  <a:pt x="1896592" y="2351722"/>
                                  <a:pt x="1887067" y="2356485"/>
                                </a:cubicBezTo>
                                <a:lnTo>
                                  <a:pt x="1863039" y="2365908"/>
                                </a:lnTo>
                                <a:lnTo>
                                  <a:pt x="1809482" y="2392922"/>
                                </a:lnTo>
                                <a:cubicBezTo>
                                  <a:pt x="1768715" y="2410757"/>
                                  <a:pt x="1726784"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09"/>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2" y="1686218"/>
                                </a:lnTo>
                                <a:lnTo>
                                  <a:pt x="2513217"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0" y="1451152"/>
                                </a:lnTo>
                                <a:lnTo>
                                  <a:pt x="2586541" y="1451152"/>
                                </a:lnTo>
                                <a:lnTo>
                                  <a:pt x="2597633" y="1404938"/>
                                </a:lnTo>
                                <a:close/>
                                <a:moveTo>
                                  <a:pt x="2606205" y="1395412"/>
                                </a:moveTo>
                                <a:cubicBezTo>
                                  <a:pt x="2604300" y="1399222"/>
                                  <a:pt x="2602395" y="1402080"/>
                                  <a:pt x="2600490" y="1407795"/>
                                </a:cubicBezTo>
                                <a:lnTo>
                                  <a:pt x="2600490" y="1407795"/>
                                </a:lnTo>
                                <a:lnTo>
                                  <a:pt x="2599180"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5" y="1369208"/>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6"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1"/>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1" y="383323"/>
                                </a:lnTo>
                                <a:lnTo>
                                  <a:pt x="456650" y="391477"/>
                                </a:lnTo>
                                <a:lnTo>
                                  <a:pt x="454683" y="394339"/>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82" y="590597"/>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3" y="394339"/>
                                </a:lnTo>
                                <a:lnTo>
                                  <a:pt x="464431" y="383323"/>
                                </a:lnTo>
                                <a:close/>
                                <a:moveTo>
                                  <a:pt x="489348" y="316869"/>
                                </a:moveTo>
                                <a:cubicBezTo>
                                  <a:pt x="487763" y="316669"/>
                                  <a:pt x="484470" y="318175"/>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49"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3" y="364272"/>
                                  <a:pt x="504752" y="361295"/>
                                </a:cubicBezTo>
                                <a:lnTo>
                                  <a:pt x="512656"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7"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7"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2"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4"/>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6"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2" y="255841"/>
                                </a:lnTo>
                                <a:lnTo>
                                  <a:pt x="2002949" y="264417"/>
                                </a:lnTo>
                                <a:cubicBezTo>
                                  <a:pt x="2327258" y="483516"/>
                                  <a:pt x="2540483" y="854556"/>
                                  <a:pt x="2540483" y="1275397"/>
                                </a:cubicBezTo>
                                <a:lnTo>
                                  <a:pt x="2540080"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8"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lnTo>
                                  <a:pt x="2514765" y="1824990"/>
                                </a:ln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5" y="2151085"/>
                                </a:lnTo>
                                <a:lnTo>
                                  <a:pt x="2327122" y="2136457"/>
                                </a:lnTo>
                                <a:cubicBezTo>
                                  <a:pt x="2341410" y="2120264"/>
                                  <a:pt x="2372842" y="2075497"/>
                                  <a:pt x="2378557" y="2080259"/>
                                </a:cubicBezTo>
                                <a:cubicBezTo>
                                  <a:pt x="2375700" y="2100262"/>
                                  <a:pt x="2348077" y="2125979"/>
                                  <a:pt x="2339505" y="2139314"/>
                                </a:cubicBezTo>
                                <a:cubicBezTo>
                                  <a:pt x="2331885" y="2148363"/>
                                  <a:pt x="2325455" y="2155031"/>
                                  <a:pt x="2319383" y="2160388"/>
                                </a:cubicBezTo>
                                <a:lnTo>
                                  <a:pt x="2303229"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4" y="2275215"/>
                                </a:lnTo>
                                <a:lnTo>
                                  <a:pt x="2181390" y="2295524"/>
                                </a:lnTo>
                                <a:cubicBezTo>
                                  <a:pt x="2169960" y="2306002"/>
                                  <a:pt x="2156625" y="2314574"/>
                                  <a:pt x="2143290" y="2324099"/>
                                </a:cubicBezTo>
                                <a:lnTo>
                                  <a:pt x="2107680"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3"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59" y="2417870"/>
                                </a:lnTo>
                                <a:lnTo>
                                  <a:pt x="1997978" y="2418994"/>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79"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5" y="1850938"/>
                                </a:lnTo>
                                <a:lnTo>
                                  <a:pt x="237654" y="1833304"/>
                                </a:lnTo>
                                <a:lnTo>
                                  <a:pt x="228808" y="1817251"/>
                                </a:lnTo>
                                <a:lnTo>
                                  <a:pt x="214410" y="1784873"/>
                                </a:lnTo>
                                <a:lnTo>
                                  <a:pt x="197332" y="1756409"/>
                                </a:lnTo>
                                <a:cubicBezTo>
                                  <a:pt x="190665" y="1737359"/>
                                  <a:pt x="183045" y="1718309"/>
                                  <a:pt x="176377" y="1699259"/>
                                </a:cubicBezTo>
                                <a:lnTo>
                                  <a:pt x="158426" y="1640679"/>
                                </a:lnTo>
                                <a:lnTo>
                                  <a:pt x="152529" y="1623596"/>
                                </a:lnTo>
                                <a:cubicBezTo>
                                  <a:pt x="142540" y="1590017"/>
                                  <a:pt x="133958"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7"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1"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8"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4"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2">
                              <a:alpha val="50000"/>
                            </a:schemeClr>
                          </a:solidFill>
                          <a:ln w="9525" cap="flat">
                            <a:noFill/>
                            <a:prstDash val="solid"/>
                            <a:miter/>
                          </a:ln>
                        </wps:spPr>
                        <wps:bodyPr rtlCol="0" anchor="ctr"/>
                      </wps:wsp>
                    </wpg:grpSp>
                    <wps:wsp>
                      <wps:cNvPr id="88" name="Rectangle 40"/>
                      <wps:cNvSpPr/>
                      <wps:spPr>
                        <a:xfrm>
                          <a:off x="6498772" y="0"/>
                          <a:ext cx="3407753" cy="7767320"/>
                        </a:xfrm>
                        <a:prstGeom prst="rect">
                          <a:avLst/>
                        </a:prstGeom>
                        <a:solidFill>
                          <a:schemeClr val="accent1"/>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99" name="Straight Connector 99"/>
                      <wps:cNvCnPr/>
                      <wps:spPr>
                        <a:xfrm>
                          <a:off x="228600" y="413657"/>
                          <a:ext cx="0" cy="5062836"/>
                        </a:xfrm>
                        <a:prstGeom prst="line">
                          <a:avLst/>
                        </a:prstGeom>
                        <a:ln>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wpg:grpSp>
                      <wpg:cNvPr id="49" name="Group 49"/>
                      <wpg:cNvGrpSpPr/>
                      <wpg:grpSpPr>
                        <a:xfrm>
                          <a:off x="0" y="163285"/>
                          <a:ext cx="447276" cy="388620"/>
                          <a:chOff x="0" y="0"/>
                          <a:chExt cx="447276" cy="388620"/>
                        </a:xfrm>
                      </wpg:grpSpPr>
                      <wps:wsp>
                        <wps:cNvPr id="20" name="Freeform: Shape 10" descr="decorative element"/>
                        <wps:cNvSpPr/>
                        <wps:spPr>
                          <a:xfrm rot="10800000" flipH="1">
                            <a:off x="53340" y="0"/>
                            <a:ext cx="393936" cy="388620"/>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gradFill>
                            <a:gsLst>
                              <a:gs pos="0">
                                <a:schemeClr val="bg1"/>
                              </a:gs>
                              <a:gs pos="100000">
                                <a:schemeClr val="accent2">
                                  <a:alpha val="29000"/>
                                </a:schemeClr>
                              </a:gs>
                            </a:gsLst>
                            <a:path path="circle">
                              <a:fillToRect l="100000" b="100000"/>
                            </a:path>
                          </a:gradFill>
                          <a:ln w="9525" cap="flat">
                            <a:noFill/>
                            <a:prstDash val="solid"/>
                            <a:miter/>
                          </a:ln>
                        </wps:spPr>
                        <wps:bodyPr rtlCol="0" anchor="ctr"/>
                      </wps:wsp>
                      <wps:wsp>
                        <wps:cNvPr id="21" name="Freeform: Shape 21" descr="decorative element"/>
                        <wps:cNvSpPr>
                          <a:spLocks noChangeAspect="1"/>
                        </wps:cNvSpPr>
                        <wps:spPr>
                          <a:xfrm>
                            <a:off x="53340" y="0"/>
                            <a:ext cx="348897" cy="344170"/>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3 w 2647519"/>
                              <a:gd name="connsiteY9" fmla="*/ 2520821 h 2612594"/>
                              <a:gd name="connsiteX10" fmla="*/ 1643881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2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1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2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3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5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0 w 2647519"/>
                              <a:gd name="connsiteY143" fmla="*/ 2265793 h 2612594"/>
                              <a:gd name="connsiteX144" fmla="*/ 2099801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79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59 w 2647519"/>
                              <a:gd name="connsiteY154" fmla="*/ 2217355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5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6 h 2612594"/>
                              <a:gd name="connsiteX166" fmla="*/ 477272 w 2647519"/>
                              <a:gd name="connsiteY166" fmla="*/ 2155821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46888 w 2647519"/>
                              <a:gd name="connsiteY180" fmla="*/ 2237422 h 2612594"/>
                              <a:gd name="connsiteX181" fmla="*/ 478787 w 2647519"/>
                              <a:gd name="connsiteY181" fmla="*/ 2272865 h 2612594"/>
                              <a:gd name="connsiteX182" fmla="*/ 482130 w 2647519"/>
                              <a:gd name="connsiteY182" fmla="*/ 2274569 h 2612594"/>
                              <a:gd name="connsiteX183" fmla="*/ 492608 w 2647519"/>
                              <a:gd name="connsiteY183" fmla="*/ 2265997 h 2612594"/>
                              <a:gd name="connsiteX184" fmla="*/ 583095 w 2647519"/>
                              <a:gd name="connsiteY184" fmla="*/ 2337434 h 2612594"/>
                              <a:gd name="connsiteX185" fmla="*/ 564998 w 2647519"/>
                              <a:gd name="connsiteY185" fmla="*/ 2343149 h 2612594"/>
                              <a:gd name="connsiteX186" fmla="*/ 571665 w 2647519"/>
                              <a:gd name="connsiteY186" fmla="*/ 2347912 h 2612594"/>
                              <a:gd name="connsiteX187" fmla="*/ 544995 w 2647519"/>
                              <a:gd name="connsiteY187" fmla="*/ 2348864 h 2612594"/>
                              <a:gd name="connsiteX188" fmla="*/ 527850 w 2647519"/>
                              <a:gd name="connsiteY188" fmla="*/ 2337434 h 2612594"/>
                              <a:gd name="connsiteX189" fmla="*/ 511658 w 2647519"/>
                              <a:gd name="connsiteY189" fmla="*/ 2325052 h 2612594"/>
                              <a:gd name="connsiteX190" fmla="*/ 471653 w 2647519"/>
                              <a:gd name="connsiteY190" fmla="*/ 2291714 h 2612594"/>
                              <a:gd name="connsiteX191" fmla="*/ 434505 w 2647519"/>
                              <a:gd name="connsiteY191" fmla="*/ 2258377 h 2612594"/>
                              <a:gd name="connsiteX192" fmla="*/ 400215 w 2647519"/>
                              <a:gd name="connsiteY192" fmla="*/ 2225039 h 2612594"/>
                              <a:gd name="connsiteX193" fmla="*/ 384023 w 2647519"/>
                              <a:gd name="connsiteY193" fmla="*/ 2208847 h 2612594"/>
                              <a:gd name="connsiteX194" fmla="*/ 368783 w 2647519"/>
                              <a:gd name="connsiteY194" fmla="*/ 2191702 h 2612594"/>
                              <a:gd name="connsiteX195" fmla="*/ 374498 w 2647519"/>
                              <a:gd name="connsiteY195" fmla="*/ 2184082 h 2612594"/>
                              <a:gd name="connsiteX196" fmla="*/ 393548 w 2647519"/>
                              <a:gd name="connsiteY196" fmla="*/ 2201227 h 2612594"/>
                              <a:gd name="connsiteX197" fmla="*/ 414503 w 2647519"/>
                              <a:gd name="connsiteY197" fmla="*/ 2217419 h 2612594"/>
                              <a:gd name="connsiteX198" fmla="*/ 440220 w 2647519"/>
                              <a:gd name="connsiteY198" fmla="*/ 2245042 h 2612594"/>
                              <a:gd name="connsiteX199" fmla="*/ 442406 w 2647519"/>
                              <a:gd name="connsiteY199" fmla="*/ 2246917 h 2612594"/>
                              <a:gd name="connsiteX200" fmla="*/ 414503 w 2647519"/>
                              <a:gd name="connsiteY200" fmla="*/ 2217419 h 2612594"/>
                              <a:gd name="connsiteX201" fmla="*/ 394500 w 2647519"/>
                              <a:gd name="connsiteY201" fmla="*/ 2201227 h 2612594"/>
                              <a:gd name="connsiteX202" fmla="*/ 375450 w 2647519"/>
                              <a:gd name="connsiteY202" fmla="*/ 2184082 h 2612594"/>
                              <a:gd name="connsiteX203" fmla="*/ 354495 w 2647519"/>
                              <a:gd name="connsiteY203" fmla="*/ 2158364 h 2612594"/>
                              <a:gd name="connsiteX204" fmla="*/ 334493 w 2647519"/>
                              <a:gd name="connsiteY204" fmla="*/ 2131694 h 2612594"/>
                              <a:gd name="connsiteX205" fmla="*/ 2432850 w 2647519"/>
                              <a:gd name="connsiteY205" fmla="*/ 1980247 h 2612594"/>
                              <a:gd name="connsiteX206" fmla="*/ 2432367 w 2647519"/>
                              <a:gd name="connsiteY206" fmla="*/ 1980454 h 2612594"/>
                              <a:gd name="connsiteX207" fmla="*/ 2421963 w 2647519"/>
                              <a:gd name="connsiteY207" fmla="*/ 2005422 h 2612594"/>
                              <a:gd name="connsiteX208" fmla="*/ 2422850 w 2647519"/>
                              <a:gd name="connsiteY208" fmla="*/ 1860918 h 2612594"/>
                              <a:gd name="connsiteX209" fmla="*/ 2397608 w 2647519"/>
                              <a:gd name="connsiteY209" fmla="*/ 1897379 h 2612594"/>
                              <a:gd name="connsiteX210" fmla="*/ 2385225 w 2647519"/>
                              <a:gd name="connsiteY210" fmla="*/ 1920239 h 2612594"/>
                              <a:gd name="connsiteX211" fmla="*/ 2372843 w 2647519"/>
                              <a:gd name="connsiteY211" fmla="*/ 1941194 h 2612594"/>
                              <a:gd name="connsiteX212" fmla="*/ 2343315 w 2647519"/>
                              <a:gd name="connsiteY212" fmla="*/ 1980247 h 2612594"/>
                              <a:gd name="connsiteX213" fmla="*/ 2317598 w 2647519"/>
                              <a:gd name="connsiteY213" fmla="*/ 2019299 h 2612594"/>
                              <a:gd name="connsiteX214" fmla="*/ 2294738 w 2647519"/>
                              <a:gd name="connsiteY214" fmla="*/ 2050732 h 2612594"/>
                              <a:gd name="connsiteX215" fmla="*/ 2292831 w 2647519"/>
                              <a:gd name="connsiteY215" fmla="*/ 2051897 h 2612594"/>
                              <a:gd name="connsiteX216" fmla="*/ 2291271 w 2647519"/>
                              <a:gd name="connsiteY216" fmla="*/ 2054208 h 2612594"/>
                              <a:gd name="connsiteX217" fmla="*/ 2293785 w 2647519"/>
                              <a:gd name="connsiteY217" fmla="*/ 2052637 h 2612594"/>
                              <a:gd name="connsiteX218" fmla="*/ 2316645 w 2647519"/>
                              <a:gd name="connsiteY218" fmla="*/ 2021205 h 2612594"/>
                              <a:gd name="connsiteX219" fmla="*/ 2342363 w 2647519"/>
                              <a:gd name="connsiteY219" fmla="*/ 1982152 h 2612594"/>
                              <a:gd name="connsiteX220" fmla="*/ 2371890 w 2647519"/>
                              <a:gd name="connsiteY220" fmla="*/ 1943100 h 2612594"/>
                              <a:gd name="connsiteX221" fmla="*/ 2384273 w 2647519"/>
                              <a:gd name="connsiteY221" fmla="*/ 1922145 h 2612594"/>
                              <a:gd name="connsiteX222" fmla="*/ 2396655 w 2647519"/>
                              <a:gd name="connsiteY222" fmla="*/ 1899285 h 2612594"/>
                              <a:gd name="connsiteX223" fmla="*/ 2422373 w 2647519"/>
                              <a:gd name="connsiteY223" fmla="*/ 1862137 h 2612594"/>
                              <a:gd name="connsiteX224" fmla="*/ 2498930 w 2647519"/>
                              <a:gd name="connsiteY224" fmla="*/ 1857612 h 2612594"/>
                              <a:gd name="connsiteX225" fmla="*/ 2490953 w 2647519"/>
                              <a:gd name="connsiteY225" fmla="*/ 1875472 h 2612594"/>
                              <a:gd name="connsiteX226" fmla="*/ 2473808 w 2647519"/>
                              <a:gd name="connsiteY226" fmla="*/ 1909762 h 2612594"/>
                              <a:gd name="connsiteX227" fmla="*/ 2490953 w 2647519"/>
                              <a:gd name="connsiteY227" fmla="*/ 1875472 h 2612594"/>
                              <a:gd name="connsiteX228" fmla="*/ 2498930 w 2647519"/>
                              <a:gd name="connsiteY228" fmla="*/ 1857612 h 2612594"/>
                              <a:gd name="connsiteX229" fmla="*/ 2521433 w 2647519"/>
                              <a:gd name="connsiteY229" fmla="*/ 1847850 h 2612594"/>
                              <a:gd name="connsiteX230" fmla="*/ 2509050 w 2647519"/>
                              <a:gd name="connsiteY230" fmla="*/ 1884997 h 2612594"/>
                              <a:gd name="connsiteX231" fmla="*/ 2487143 w 2647519"/>
                              <a:gd name="connsiteY231" fmla="*/ 1925002 h 2612594"/>
                              <a:gd name="connsiteX232" fmla="*/ 2465235 w 2647519"/>
                              <a:gd name="connsiteY232" fmla="*/ 1965960 h 2612594"/>
                              <a:gd name="connsiteX233" fmla="*/ 2445233 w 2647519"/>
                              <a:gd name="connsiteY233" fmla="*/ 1991677 h 2612594"/>
                              <a:gd name="connsiteX234" fmla="*/ 2458568 w 2647519"/>
                              <a:gd name="connsiteY234" fmla="*/ 1965007 h 2612594"/>
                              <a:gd name="connsiteX235" fmla="*/ 2469998 w 2647519"/>
                              <a:gd name="connsiteY235" fmla="*/ 1938337 h 2612594"/>
                              <a:gd name="connsiteX236" fmla="*/ 2478570 w 2647519"/>
                              <a:gd name="connsiteY236" fmla="*/ 1924050 h 2612594"/>
                              <a:gd name="connsiteX237" fmla="*/ 2490000 w 2647519"/>
                              <a:gd name="connsiteY237" fmla="*/ 1905000 h 2612594"/>
                              <a:gd name="connsiteX238" fmla="*/ 2500478 w 2647519"/>
                              <a:gd name="connsiteY238" fmla="*/ 1885950 h 2612594"/>
                              <a:gd name="connsiteX239" fmla="*/ 2521433 w 2647519"/>
                              <a:gd name="connsiteY239" fmla="*/ 1847850 h 2612594"/>
                              <a:gd name="connsiteX240" fmla="*/ 2459780 w 2647519"/>
                              <a:gd name="connsiteY240" fmla="*/ 1766202 h 2612594"/>
                              <a:gd name="connsiteX241" fmla="*/ 2436660 w 2647519"/>
                              <a:gd name="connsiteY241" fmla="*/ 1806892 h 2612594"/>
                              <a:gd name="connsiteX242" fmla="*/ 2436235 w 2647519"/>
                              <a:gd name="connsiteY242" fmla="*/ 1807870 h 2612594"/>
                              <a:gd name="connsiteX243" fmla="*/ 2459520 w 2647519"/>
                              <a:gd name="connsiteY243" fmla="*/ 1766887 h 2612594"/>
                              <a:gd name="connsiteX244" fmla="*/ 2472460 w 2647519"/>
                              <a:gd name="connsiteY244" fmla="*/ 1674043 h 2612594"/>
                              <a:gd name="connsiteX245" fmla="*/ 2444672 w 2647519"/>
                              <a:gd name="connsiteY245" fmla="*/ 1749965 h 2612594"/>
                              <a:gd name="connsiteX246" fmla="*/ 2386218 w 2647519"/>
                              <a:gd name="connsiteY246" fmla="*/ 1869449 h 2612594"/>
                              <a:gd name="connsiteX247" fmla="*/ 2377659 w 2647519"/>
                              <a:gd name="connsiteY247" fmla="*/ 1882980 h 2612594"/>
                              <a:gd name="connsiteX248" fmla="*/ 2377605 w 2647519"/>
                              <a:gd name="connsiteY248" fmla="*/ 1883092 h 2612594"/>
                              <a:gd name="connsiteX249" fmla="*/ 2357602 w 2647519"/>
                              <a:gd name="connsiteY249" fmla="*/ 1917382 h 2612594"/>
                              <a:gd name="connsiteX250" fmla="*/ 2337600 w 2647519"/>
                              <a:gd name="connsiteY250" fmla="*/ 1954530 h 2612594"/>
                              <a:gd name="connsiteX251" fmla="*/ 2314740 w 2647519"/>
                              <a:gd name="connsiteY251" fmla="*/ 1983105 h 2612594"/>
                              <a:gd name="connsiteX252" fmla="*/ 2295690 w 2647519"/>
                              <a:gd name="connsiteY252" fmla="*/ 2015490 h 2612594"/>
                              <a:gd name="connsiteX253" fmla="*/ 2183295 w 2647519"/>
                              <a:gd name="connsiteY253" fmla="*/ 2142172 h 2612594"/>
                              <a:gd name="connsiteX254" fmla="*/ 2146147 w 2647519"/>
                              <a:gd name="connsiteY254" fmla="*/ 2173605 h 2612594"/>
                              <a:gd name="connsiteX255" fmla="*/ 2142583 w 2647519"/>
                              <a:gd name="connsiteY255" fmla="*/ 2176314 h 2612594"/>
                              <a:gd name="connsiteX256" fmla="*/ 2141045 w 2647519"/>
                              <a:gd name="connsiteY256" fmla="*/ 2177871 h 2612594"/>
                              <a:gd name="connsiteX257" fmla="*/ 2125512 w 2647519"/>
                              <a:gd name="connsiteY257" fmla="*/ 2190534 h 2612594"/>
                              <a:gd name="connsiteX258" fmla="*/ 2112810 w 2647519"/>
                              <a:gd name="connsiteY258" fmla="*/ 2205037 h 2612594"/>
                              <a:gd name="connsiteX259" fmla="*/ 2066137 w 2647519"/>
                              <a:gd name="connsiteY259" fmla="*/ 2240280 h 2612594"/>
                              <a:gd name="connsiteX260" fmla="*/ 2058824 w 2647519"/>
                              <a:gd name="connsiteY260" fmla="*/ 2244899 h 2612594"/>
                              <a:gd name="connsiteX261" fmla="*/ 2038960 w 2647519"/>
                              <a:gd name="connsiteY261" fmla="*/ 2261093 h 2612594"/>
                              <a:gd name="connsiteX262" fmla="*/ 2036091 w 2647519"/>
                              <a:gd name="connsiteY262" fmla="*/ 2262956 h 2612594"/>
                              <a:gd name="connsiteX263" fmla="*/ 2031847 w 2647519"/>
                              <a:gd name="connsiteY263" fmla="*/ 2266950 h 2612594"/>
                              <a:gd name="connsiteX264" fmla="*/ 1994700 w 2647519"/>
                              <a:gd name="connsiteY264" fmla="*/ 2291715 h 2612594"/>
                              <a:gd name="connsiteX265" fmla="*/ 1957552 w 2647519"/>
                              <a:gd name="connsiteY265" fmla="*/ 2314575 h 2612594"/>
                              <a:gd name="connsiteX266" fmla="*/ 1953301 w 2647519"/>
                              <a:gd name="connsiteY266" fmla="*/ 2316730 h 2612594"/>
                              <a:gd name="connsiteX267" fmla="*/ 1928148 w 2647519"/>
                              <a:gd name="connsiteY267" fmla="*/ 2333067 h 2612594"/>
                              <a:gd name="connsiteX268" fmla="*/ 1920350 w 2647519"/>
                              <a:gd name="connsiteY268" fmla="*/ 2337000 h 2612594"/>
                              <a:gd name="connsiteX269" fmla="*/ 1912785 w 2647519"/>
                              <a:gd name="connsiteY269" fmla="*/ 2342197 h 2612594"/>
                              <a:gd name="connsiteX270" fmla="*/ 1887067 w 2647519"/>
                              <a:gd name="connsiteY270" fmla="*/ 2356485 h 2612594"/>
                              <a:gd name="connsiteX271" fmla="*/ 1863039 w 2647519"/>
                              <a:gd name="connsiteY271" fmla="*/ 2365908 h 2612594"/>
                              <a:gd name="connsiteX272" fmla="*/ 1809482 w 2647519"/>
                              <a:gd name="connsiteY272" fmla="*/ 2392922 h 2612594"/>
                              <a:gd name="connsiteX273" fmla="*/ 1683836 w 2647519"/>
                              <a:gd name="connsiteY273" fmla="*/ 2439784 h 2612594"/>
                              <a:gd name="connsiteX274" fmla="*/ 1596280 w 2647519"/>
                              <a:gd name="connsiteY274" fmla="*/ 2462297 h 2612594"/>
                              <a:gd name="connsiteX275" fmla="*/ 1667040 w 2647519"/>
                              <a:gd name="connsiteY275" fmla="*/ 2448877 h 2612594"/>
                              <a:gd name="connsiteX276" fmla="*/ 1680375 w 2647519"/>
                              <a:gd name="connsiteY276" fmla="*/ 2446019 h 2612594"/>
                              <a:gd name="connsiteX277" fmla="*/ 1723237 w 2647519"/>
                              <a:gd name="connsiteY277" fmla="*/ 2430779 h 2612594"/>
                              <a:gd name="connsiteX278" fmla="*/ 1749907 w 2647519"/>
                              <a:gd name="connsiteY278" fmla="*/ 2422207 h 2612594"/>
                              <a:gd name="connsiteX279" fmla="*/ 1792770 w 2647519"/>
                              <a:gd name="connsiteY279" fmla="*/ 2400299 h 2612594"/>
                              <a:gd name="connsiteX280" fmla="*/ 1841347 w 2647519"/>
                              <a:gd name="connsiteY280" fmla="*/ 2383154 h 2612594"/>
                              <a:gd name="connsiteX281" fmla="*/ 1872470 w 2647519"/>
                              <a:gd name="connsiteY281" fmla="*/ 2370949 h 2612594"/>
                              <a:gd name="connsiteX282" fmla="*/ 1886115 w 2647519"/>
                              <a:gd name="connsiteY282" fmla="*/ 2363152 h 2612594"/>
                              <a:gd name="connsiteX283" fmla="*/ 1898496 w 2647519"/>
                              <a:gd name="connsiteY283" fmla="*/ 2359343 h 2612594"/>
                              <a:gd name="connsiteX284" fmla="*/ 1915642 w 2647519"/>
                              <a:gd name="connsiteY284" fmla="*/ 2349817 h 2612594"/>
                              <a:gd name="connsiteX285" fmla="*/ 1920147 w 2647519"/>
                              <a:gd name="connsiteY285" fmla="*/ 2346686 h 2612594"/>
                              <a:gd name="connsiteX286" fmla="*/ 1931835 w 2647519"/>
                              <a:gd name="connsiteY286" fmla="*/ 2335530 h 2612594"/>
                              <a:gd name="connsiteX287" fmla="*/ 1957552 w 2647519"/>
                              <a:gd name="connsiteY287" fmla="*/ 2320290 h 2612594"/>
                              <a:gd name="connsiteX288" fmla="*/ 1986810 w 2647519"/>
                              <a:gd name="connsiteY288" fmla="*/ 2305948 h 2612594"/>
                              <a:gd name="connsiteX289" fmla="*/ 1997557 w 2647519"/>
                              <a:gd name="connsiteY289" fmla="*/ 2299334 h 2612594"/>
                              <a:gd name="connsiteX290" fmla="*/ 2034705 w 2647519"/>
                              <a:gd name="connsiteY290" fmla="*/ 2274569 h 2612594"/>
                              <a:gd name="connsiteX291" fmla="*/ 2050897 w 2647519"/>
                              <a:gd name="connsiteY291" fmla="*/ 2259329 h 2612594"/>
                              <a:gd name="connsiteX292" fmla="*/ 2068995 w 2647519"/>
                              <a:gd name="connsiteY292" fmla="*/ 2247899 h 2612594"/>
                              <a:gd name="connsiteX293" fmla="*/ 2115667 w 2647519"/>
                              <a:gd name="connsiteY293" fmla="*/ 2212657 h 2612594"/>
                              <a:gd name="connsiteX294" fmla="*/ 2149005 w 2647519"/>
                              <a:gd name="connsiteY294" fmla="*/ 2181224 h 2612594"/>
                              <a:gd name="connsiteX295" fmla="*/ 2186152 w 2647519"/>
                              <a:gd name="connsiteY295" fmla="*/ 2149792 h 2612594"/>
                              <a:gd name="connsiteX296" fmla="*/ 2298547 w 2647519"/>
                              <a:gd name="connsiteY296" fmla="*/ 2023109 h 2612594"/>
                              <a:gd name="connsiteX297" fmla="*/ 2314015 w 2647519"/>
                              <a:gd name="connsiteY297" fmla="*/ 1996814 h 2612594"/>
                              <a:gd name="connsiteX298" fmla="*/ 2314740 w 2647519"/>
                              <a:gd name="connsiteY298" fmla="*/ 1994534 h 2612594"/>
                              <a:gd name="connsiteX299" fmla="*/ 2339505 w 2647519"/>
                              <a:gd name="connsiteY299" fmla="*/ 1956434 h 2612594"/>
                              <a:gd name="connsiteX300" fmla="*/ 2347125 w 2647519"/>
                              <a:gd name="connsiteY300" fmla="*/ 1945004 h 2612594"/>
                              <a:gd name="connsiteX301" fmla="*/ 2357257 w 2647519"/>
                              <a:gd name="connsiteY301" fmla="*/ 1930951 h 2612594"/>
                              <a:gd name="connsiteX302" fmla="*/ 2360460 w 2647519"/>
                              <a:gd name="connsiteY302" fmla="*/ 1925002 h 2612594"/>
                              <a:gd name="connsiteX303" fmla="*/ 2380462 w 2647519"/>
                              <a:gd name="connsiteY303" fmla="*/ 1890712 h 2612594"/>
                              <a:gd name="connsiteX304" fmla="*/ 2419515 w 2647519"/>
                              <a:gd name="connsiteY304" fmla="*/ 1809749 h 2612594"/>
                              <a:gd name="connsiteX305" fmla="*/ 2457615 w 2647519"/>
                              <a:gd name="connsiteY305" fmla="*/ 1723072 h 2612594"/>
                              <a:gd name="connsiteX306" fmla="*/ 2468807 w 2647519"/>
                              <a:gd name="connsiteY306" fmla="*/ 1687829 h 2612594"/>
                              <a:gd name="connsiteX307" fmla="*/ 2576677 w 2647519"/>
                              <a:gd name="connsiteY307" fmla="*/ 1589722 h 2612594"/>
                              <a:gd name="connsiteX308" fmla="*/ 2573820 w 2647519"/>
                              <a:gd name="connsiteY308" fmla="*/ 1591627 h 2612594"/>
                              <a:gd name="connsiteX309" fmla="*/ 2573820 w 2647519"/>
                              <a:gd name="connsiteY309" fmla="*/ 1591627 h 2612594"/>
                              <a:gd name="connsiteX310" fmla="*/ 2585674 w 2647519"/>
                              <a:gd name="connsiteY310" fmla="*/ 1533271 h 2612594"/>
                              <a:gd name="connsiteX311" fmla="*/ 2585332 w 2647519"/>
                              <a:gd name="connsiteY311" fmla="*/ 1534956 h 2612594"/>
                              <a:gd name="connsiteX312" fmla="*/ 2588107 w 2647519"/>
                              <a:gd name="connsiteY312" fmla="*/ 1538287 h 2612594"/>
                              <a:gd name="connsiteX313" fmla="*/ 2596680 w 2647519"/>
                              <a:gd name="connsiteY313" fmla="*/ 1547812 h 2612594"/>
                              <a:gd name="connsiteX314" fmla="*/ 2602395 w 2647519"/>
                              <a:gd name="connsiteY314" fmla="*/ 1544002 h 2612594"/>
                              <a:gd name="connsiteX315" fmla="*/ 2602539 w 2647519"/>
                              <a:gd name="connsiteY315" fmla="*/ 1543271 h 2612594"/>
                              <a:gd name="connsiteX316" fmla="*/ 2598585 w 2647519"/>
                              <a:gd name="connsiteY316" fmla="*/ 1545907 h 2612594"/>
                              <a:gd name="connsiteX317" fmla="*/ 2589060 w 2647519"/>
                              <a:gd name="connsiteY317" fmla="*/ 1537334 h 2612594"/>
                              <a:gd name="connsiteX318" fmla="*/ 2577184 w 2647519"/>
                              <a:gd name="connsiteY318" fmla="*/ 1425070 h 2612594"/>
                              <a:gd name="connsiteX319" fmla="*/ 2576519 w 2647519"/>
                              <a:gd name="connsiteY319" fmla="*/ 1425107 h 2612594"/>
                              <a:gd name="connsiteX320" fmla="*/ 2575314 w 2647519"/>
                              <a:gd name="connsiteY320" fmla="*/ 1425174 h 2612594"/>
                              <a:gd name="connsiteX321" fmla="*/ 2575725 w 2647519"/>
                              <a:gd name="connsiteY321" fmla="*/ 1429702 h 2612594"/>
                              <a:gd name="connsiteX322" fmla="*/ 2574773 w 2647519"/>
                              <a:gd name="connsiteY322" fmla="*/ 1453515 h 2612594"/>
                              <a:gd name="connsiteX323" fmla="*/ 2570963 w 2647519"/>
                              <a:gd name="connsiteY323" fmla="*/ 1467802 h 2612594"/>
                              <a:gd name="connsiteX324" fmla="*/ 2548103 w 2647519"/>
                              <a:gd name="connsiteY324" fmla="*/ 1503997 h 2612594"/>
                              <a:gd name="connsiteX325" fmla="*/ 2542388 w 2647519"/>
                              <a:gd name="connsiteY325" fmla="*/ 1535430 h 2612594"/>
                              <a:gd name="connsiteX326" fmla="*/ 2536673 w 2647519"/>
                              <a:gd name="connsiteY326" fmla="*/ 1545907 h 2612594"/>
                              <a:gd name="connsiteX327" fmla="*/ 2527148 w 2647519"/>
                              <a:gd name="connsiteY327" fmla="*/ 1591627 h 2612594"/>
                              <a:gd name="connsiteX328" fmla="*/ 2516670 w 2647519"/>
                              <a:gd name="connsiteY328" fmla="*/ 1627822 h 2612594"/>
                              <a:gd name="connsiteX329" fmla="*/ 2505240 w 2647519"/>
                              <a:gd name="connsiteY329" fmla="*/ 1663065 h 2612594"/>
                              <a:gd name="connsiteX330" fmla="*/ 2498573 w 2647519"/>
                              <a:gd name="connsiteY330" fmla="*/ 1690687 h 2612594"/>
                              <a:gd name="connsiteX331" fmla="*/ 2490953 w 2647519"/>
                              <a:gd name="connsiteY331" fmla="*/ 1719262 h 2612594"/>
                              <a:gd name="connsiteX332" fmla="*/ 2497030 w 2647519"/>
                              <a:gd name="connsiteY332" fmla="*/ 1709809 h 2612594"/>
                              <a:gd name="connsiteX333" fmla="*/ 2502383 w 2647519"/>
                              <a:gd name="connsiteY333" fmla="*/ 1689734 h 2612594"/>
                              <a:gd name="connsiteX334" fmla="*/ 2507145 w 2647519"/>
                              <a:gd name="connsiteY334" fmla="*/ 1661159 h 2612594"/>
                              <a:gd name="connsiteX335" fmla="*/ 2518575 w 2647519"/>
                              <a:gd name="connsiteY335" fmla="*/ 1625917 h 2612594"/>
                              <a:gd name="connsiteX336" fmla="*/ 2529053 w 2647519"/>
                              <a:gd name="connsiteY336" fmla="*/ 1589722 h 2612594"/>
                              <a:gd name="connsiteX337" fmla="*/ 2538578 w 2647519"/>
                              <a:gd name="connsiteY337" fmla="*/ 1544002 h 2612594"/>
                              <a:gd name="connsiteX338" fmla="*/ 2544293 w 2647519"/>
                              <a:gd name="connsiteY338" fmla="*/ 1533524 h 2612594"/>
                              <a:gd name="connsiteX339" fmla="*/ 2550008 w 2647519"/>
                              <a:gd name="connsiteY339" fmla="*/ 1502092 h 2612594"/>
                              <a:gd name="connsiteX340" fmla="*/ 2572868 w 2647519"/>
                              <a:gd name="connsiteY340" fmla="*/ 1465897 h 2612594"/>
                              <a:gd name="connsiteX341" fmla="*/ 2557628 w 2647519"/>
                              <a:gd name="connsiteY341" fmla="*/ 1539239 h 2612594"/>
                              <a:gd name="connsiteX342" fmla="*/ 2546198 w 2647519"/>
                              <a:gd name="connsiteY342" fmla="*/ 1600199 h 2612594"/>
                              <a:gd name="connsiteX343" fmla="*/ 2520480 w 2647519"/>
                              <a:gd name="connsiteY343" fmla="*/ 1678304 h 2612594"/>
                              <a:gd name="connsiteX344" fmla="*/ 2515392 w 2647519"/>
                              <a:gd name="connsiteY344" fmla="*/ 1686218 h 2612594"/>
                              <a:gd name="connsiteX345" fmla="*/ 2513217 w 2647519"/>
                              <a:gd name="connsiteY345" fmla="*/ 1698069 h 2612594"/>
                              <a:gd name="connsiteX346" fmla="*/ 2506193 w 2647519"/>
                              <a:gd name="connsiteY346" fmla="*/ 1718310 h 2612594"/>
                              <a:gd name="connsiteX347" fmla="*/ 2479523 w 2647519"/>
                              <a:gd name="connsiteY347" fmla="*/ 1776412 h 2612594"/>
                              <a:gd name="connsiteX348" fmla="*/ 2467140 w 2647519"/>
                              <a:gd name="connsiteY348" fmla="*/ 1806892 h 2612594"/>
                              <a:gd name="connsiteX349" fmla="*/ 2459520 w 2647519"/>
                              <a:gd name="connsiteY349" fmla="*/ 1823085 h 2612594"/>
                              <a:gd name="connsiteX350" fmla="*/ 2449995 w 2647519"/>
                              <a:gd name="connsiteY350" fmla="*/ 1840230 h 2612594"/>
                              <a:gd name="connsiteX351" fmla="*/ 2424278 w 2647519"/>
                              <a:gd name="connsiteY351" fmla="*/ 1885950 h 2612594"/>
                              <a:gd name="connsiteX352" fmla="*/ 2396655 w 2647519"/>
                              <a:gd name="connsiteY352" fmla="*/ 1930717 h 2612594"/>
                              <a:gd name="connsiteX353" fmla="*/ 2361413 w 2647519"/>
                              <a:gd name="connsiteY353" fmla="*/ 1990725 h 2612594"/>
                              <a:gd name="connsiteX354" fmla="*/ 2322360 w 2647519"/>
                              <a:gd name="connsiteY354" fmla="*/ 2049780 h 2612594"/>
                              <a:gd name="connsiteX355" fmla="*/ 2296643 w 2647519"/>
                              <a:gd name="connsiteY355" fmla="*/ 2083117 h 2612594"/>
                              <a:gd name="connsiteX356" fmla="*/ 2269020 w 2647519"/>
                              <a:gd name="connsiteY356" fmla="*/ 2115502 h 2612594"/>
                              <a:gd name="connsiteX357" fmla="*/ 2259495 w 2647519"/>
                              <a:gd name="connsiteY357" fmla="*/ 2128837 h 2612594"/>
                              <a:gd name="connsiteX358" fmla="*/ 2249018 w 2647519"/>
                              <a:gd name="connsiteY358" fmla="*/ 2142172 h 2612594"/>
                              <a:gd name="connsiteX359" fmla="*/ 2232825 w 2647519"/>
                              <a:gd name="connsiteY359" fmla="*/ 2155507 h 2612594"/>
                              <a:gd name="connsiteX360" fmla="*/ 2206342 w 2647519"/>
                              <a:gd name="connsiteY360" fmla="*/ 2184829 h 2612594"/>
                              <a:gd name="connsiteX361" fmla="*/ 2207107 w 2647519"/>
                              <a:gd name="connsiteY361" fmla="*/ 2187892 h 2612594"/>
                              <a:gd name="connsiteX362" fmla="*/ 2179485 w 2647519"/>
                              <a:gd name="connsiteY362" fmla="*/ 2216467 h 2612594"/>
                              <a:gd name="connsiteX363" fmla="*/ 2149957 w 2647519"/>
                              <a:gd name="connsiteY363" fmla="*/ 2237422 h 2612594"/>
                              <a:gd name="connsiteX364" fmla="*/ 2126145 w 2647519"/>
                              <a:gd name="connsiteY364" fmla="*/ 2256472 h 2612594"/>
                              <a:gd name="connsiteX365" fmla="*/ 2103587 w 2647519"/>
                              <a:gd name="connsiteY365" fmla="*/ 2272957 h 2612594"/>
                              <a:gd name="connsiteX366" fmla="*/ 2107095 w 2647519"/>
                              <a:gd name="connsiteY366" fmla="*/ 2272665 h 2612594"/>
                              <a:gd name="connsiteX367" fmla="*/ 2131860 w 2647519"/>
                              <a:gd name="connsiteY367" fmla="*/ 2254567 h 2612594"/>
                              <a:gd name="connsiteX368" fmla="*/ 2155673 w 2647519"/>
                              <a:gd name="connsiteY368" fmla="*/ 2235517 h 2612594"/>
                              <a:gd name="connsiteX369" fmla="*/ 2185200 w 2647519"/>
                              <a:gd name="connsiteY369" fmla="*/ 2214562 h 2612594"/>
                              <a:gd name="connsiteX370" fmla="*/ 2212823 w 2647519"/>
                              <a:gd name="connsiteY370" fmla="*/ 2185987 h 2612594"/>
                              <a:gd name="connsiteX371" fmla="*/ 2211870 w 2647519"/>
                              <a:gd name="connsiteY371" fmla="*/ 2182177 h 2612594"/>
                              <a:gd name="connsiteX372" fmla="*/ 2238540 w 2647519"/>
                              <a:gd name="connsiteY372" fmla="*/ 2152650 h 2612594"/>
                              <a:gd name="connsiteX373" fmla="*/ 2254733 w 2647519"/>
                              <a:gd name="connsiteY373" fmla="*/ 2139315 h 2612594"/>
                              <a:gd name="connsiteX374" fmla="*/ 2265210 w 2647519"/>
                              <a:gd name="connsiteY374" fmla="*/ 2125980 h 2612594"/>
                              <a:gd name="connsiteX375" fmla="*/ 2274735 w 2647519"/>
                              <a:gd name="connsiteY375" fmla="*/ 2112645 h 2612594"/>
                              <a:gd name="connsiteX376" fmla="*/ 2302358 w 2647519"/>
                              <a:gd name="connsiteY376" fmla="*/ 2080260 h 2612594"/>
                              <a:gd name="connsiteX377" fmla="*/ 2328075 w 2647519"/>
                              <a:gd name="connsiteY377" fmla="*/ 2046922 h 2612594"/>
                              <a:gd name="connsiteX378" fmla="*/ 2367128 w 2647519"/>
                              <a:gd name="connsiteY378" fmla="*/ 1987867 h 2612594"/>
                              <a:gd name="connsiteX379" fmla="*/ 2402370 w 2647519"/>
                              <a:gd name="connsiteY379" fmla="*/ 1927860 h 2612594"/>
                              <a:gd name="connsiteX380" fmla="*/ 2429993 w 2647519"/>
                              <a:gd name="connsiteY380" fmla="*/ 1883092 h 2612594"/>
                              <a:gd name="connsiteX381" fmla="*/ 2455710 w 2647519"/>
                              <a:gd name="connsiteY381" fmla="*/ 1837372 h 2612594"/>
                              <a:gd name="connsiteX382" fmla="*/ 2465235 w 2647519"/>
                              <a:gd name="connsiteY382" fmla="*/ 1820227 h 2612594"/>
                              <a:gd name="connsiteX383" fmla="*/ 2472855 w 2647519"/>
                              <a:gd name="connsiteY383" fmla="*/ 1804035 h 2612594"/>
                              <a:gd name="connsiteX384" fmla="*/ 2485238 w 2647519"/>
                              <a:gd name="connsiteY384" fmla="*/ 1773555 h 2612594"/>
                              <a:gd name="connsiteX385" fmla="*/ 2511908 w 2647519"/>
                              <a:gd name="connsiteY385" fmla="*/ 1715452 h 2612594"/>
                              <a:gd name="connsiteX386" fmla="*/ 2522385 w 2647519"/>
                              <a:gd name="connsiteY386" fmla="*/ 1676400 h 2612594"/>
                              <a:gd name="connsiteX387" fmla="*/ 2548103 w 2647519"/>
                              <a:gd name="connsiteY387" fmla="*/ 1598295 h 2612594"/>
                              <a:gd name="connsiteX388" fmla="*/ 2559533 w 2647519"/>
                              <a:gd name="connsiteY388" fmla="*/ 1537335 h 2612594"/>
                              <a:gd name="connsiteX389" fmla="*/ 2574773 w 2647519"/>
                              <a:gd name="connsiteY389" fmla="*/ 1463992 h 2612594"/>
                              <a:gd name="connsiteX390" fmla="*/ 2578209 w 2647519"/>
                              <a:gd name="connsiteY390" fmla="*/ 1451109 h 2612594"/>
                              <a:gd name="connsiteX391" fmla="*/ 2575725 w 2647519"/>
                              <a:gd name="connsiteY391" fmla="*/ 1450657 h 2612594"/>
                              <a:gd name="connsiteX392" fmla="*/ 2576677 w 2647519"/>
                              <a:gd name="connsiteY392" fmla="*/ 1426845 h 2612594"/>
                              <a:gd name="connsiteX393" fmla="*/ 2597632 w 2647519"/>
                              <a:gd name="connsiteY393" fmla="*/ 1404937 h 2612594"/>
                              <a:gd name="connsiteX394" fmla="*/ 2586540 w 2647519"/>
                              <a:gd name="connsiteY394" fmla="*/ 1451152 h 2612594"/>
                              <a:gd name="connsiteX395" fmla="*/ 2586541 w 2647519"/>
                              <a:gd name="connsiteY395" fmla="*/ 1451152 h 2612594"/>
                              <a:gd name="connsiteX396" fmla="*/ 2597633 w 2647519"/>
                              <a:gd name="connsiteY396" fmla="*/ 1404938 h 2612594"/>
                              <a:gd name="connsiteX397" fmla="*/ 2606205 w 2647519"/>
                              <a:gd name="connsiteY397" fmla="*/ 1395412 h 2612594"/>
                              <a:gd name="connsiteX398" fmla="*/ 2600490 w 2647519"/>
                              <a:gd name="connsiteY398" fmla="*/ 1407795 h 2612594"/>
                              <a:gd name="connsiteX399" fmla="*/ 2600490 w 2647519"/>
                              <a:gd name="connsiteY399" fmla="*/ 1407795 h 2612594"/>
                              <a:gd name="connsiteX400" fmla="*/ 2599180 w 2647519"/>
                              <a:gd name="connsiteY400" fmla="*/ 1433750 h 2612594"/>
                              <a:gd name="connsiteX401" fmla="*/ 2598585 w 2647519"/>
                              <a:gd name="connsiteY401" fmla="*/ 1458277 h 2612594"/>
                              <a:gd name="connsiteX402" fmla="*/ 2589060 w 2647519"/>
                              <a:gd name="connsiteY402" fmla="*/ 1487586 h 2612594"/>
                              <a:gd name="connsiteX403" fmla="*/ 2589060 w 2647519"/>
                              <a:gd name="connsiteY403" fmla="*/ 1490934 h 2612594"/>
                              <a:gd name="connsiteX404" fmla="*/ 2600490 w 2647519"/>
                              <a:gd name="connsiteY404" fmla="*/ 1458277 h 2612594"/>
                              <a:gd name="connsiteX405" fmla="*/ 2602395 w 2647519"/>
                              <a:gd name="connsiteY405" fmla="*/ 1407794 h 2612594"/>
                              <a:gd name="connsiteX406" fmla="*/ 2606836 w 2647519"/>
                              <a:gd name="connsiteY406" fmla="*/ 1398173 h 2612594"/>
                              <a:gd name="connsiteX407" fmla="*/ 2565247 w 2647519"/>
                              <a:gd name="connsiteY407" fmla="*/ 1354454 h 2612594"/>
                              <a:gd name="connsiteX408" fmla="*/ 2559005 w 2647519"/>
                              <a:gd name="connsiteY408" fmla="*/ 1369208 h 2612594"/>
                              <a:gd name="connsiteX409" fmla="*/ 2556675 w 2647519"/>
                              <a:gd name="connsiteY409" fmla="*/ 1390650 h 2612594"/>
                              <a:gd name="connsiteX410" fmla="*/ 2553670 w 2647519"/>
                              <a:gd name="connsiteY410" fmla="*/ 1380633 h 2612594"/>
                              <a:gd name="connsiteX411" fmla="*/ 2552571 w 2647519"/>
                              <a:gd name="connsiteY411" fmla="*/ 1382047 h 2612594"/>
                              <a:gd name="connsiteX412" fmla="*/ 2555723 w 2647519"/>
                              <a:gd name="connsiteY412" fmla="*/ 1392555 h 2612594"/>
                              <a:gd name="connsiteX413" fmla="*/ 2553818 w 2647519"/>
                              <a:gd name="connsiteY413" fmla="*/ 1407795 h 2612594"/>
                              <a:gd name="connsiteX414" fmla="*/ 2557628 w 2647519"/>
                              <a:gd name="connsiteY414" fmla="*/ 1420177 h 2612594"/>
                              <a:gd name="connsiteX415" fmla="*/ 2560581 w 2647519"/>
                              <a:gd name="connsiteY415" fmla="*/ 1420013 h 2612594"/>
                              <a:gd name="connsiteX416" fmla="*/ 2558580 w 2647519"/>
                              <a:gd name="connsiteY416" fmla="*/ 1413509 h 2612594"/>
                              <a:gd name="connsiteX417" fmla="*/ 2560485 w 2647519"/>
                              <a:gd name="connsiteY417" fmla="*/ 1398269 h 2612594"/>
                              <a:gd name="connsiteX418" fmla="*/ 2565247 w 2647519"/>
                              <a:gd name="connsiteY418" fmla="*/ 1354454 h 2612594"/>
                              <a:gd name="connsiteX419" fmla="*/ 2645258 w 2647519"/>
                              <a:gd name="connsiteY419" fmla="*/ 1328737 h 2612594"/>
                              <a:gd name="connsiteX420" fmla="*/ 2647163 w 2647519"/>
                              <a:gd name="connsiteY420" fmla="*/ 1329689 h 2612594"/>
                              <a:gd name="connsiteX421" fmla="*/ 2646210 w 2647519"/>
                              <a:gd name="connsiteY421" fmla="*/ 1369694 h 2612594"/>
                              <a:gd name="connsiteX422" fmla="*/ 2647163 w 2647519"/>
                              <a:gd name="connsiteY422" fmla="*/ 1397317 h 2612594"/>
                              <a:gd name="connsiteX423" fmla="*/ 2644305 w 2647519"/>
                              <a:gd name="connsiteY423" fmla="*/ 1447799 h 2612594"/>
                              <a:gd name="connsiteX424" fmla="*/ 2641448 w 2647519"/>
                              <a:gd name="connsiteY424" fmla="*/ 1476374 h 2612594"/>
                              <a:gd name="connsiteX425" fmla="*/ 2632875 w 2647519"/>
                              <a:gd name="connsiteY425" fmla="*/ 1518284 h 2612594"/>
                              <a:gd name="connsiteX426" fmla="*/ 2630018 w 2647519"/>
                              <a:gd name="connsiteY426" fmla="*/ 1553527 h 2612594"/>
                              <a:gd name="connsiteX427" fmla="*/ 2615730 w 2647519"/>
                              <a:gd name="connsiteY427" fmla="*/ 1618297 h 2612594"/>
                              <a:gd name="connsiteX428" fmla="*/ 2602395 w 2647519"/>
                              <a:gd name="connsiteY428" fmla="*/ 1674494 h 2612594"/>
                              <a:gd name="connsiteX429" fmla="*/ 2578583 w 2647519"/>
                              <a:gd name="connsiteY429" fmla="*/ 1684972 h 2612594"/>
                              <a:gd name="connsiteX430" fmla="*/ 2580488 w 2647519"/>
                              <a:gd name="connsiteY430" fmla="*/ 1679257 h 2612594"/>
                              <a:gd name="connsiteX431" fmla="*/ 2584298 w 2647519"/>
                              <a:gd name="connsiteY431" fmla="*/ 1639252 h 2612594"/>
                              <a:gd name="connsiteX432" fmla="*/ 2598585 w 2647519"/>
                              <a:gd name="connsiteY432" fmla="*/ 1597342 h 2612594"/>
                              <a:gd name="connsiteX433" fmla="*/ 2610015 w 2647519"/>
                              <a:gd name="connsiteY433" fmla="*/ 1590675 h 2612594"/>
                              <a:gd name="connsiteX434" fmla="*/ 2610015 w 2647519"/>
                              <a:gd name="connsiteY434" fmla="*/ 1590674 h 2612594"/>
                              <a:gd name="connsiteX435" fmla="*/ 2622398 w 2647519"/>
                              <a:gd name="connsiteY435" fmla="*/ 1518284 h 2612594"/>
                              <a:gd name="connsiteX436" fmla="*/ 2629065 w 2647519"/>
                              <a:gd name="connsiteY436" fmla="*/ 1483994 h 2612594"/>
                              <a:gd name="connsiteX437" fmla="*/ 2634780 w 2647519"/>
                              <a:gd name="connsiteY437" fmla="*/ 1448752 h 2612594"/>
                              <a:gd name="connsiteX438" fmla="*/ 2639543 w 2647519"/>
                              <a:gd name="connsiteY438" fmla="*/ 1415414 h 2612594"/>
                              <a:gd name="connsiteX439" fmla="*/ 2641448 w 2647519"/>
                              <a:gd name="connsiteY439" fmla="*/ 1383982 h 2612594"/>
                              <a:gd name="connsiteX440" fmla="*/ 2642400 w 2647519"/>
                              <a:gd name="connsiteY440" fmla="*/ 1357312 h 2612594"/>
                              <a:gd name="connsiteX441" fmla="*/ 2644305 w 2647519"/>
                              <a:gd name="connsiteY441" fmla="*/ 1343024 h 2612594"/>
                              <a:gd name="connsiteX442" fmla="*/ 2645258 w 2647519"/>
                              <a:gd name="connsiteY442" fmla="*/ 1328737 h 2612594"/>
                              <a:gd name="connsiteX443" fmla="*/ 134151 w 2647519"/>
                              <a:gd name="connsiteY443" fmla="*/ 887095 h 2612594"/>
                              <a:gd name="connsiteX444" fmla="*/ 134625 w 2647519"/>
                              <a:gd name="connsiteY444" fmla="*/ 887332 h 2612594"/>
                              <a:gd name="connsiteX445" fmla="*/ 134670 w 2647519"/>
                              <a:gd name="connsiteY445" fmla="*/ 887199 h 2612594"/>
                              <a:gd name="connsiteX446" fmla="*/ 191618 w 2647519"/>
                              <a:gd name="connsiteY446" fmla="*/ 750570 h 2612594"/>
                              <a:gd name="connsiteX447" fmla="*/ 170663 w 2647519"/>
                              <a:gd name="connsiteY447" fmla="*/ 789622 h 2612594"/>
                              <a:gd name="connsiteX448" fmla="*/ 153518 w 2647519"/>
                              <a:gd name="connsiteY448" fmla="*/ 803910 h 2612594"/>
                              <a:gd name="connsiteX449" fmla="*/ 153477 w 2647519"/>
                              <a:gd name="connsiteY449" fmla="*/ 804822 h 2612594"/>
                              <a:gd name="connsiteX450" fmla="*/ 151819 w 2647519"/>
                              <a:gd name="connsiteY450" fmla="*/ 841286 h 2612594"/>
                              <a:gd name="connsiteX451" fmla="*/ 151866 w 2647519"/>
                              <a:gd name="connsiteY451" fmla="*/ 841199 h 2612594"/>
                              <a:gd name="connsiteX452" fmla="*/ 153518 w 2647519"/>
                              <a:gd name="connsiteY452" fmla="*/ 804862 h 2612594"/>
                              <a:gd name="connsiteX453" fmla="*/ 170663 w 2647519"/>
                              <a:gd name="connsiteY453" fmla="*/ 790574 h 2612594"/>
                              <a:gd name="connsiteX454" fmla="*/ 191618 w 2647519"/>
                              <a:gd name="connsiteY454" fmla="*/ 751522 h 2612594"/>
                              <a:gd name="connsiteX455" fmla="*/ 192332 w 2647519"/>
                              <a:gd name="connsiteY455" fmla="*/ 751998 h 2612594"/>
                              <a:gd name="connsiteX456" fmla="*/ 192689 w 2647519"/>
                              <a:gd name="connsiteY456" fmla="*/ 751284 h 2612594"/>
                              <a:gd name="connsiteX457" fmla="*/ 203047 w 2647519"/>
                              <a:gd name="connsiteY457" fmla="*/ 667702 h 2612594"/>
                              <a:gd name="connsiteX458" fmla="*/ 189712 w 2647519"/>
                              <a:gd name="connsiteY458" fmla="*/ 677227 h 2612594"/>
                              <a:gd name="connsiteX459" fmla="*/ 169710 w 2647519"/>
                              <a:gd name="connsiteY459" fmla="*/ 719137 h 2612594"/>
                              <a:gd name="connsiteX460" fmla="*/ 174286 w 2647519"/>
                              <a:gd name="connsiteY460" fmla="*/ 722798 h 2612594"/>
                              <a:gd name="connsiteX461" fmla="*/ 174435 w 2647519"/>
                              <a:gd name="connsiteY461" fmla="*/ 722155 h 2612594"/>
                              <a:gd name="connsiteX462" fmla="*/ 170663 w 2647519"/>
                              <a:gd name="connsiteY462" fmla="*/ 719137 h 2612594"/>
                              <a:gd name="connsiteX463" fmla="*/ 190665 w 2647519"/>
                              <a:gd name="connsiteY463" fmla="*/ 677227 h 2612594"/>
                              <a:gd name="connsiteX464" fmla="*/ 202473 w 2647519"/>
                              <a:gd name="connsiteY464" fmla="*/ 668793 h 2612594"/>
                              <a:gd name="connsiteX465" fmla="*/ 276390 w 2647519"/>
                              <a:gd name="connsiteY465" fmla="*/ 613410 h 2612594"/>
                              <a:gd name="connsiteX466" fmla="*/ 275187 w 2647519"/>
                              <a:gd name="connsiteY466" fmla="*/ 614373 h 2612594"/>
                              <a:gd name="connsiteX467" fmla="*/ 270080 w 2647519"/>
                              <a:gd name="connsiteY467" fmla="*/ 634008 h 2612594"/>
                              <a:gd name="connsiteX468" fmla="*/ 266865 w 2647519"/>
                              <a:gd name="connsiteY468" fmla="*/ 643890 h 2612594"/>
                              <a:gd name="connsiteX469" fmla="*/ 179235 w 2647519"/>
                              <a:gd name="connsiteY469" fmla="*/ 803910 h 2612594"/>
                              <a:gd name="connsiteX470" fmla="*/ 166852 w 2647519"/>
                              <a:gd name="connsiteY470" fmla="*/ 842962 h 2612594"/>
                              <a:gd name="connsiteX471" fmla="*/ 155422 w 2647519"/>
                              <a:gd name="connsiteY471" fmla="*/ 882967 h 2612594"/>
                              <a:gd name="connsiteX472" fmla="*/ 130657 w 2647519"/>
                              <a:gd name="connsiteY472" fmla="*/ 966787 h 2612594"/>
                              <a:gd name="connsiteX473" fmla="*/ 114465 w 2647519"/>
                              <a:gd name="connsiteY473" fmla="*/ 1023937 h 2612594"/>
                              <a:gd name="connsiteX474" fmla="*/ 106845 w 2647519"/>
                              <a:gd name="connsiteY474" fmla="*/ 1066800 h 2612594"/>
                              <a:gd name="connsiteX475" fmla="*/ 103035 w 2647519"/>
                              <a:gd name="connsiteY475" fmla="*/ 1088707 h 2612594"/>
                              <a:gd name="connsiteX476" fmla="*/ 100177 w 2647519"/>
                              <a:gd name="connsiteY476" fmla="*/ 1110615 h 2612594"/>
                              <a:gd name="connsiteX477" fmla="*/ 91605 w 2647519"/>
                              <a:gd name="connsiteY477" fmla="*/ 1169670 h 2612594"/>
                              <a:gd name="connsiteX478" fmla="*/ 88747 w 2647519"/>
                              <a:gd name="connsiteY478" fmla="*/ 1205865 h 2612594"/>
                              <a:gd name="connsiteX479" fmla="*/ 93510 w 2647519"/>
                              <a:gd name="connsiteY479" fmla="*/ 1243965 h 2612594"/>
                              <a:gd name="connsiteX480" fmla="*/ 95742 w 2647519"/>
                              <a:gd name="connsiteY480" fmla="*/ 1223205 h 2612594"/>
                              <a:gd name="connsiteX481" fmla="*/ 95415 w 2647519"/>
                              <a:gd name="connsiteY481" fmla="*/ 1216342 h 2612594"/>
                              <a:gd name="connsiteX482" fmla="*/ 99225 w 2647519"/>
                              <a:gd name="connsiteY482" fmla="*/ 1176337 h 2612594"/>
                              <a:gd name="connsiteX483" fmla="*/ 107797 w 2647519"/>
                              <a:gd name="connsiteY483" fmla="*/ 1117282 h 2612594"/>
                              <a:gd name="connsiteX484" fmla="*/ 114596 w 2647519"/>
                              <a:gd name="connsiteY484" fmla="*/ 1109123 h 2612594"/>
                              <a:gd name="connsiteX485" fmla="*/ 124469 w 2647519"/>
                              <a:gd name="connsiteY485" fmla="*/ 1043051 h 2612594"/>
                              <a:gd name="connsiteX486" fmla="*/ 123990 w 2647519"/>
                              <a:gd name="connsiteY486" fmla="*/ 1031557 h 2612594"/>
                              <a:gd name="connsiteX487" fmla="*/ 133400 w 2647519"/>
                              <a:gd name="connsiteY487" fmla="*/ 1004581 h 2612594"/>
                              <a:gd name="connsiteX488" fmla="*/ 138999 w 2647519"/>
                              <a:gd name="connsiteY488" fmla="*/ 981931 h 2612594"/>
                              <a:gd name="connsiteX489" fmla="*/ 137325 w 2647519"/>
                              <a:gd name="connsiteY489" fmla="*/ 985837 h 2612594"/>
                              <a:gd name="connsiteX490" fmla="*/ 131610 w 2647519"/>
                              <a:gd name="connsiteY490" fmla="*/ 983932 h 2612594"/>
                              <a:gd name="connsiteX491" fmla="*/ 117322 w 2647519"/>
                              <a:gd name="connsiteY491" fmla="*/ 1024890 h 2612594"/>
                              <a:gd name="connsiteX492" fmla="*/ 118275 w 2647519"/>
                              <a:gd name="connsiteY492" fmla="*/ 1047750 h 2612594"/>
                              <a:gd name="connsiteX493" fmla="*/ 111607 w 2647519"/>
                              <a:gd name="connsiteY493" fmla="*/ 1091565 h 2612594"/>
                              <a:gd name="connsiteX494" fmla="*/ 110655 w 2647519"/>
                              <a:gd name="connsiteY494" fmla="*/ 1099185 h 2612594"/>
                              <a:gd name="connsiteX495" fmla="*/ 101130 w 2647519"/>
                              <a:gd name="connsiteY495" fmla="*/ 1110615 h 2612594"/>
                              <a:gd name="connsiteX496" fmla="*/ 103987 w 2647519"/>
                              <a:gd name="connsiteY496" fmla="*/ 1088707 h 2612594"/>
                              <a:gd name="connsiteX497" fmla="*/ 107797 w 2647519"/>
                              <a:gd name="connsiteY497" fmla="*/ 1066800 h 2612594"/>
                              <a:gd name="connsiteX498" fmla="*/ 115417 w 2647519"/>
                              <a:gd name="connsiteY498" fmla="*/ 1023937 h 2612594"/>
                              <a:gd name="connsiteX499" fmla="*/ 131610 w 2647519"/>
                              <a:gd name="connsiteY499" fmla="*/ 966787 h 2612594"/>
                              <a:gd name="connsiteX500" fmla="*/ 156375 w 2647519"/>
                              <a:gd name="connsiteY500" fmla="*/ 882967 h 2612594"/>
                              <a:gd name="connsiteX501" fmla="*/ 167805 w 2647519"/>
                              <a:gd name="connsiteY501" fmla="*/ 842962 h 2612594"/>
                              <a:gd name="connsiteX502" fmla="*/ 180187 w 2647519"/>
                              <a:gd name="connsiteY502" fmla="*/ 803910 h 2612594"/>
                              <a:gd name="connsiteX503" fmla="*/ 267817 w 2647519"/>
                              <a:gd name="connsiteY503" fmla="*/ 643890 h 2612594"/>
                              <a:gd name="connsiteX504" fmla="*/ 276390 w 2647519"/>
                              <a:gd name="connsiteY504" fmla="*/ 613410 h 2612594"/>
                              <a:gd name="connsiteX505" fmla="*/ 293536 w 2647519"/>
                              <a:gd name="connsiteY505" fmla="*/ 518160 h 2612594"/>
                              <a:gd name="connsiteX506" fmla="*/ 293535 w 2647519"/>
                              <a:gd name="connsiteY506" fmla="*/ 518160 h 2612594"/>
                              <a:gd name="connsiteX507" fmla="*/ 298297 w 2647519"/>
                              <a:gd name="connsiteY507" fmla="*/ 521970 h 2612594"/>
                              <a:gd name="connsiteX508" fmla="*/ 298297 w 2647519"/>
                              <a:gd name="connsiteY508" fmla="*/ 521969 h 2612594"/>
                              <a:gd name="connsiteX509" fmla="*/ 465169 w 2647519"/>
                              <a:gd name="connsiteY509" fmla="*/ 382550 h 2612594"/>
                              <a:gd name="connsiteX510" fmla="*/ 464986 w 2647519"/>
                              <a:gd name="connsiteY510" fmla="*/ 382696 h 2612594"/>
                              <a:gd name="connsiteX511" fmla="*/ 464431 w 2647519"/>
                              <a:gd name="connsiteY511" fmla="*/ 383323 h 2612594"/>
                              <a:gd name="connsiteX512" fmla="*/ 456650 w 2647519"/>
                              <a:gd name="connsiteY512" fmla="*/ 391477 h 2612594"/>
                              <a:gd name="connsiteX513" fmla="*/ 454683 w 2647519"/>
                              <a:gd name="connsiteY513" fmla="*/ 394339 h 2612594"/>
                              <a:gd name="connsiteX514" fmla="*/ 453399 w 2647519"/>
                              <a:gd name="connsiteY514" fmla="*/ 395790 h 2612594"/>
                              <a:gd name="connsiteX515" fmla="*/ 447840 w 2647519"/>
                              <a:gd name="connsiteY515" fmla="*/ 403860 h 2612594"/>
                              <a:gd name="connsiteX516" fmla="*/ 389738 w 2647519"/>
                              <a:gd name="connsiteY516" fmla="*/ 472440 h 2612594"/>
                              <a:gd name="connsiteX517" fmla="*/ 373545 w 2647519"/>
                              <a:gd name="connsiteY517" fmla="*/ 491490 h 2612594"/>
                              <a:gd name="connsiteX518" fmla="*/ 357353 w 2647519"/>
                              <a:gd name="connsiteY518" fmla="*/ 511492 h 2612594"/>
                              <a:gd name="connsiteX519" fmla="*/ 285782 w 2647519"/>
                              <a:gd name="connsiteY519" fmla="*/ 590597 h 2612594"/>
                              <a:gd name="connsiteX520" fmla="*/ 358305 w 2647519"/>
                              <a:gd name="connsiteY520" fmla="*/ 510540 h 2612594"/>
                              <a:gd name="connsiteX521" fmla="*/ 374497 w 2647519"/>
                              <a:gd name="connsiteY521" fmla="*/ 490537 h 2612594"/>
                              <a:gd name="connsiteX522" fmla="*/ 390690 w 2647519"/>
                              <a:gd name="connsiteY522" fmla="*/ 471487 h 2612594"/>
                              <a:gd name="connsiteX523" fmla="*/ 448792 w 2647519"/>
                              <a:gd name="connsiteY523" fmla="*/ 402907 h 2612594"/>
                              <a:gd name="connsiteX524" fmla="*/ 454683 w 2647519"/>
                              <a:gd name="connsiteY524" fmla="*/ 394339 h 2612594"/>
                              <a:gd name="connsiteX525" fmla="*/ 464431 w 2647519"/>
                              <a:gd name="connsiteY525" fmla="*/ 383323 h 2612594"/>
                              <a:gd name="connsiteX526" fmla="*/ 489348 w 2647519"/>
                              <a:gd name="connsiteY526" fmla="*/ 316869 h 2612594"/>
                              <a:gd name="connsiteX527" fmla="*/ 481127 w 2647519"/>
                              <a:gd name="connsiteY527" fmla="*/ 319733 h 2612594"/>
                              <a:gd name="connsiteX528" fmla="*/ 475013 w 2647519"/>
                              <a:gd name="connsiteY528" fmla="*/ 322003 h 2612594"/>
                              <a:gd name="connsiteX529" fmla="*/ 473558 w 2647519"/>
                              <a:gd name="connsiteY529" fmla="*/ 323849 h 2612594"/>
                              <a:gd name="connsiteX530" fmla="*/ 463080 w 2647519"/>
                              <a:gd name="connsiteY530" fmla="*/ 333374 h 2612594"/>
                              <a:gd name="connsiteX531" fmla="*/ 436410 w 2647519"/>
                              <a:gd name="connsiteY531" fmla="*/ 350519 h 2612594"/>
                              <a:gd name="connsiteX532" fmla="*/ 418313 w 2647519"/>
                              <a:gd name="connsiteY532" fmla="*/ 370522 h 2612594"/>
                              <a:gd name="connsiteX533" fmla="*/ 401168 w 2647519"/>
                              <a:gd name="connsiteY533" fmla="*/ 390524 h 2612594"/>
                              <a:gd name="connsiteX534" fmla="*/ 389738 w 2647519"/>
                              <a:gd name="connsiteY534" fmla="*/ 401002 h 2612594"/>
                              <a:gd name="connsiteX535" fmla="*/ 389349 w 2647519"/>
                              <a:gd name="connsiteY535" fmla="*/ 400516 h 2612594"/>
                              <a:gd name="connsiteX536" fmla="*/ 378546 w 2647519"/>
                              <a:gd name="connsiteY536" fmla="*/ 413504 h 2612594"/>
                              <a:gd name="connsiteX537" fmla="*/ 360210 w 2647519"/>
                              <a:gd name="connsiteY537" fmla="*/ 436245 h 2612594"/>
                              <a:gd name="connsiteX538" fmla="*/ 330683 w 2647519"/>
                              <a:gd name="connsiteY538" fmla="*/ 468630 h 2612594"/>
                              <a:gd name="connsiteX539" fmla="*/ 335445 w 2647519"/>
                              <a:gd name="connsiteY539" fmla="*/ 474344 h 2612594"/>
                              <a:gd name="connsiteX540" fmla="*/ 335536 w 2647519"/>
                              <a:gd name="connsiteY540" fmla="*/ 474264 h 2612594"/>
                              <a:gd name="connsiteX541" fmla="*/ 331635 w 2647519"/>
                              <a:gd name="connsiteY541" fmla="*/ 469582 h 2612594"/>
                              <a:gd name="connsiteX542" fmla="*/ 361162 w 2647519"/>
                              <a:gd name="connsiteY542" fmla="*/ 437197 h 2612594"/>
                              <a:gd name="connsiteX543" fmla="*/ 390690 w 2647519"/>
                              <a:gd name="connsiteY543" fmla="*/ 401002 h 2612594"/>
                              <a:gd name="connsiteX544" fmla="*/ 402120 w 2647519"/>
                              <a:gd name="connsiteY544" fmla="*/ 390525 h 2612594"/>
                              <a:gd name="connsiteX545" fmla="*/ 419265 w 2647519"/>
                              <a:gd name="connsiteY545" fmla="*/ 370522 h 2612594"/>
                              <a:gd name="connsiteX546" fmla="*/ 437362 w 2647519"/>
                              <a:gd name="connsiteY546" fmla="*/ 350520 h 2612594"/>
                              <a:gd name="connsiteX547" fmla="*/ 464032 w 2647519"/>
                              <a:gd name="connsiteY547" fmla="*/ 333375 h 2612594"/>
                              <a:gd name="connsiteX548" fmla="*/ 474510 w 2647519"/>
                              <a:gd name="connsiteY548" fmla="*/ 323850 h 2612594"/>
                              <a:gd name="connsiteX549" fmla="*/ 485940 w 2647519"/>
                              <a:gd name="connsiteY549" fmla="*/ 319564 h 2612594"/>
                              <a:gd name="connsiteX550" fmla="*/ 489548 w 2647519"/>
                              <a:gd name="connsiteY550" fmla="*/ 318444 h 2612594"/>
                              <a:gd name="connsiteX551" fmla="*/ 1868970 w 2647519"/>
                              <a:gd name="connsiteY551" fmla="*/ 144780 h 2612594"/>
                              <a:gd name="connsiteX552" fmla="*/ 1917547 w 2647519"/>
                              <a:gd name="connsiteY552" fmla="*/ 166687 h 2612594"/>
                              <a:gd name="connsiteX553" fmla="*/ 1938502 w 2647519"/>
                              <a:gd name="connsiteY553" fmla="*/ 183832 h 2612594"/>
                              <a:gd name="connsiteX554" fmla="*/ 1891830 w 2647519"/>
                              <a:gd name="connsiteY554" fmla="*/ 160972 h 2612594"/>
                              <a:gd name="connsiteX555" fmla="*/ 1868970 w 2647519"/>
                              <a:gd name="connsiteY555" fmla="*/ 144780 h 2612594"/>
                              <a:gd name="connsiteX556" fmla="*/ 1710855 w 2647519"/>
                              <a:gd name="connsiteY556" fmla="*/ 75247 h 2612594"/>
                              <a:gd name="connsiteX557" fmla="*/ 1748955 w 2647519"/>
                              <a:gd name="connsiteY557" fmla="*/ 83819 h 2612594"/>
                              <a:gd name="connsiteX558" fmla="*/ 1802295 w 2647519"/>
                              <a:gd name="connsiteY558" fmla="*/ 110489 h 2612594"/>
                              <a:gd name="connsiteX559" fmla="*/ 1710855 w 2647519"/>
                              <a:gd name="connsiteY559" fmla="*/ 75247 h 2612594"/>
                              <a:gd name="connsiteX560" fmla="*/ 1137451 w 2647519"/>
                              <a:gd name="connsiteY560" fmla="*/ 68937 h 2612594"/>
                              <a:gd name="connsiteX561" fmla="*/ 1117448 w 2647519"/>
                              <a:gd name="connsiteY561" fmla="*/ 71437 h 2612594"/>
                              <a:gd name="connsiteX562" fmla="*/ 1074585 w 2647519"/>
                              <a:gd name="connsiteY562" fmla="*/ 77152 h 2612594"/>
                              <a:gd name="connsiteX563" fmla="*/ 1032675 w 2647519"/>
                              <a:gd name="connsiteY563" fmla="*/ 86677 h 2612594"/>
                              <a:gd name="connsiteX564" fmla="*/ 1014578 w 2647519"/>
                              <a:gd name="connsiteY564" fmla="*/ 92392 h 2612594"/>
                              <a:gd name="connsiteX565" fmla="*/ 993623 w 2647519"/>
                              <a:gd name="connsiteY565" fmla="*/ 98107 h 2612594"/>
                              <a:gd name="connsiteX566" fmla="*/ 947769 w 2647519"/>
                              <a:gd name="connsiteY566" fmla="*/ 107115 h 2612594"/>
                              <a:gd name="connsiteX567" fmla="*/ 939330 w 2647519"/>
                              <a:gd name="connsiteY567" fmla="*/ 110490 h 2612594"/>
                              <a:gd name="connsiteX568" fmla="*/ 881228 w 2647519"/>
                              <a:gd name="connsiteY568" fmla="*/ 130492 h 2612594"/>
                              <a:gd name="connsiteX569" fmla="*/ 824078 w 2647519"/>
                              <a:gd name="connsiteY569" fmla="*/ 153352 h 2612594"/>
                              <a:gd name="connsiteX570" fmla="*/ 784073 w 2647519"/>
                              <a:gd name="connsiteY570" fmla="*/ 171450 h 2612594"/>
                              <a:gd name="connsiteX571" fmla="*/ 757403 w 2647519"/>
                              <a:gd name="connsiteY571" fmla="*/ 181927 h 2612594"/>
                              <a:gd name="connsiteX572" fmla="*/ 691680 w 2647519"/>
                              <a:gd name="connsiteY572" fmla="*/ 212407 h 2612594"/>
                              <a:gd name="connsiteX573" fmla="*/ 660248 w 2647519"/>
                              <a:gd name="connsiteY573" fmla="*/ 232410 h 2612594"/>
                              <a:gd name="connsiteX574" fmla="*/ 629768 w 2647519"/>
                              <a:gd name="connsiteY574" fmla="*/ 252412 h 2612594"/>
                              <a:gd name="connsiteX575" fmla="*/ 581190 w 2647519"/>
                              <a:gd name="connsiteY575" fmla="*/ 288607 h 2612594"/>
                              <a:gd name="connsiteX576" fmla="*/ 535470 w 2647519"/>
                              <a:gd name="connsiteY576" fmla="*/ 324802 h 2612594"/>
                              <a:gd name="connsiteX577" fmla="*/ 491713 w 2647519"/>
                              <a:gd name="connsiteY577" fmla="*/ 362974 h 2612594"/>
                              <a:gd name="connsiteX578" fmla="*/ 495465 w 2647519"/>
                              <a:gd name="connsiteY578" fmla="*/ 367665 h 2612594"/>
                              <a:gd name="connsiteX579" fmla="*/ 504752 w 2647519"/>
                              <a:gd name="connsiteY579" fmla="*/ 361295 h 2612594"/>
                              <a:gd name="connsiteX580" fmla="*/ 512656 w 2647519"/>
                              <a:gd name="connsiteY580" fmla="*/ 355403 h 2612594"/>
                              <a:gd name="connsiteX581" fmla="*/ 541185 w 2647519"/>
                              <a:gd name="connsiteY581" fmla="*/ 330517 h 2612594"/>
                              <a:gd name="connsiteX582" fmla="*/ 586905 w 2647519"/>
                              <a:gd name="connsiteY582" fmla="*/ 294322 h 2612594"/>
                              <a:gd name="connsiteX583" fmla="*/ 635482 w 2647519"/>
                              <a:gd name="connsiteY583" fmla="*/ 258127 h 2612594"/>
                              <a:gd name="connsiteX584" fmla="*/ 665962 w 2647519"/>
                              <a:gd name="connsiteY584" fmla="*/ 238124 h 2612594"/>
                              <a:gd name="connsiteX585" fmla="*/ 697395 w 2647519"/>
                              <a:gd name="connsiteY585" fmla="*/ 218122 h 2612594"/>
                              <a:gd name="connsiteX586" fmla="*/ 763117 w 2647519"/>
                              <a:gd name="connsiteY586" fmla="*/ 187642 h 2612594"/>
                              <a:gd name="connsiteX587" fmla="*/ 788835 w 2647519"/>
                              <a:gd name="connsiteY587" fmla="*/ 174307 h 2612594"/>
                              <a:gd name="connsiteX588" fmla="*/ 828840 w 2647519"/>
                              <a:gd name="connsiteY588" fmla="*/ 156209 h 2612594"/>
                              <a:gd name="connsiteX589" fmla="*/ 885990 w 2647519"/>
                              <a:gd name="connsiteY589" fmla="*/ 133349 h 2612594"/>
                              <a:gd name="connsiteX590" fmla="*/ 944092 w 2647519"/>
                              <a:gd name="connsiteY590" fmla="*/ 113347 h 2612594"/>
                              <a:gd name="connsiteX591" fmla="*/ 968499 w 2647519"/>
                              <a:gd name="connsiteY591" fmla="*/ 108553 h 2612594"/>
                              <a:gd name="connsiteX592" fmla="*/ 980289 w 2647519"/>
                              <a:gd name="connsiteY592" fmla="*/ 104524 h 2612594"/>
                              <a:gd name="connsiteX593" fmla="*/ 1140765 w 2647519"/>
                              <a:gd name="connsiteY593" fmla="*/ 69904 h 2612594"/>
                              <a:gd name="connsiteX594" fmla="*/ 1478087 w 2647519"/>
                              <a:gd name="connsiteY594" fmla="*/ 48458 h 2612594"/>
                              <a:gd name="connsiteX595" fmla="*/ 1498447 w 2647519"/>
                              <a:gd name="connsiteY595" fmla="*/ 50482 h 2612594"/>
                              <a:gd name="connsiteX596" fmla="*/ 1526070 w 2647519"/>
                              <a:gd name="connsiteY596" fmla="*/ 60007 h 2612594"/>
                              <a:gd name="connsiteX597" fmla="*/ 1505115 w 2647519"/>
                              <a:gd name="connsiteY597" fmla="*/ 57150 h 2612594"/>
                              <a:gd name="connsiteX598" fmla="*/ 1461300 w 2647519"/>
                              <a:gd name="connsiteY598" fmla="*/ 48577 h 2612594"/>
                              <a:gd name="connsiteX599" fmla="*/ 1478087 w 2647519"/>
                              <a:gd name="connsiteY599" fmla="*/ 48458 h 2612594"/>
                              <a:gd name="connsiteX600" fmla="*/ 1588935 w 2647519"/>
                              <a:gd name="connsiteY600" fmla="*/ 40957 h 2612594"/>
                              <a:gd name="connsiteX601" fmla="*/ 1627987 w 2647519"/>
                              <a:gd name="connsiteY601" fmla="*/ 43814 h 2612594"/>
                              <a:gd name="connsiteX602" fmla="*/ 1675612 w 2647519"/>
                              <a:gd name="connsiteY602" fmla="*/ 62864 h 2612594"/>
                              <a:gd name="connsiteX603" fmla="*/ 1616557 w 2647519"/>
                              <a:gd name="connsiteY603" fmla="*/ 52387 h 2612594"/>
                              <a:gd name="connsiteX604" fmla="*/ 1588935 w 2647519"/>
                              <a:gd name="connsiteY604" fmla="*/ 40957 h 2612594"/>
                              <a:gd name="connsiteX605" fmla="*/ 1270324 w 2647519"/>
                              <a:gd name="connsiteY605" fmla="*/ 40719 h 2612594"/>
                              <a:gd name="connsiteX606" fmla="*/ 1160310 w 2647519"/>
                              <a:gd name="connsiteY606" fmla="*/ 46672 h 2612594"/>
                              <a:gd name="connsiteX607" fmla="*/ 1084110 w 2647519"/>
                              <a:gd name="connsiteY607" fmla="*/ 57149 h 2612594"/>
                              <a:gd name="connsiteX608" fmla="*/ 1047915 w 2647519"/>
                              <a:gd name="connsiteY608" fmla="*/ 66674 h 2612594"/>
                              <a:gd name="connsiteX609" fmla="*/ 1016482 w 2647519"/>
                              <a:gd name="connsiteY609" fmla="*/ 78104 h 2612594"/>
                              <a:gd name="connsiteX610" fmla="*/ 972667 w 2647519"/>
                              <a:gd name="connsiteY610" fmla="*/ 83819 h 2612594"/>
                              <a:gd name="connsiteX611" fmla="*/ 806932 w 2647519"/>
                              <a:gd name="connsiteY611" fmla="*/ 147637 h 2612594"/>
                              <a:gd name="connsiteX612" fmla="*/ 746925 w 2647519"/>
                              <a:gd name="connsiteY612" fmla="*/ 174307 h 2612594"/>
                              <a:gd name="connsiteX613" fmla="*/ 728827 w 2647519"/>
                              <a:gd name="connsiteY613" fmla="*/ 180974 h 2612594"/>
                              <a:gd name="connsiteX614" fmla="*/ 712635 w 2647519"/>
                              <a:gd name="connsiteY614" fmla="*/ 189547 h 2612594"/>
                              <a:gd name="connsiteX615" fmla="*/ 682155 w 2647519"/>
                              <a:gd name="connsiteY615" fmla="*/ 205739 h 2612594"/>
                              <a:gd name="connsiteX616" fmla="*/ 634530 w 2647519"/>
                              <a:gd name="connsiteY616" fmla="*/ 230504 h 2612594"/>
                              <a:gd name="connsiteX617" fmla="*/ 598335 w 2647519"/>
                              <a:gd name="connsiteY617" fmla="*/ 259079 h 2612594"/>
                              <a:gd name="connsiteX618" fmla="*/ 493560 w 2647519"/>
                              <a:gd name="connsiteY618" fmla="*/ 340994 h 2612594"/>
                              <a:gd name="connsiteX619" fmla="*/ 471664 w 2647519"/>
                              <a:gd name="connsiteY619" fmla="*/ 360034 h 2612594"/>
                              <a:gd name="connsiteX620" fmla="*/ 450243 w 2647519"/>
                              <a:gd name="connsiteY620" fmla="*/ 379593 h 2612594"/>
                              <a:gd name="connsiteX621" fmla="*/ 450697 w 2647519"/>
                              <a:gd name="connsiteY621" fmla="*/ 380047 h 2612594"/>
                              <a:gd name="connsiteX622" fmla="*/ 285915 w 2647519"/>
                              <a:gd name="connsiteY622" fmla="*/ 573404 h 2612594"/>
                              <a:gd name="connsiteX623" fmla="*/ 252577 w 2647519"/>
                              <a:gd name="connsiteY623" fmla="*/ 619124 h 2612594"/>
                              <a:gd name="connsiteX624" fmla="*/ 237337 w 2647519"/>
                              <a:gd name="connsiteY624" fmla="*/ 646747 h 2612594"/>
                              <a:gd name="connsiteX625" fmla="*/ 222097 w 2647519"/>
                              <a:gd name="connsiteY625" fmla="*/ 672464 h 2612594"/>
                              <a:gd name="connsiteX626" fmla="*/ 193522 w 2647519"/>
                              <a:gd name="connsiteY626" fmla="*/ 725804 h 2612594"/>
                              <a:gd name="connsiteX627" fmla="*/ 162439 w 2647519"/>
                              <a:gd name="connsiteY627" fmla="*/ 774784 h 2612594"/>
                              <a:gd name="connsiteX628" fmla="*/ 162090 w 2647519"/>
                              <a:gd name="connsiteY628" fmla="*/ 776287 h 2612594"/>
                              <a:gd name="connsiteX629" fmla="*/ 151612 w 2647519"/>
                              <a:gd name="connsiteY629" fmla="*/ 804862 h 2612594"/>
                              <a:gd name="connsiteX630" fmla="*/ 143992 w 2647519"/>
                              <a:gd name="connsiteY630" fmla="*/ 818197 h 2612594"/>
                              <a:gd name="connsiteX631" fmla="*/ 142087 w 2647519"/>
                              <a:gd name="connsiteY631" fmla="*/ 820102 h 2612594"/>
                              <a:gd name="connsiteX632" fmla="*/ 133634 w 2647519"/>
                              <a:gd name="connsiteY632" fmla="*/ 848201 h 2612594"/>
                              <a:gd name="connsiteX633" fmla="*/ 131610 w 2647519"/>
                              <a:gd name="connsiteY633" fmla="*/ 864870 h 2612594"/>
                              <a:gd name="connsiteX634" fmla="*/ 129705 w 2647519"/>
                              <a:gd name="connsiteY634" fmla="*/ 888682 h 2612594"/>
                              <a:gd name="connsiteX635" fmla="*/ 116370 w 2647519"/>
                              <a:gd name="connsiteY635" fmla="*/ 927735 h 2612594"/>
                              <a:gd name="connsiteX636" fmla="*/ 103987 w 2647519"/>
                              <a:gd name="connsiteY636" fmla="*/ 966787 h 2612594"/>
                              <a:gd name="connsiteX637" fmla="*/ 90652 w 2647519"/>
                              <a:gd name="connsiteY637" fmla="*/ 1023937 h 2612594"/>
                              <a:gd name="connsiteX638" fmla="*/ 83032 w 2647519"/>
                              <a:gd name="connsiteY638" fmla="*/ 1076325 h 2612594"/>
                              <a:gd name="connsiteX639" fmla="*/ 78270 w 2647519"/>
                              <a:gd name="connsiteY639" fmla="*/ 1128712 h 2612594"/>
                              <a:gd name="connsiteX640" fmla="*/ 84937 w 2647519"/>
                              <a:gd name="connsiteY640" fmla="*/ 1092517 h 2612594"/>
                              <a:gd name="connsiteX641" fmla="*/ 85555 w 2647519"/>
                              <a:gd name="connsiteY641" fmla="*/ 1089530 h 2612594"/>
                              <a:gd name="connsiteX642" fmla="*/ 86842 w 2647519"/>
                              <a:gd name="connsiteY642" fmla="*/ 1075372 h 2612594"/>
                              <a:gd name="connsiteX643" fmla="*/ 94462 w 2647519"/>
                              <a:gd name="connsiteY643" fmla="*/ 1022985 h 2612594"/>
                              <a:gd name="connsiteX644" fmla="*/ 96848 w 2647519"/>
                              <a:gd name="connsiteY644" fmla="*/ 1023781 h 2612594"/>
                              <a:gd name="connsiteX645" fmla="*/ 97055 w 2647519"/>
                              <a:gd name="connsiteY645" fmla="*/ 1022896 h 2612594"/>
                              <a:gd name="connsiteX646" fmla="*/ 94463 w 2647519"/>
                              <a:gd name="connsiteY646" fmla="*/ 1022032 h 2612594"/>
                              <a:gd name="connsiteX647" fmla="*/ 107798 w 2647519"/>
                              <a:gd name="connsiteY647" fmla="*/ 964882 h 2612594"/>
                              <a:gd name="connsiteX648" fmla="*/ 120180 w 2647519"/>
                              <a:gd name="connsiteY648" fmla="*/ 925829 h 2612594"/>
                              <a:gd name="connsiteX649" fmla="*/ 133454 w 2647519"/>
                              <a:gd name="connsiteY649" fmla="*/ 886956 h 2612594"/>
                              <a:gd name="connsiteX650" fmla="*/ 132563 w 2647519"/>
                              <a:gd name="connsiteY650" fmla="*/ 886777 h 2612594"/>
                              <a:gd name="connsiteX651" fmla="*/ 134468 w 2647519"/>
                              <a:gd name="connsiteY651" fmla="*/ 862965 h 2612594"/>
                              <a:gd name="connsiteX652" fmla="*/ 144945 w 2647519"/>
                              <a:gd name="connsiteY652" fmla="*/ 818197 h 2612594"/>
                              <a:gd name="connsiteX653" fmla="*/ 152565 w 2647519"/>
                              <a:gd name="connsiteY653" fmla="*/ 804862 h 2612594"/>
                              <a:gd name="connsiteX654" fmla="*/ 152821 w 2647519"/>
                              <a:gd name="connsiteY654" fmla="*/ 804166 h 2612594"/>
                              <a:gd name="connsiteX655" fmla="*/ 163043 w 2647519"/>
                              <a:gd name="connsiteY655" fmla="*/ 776287 h 2612594"/>
                              <a:gd name="connsiteX656" fmla="*/ 194475 w 2647519"/>
                              <a:gd name="connsiteY656" fmla="*/ 726757 h 2612594"/>
                              <a:gd name="connsiteX657" fmla="*/ 223050 w 2647519"/>
                              <a:gd name="connsiteY657" fmla="*/ 673417 h 2612594"/>
                              <a:gd name="connsiteX658" fmla="*/ 238290 w 2647519"/>
                              <a:gd name="connsiteY658" fmla="*/ 647700 h 2612594"/>
                              <a:gd name="connsiteX659" fmla="*/ 253530 w 2647519"/>
                              <a:gd name="connsiteY659" fmla="*/ 620077 h 2612594"/>
                              <a:gd name="connsiteX660" fmla="*/ 286868 w 2647519"/>
                              <a:gd name="connsiteY660" fmla="*/ 574357 h 2612594"/>
                              <a:gd name="connsiteX661" fmla="*/ 451650 w 2647519"/>
                              <a:gd name="connsiteY661" fmla="*/ 381000 h 2612594"/>
                              <a:gd name="connsiteX662" fmla="*/ 495465 w 2647519"/>
                              <a:gd name="connsiteY662" fmla="*/ 340995 h 2612594"/>
                              <a:gd name="connsiteX663" fmla="*/ 600240 w 2647519"/>
                              <a:gd name="connsiteY663" fmla="*/ 259080 h 2612594"/>
                              <a:gd name="connsiteX664" fmla="*/ 636435 w 2647519"/>
                              <a:gd name="connsiteY664" fmla="*/ 230505 h 2612594"/>
                              <a:gd name="connsiteX665" fmla="*/ 684060 w 2647519"/>
                              <a:gd name="connsiteY665" fmla="*/ 205740 h 2612594"/>
                              <a:gd name="connsiteX666" fmla="*/ 714540 w 2647519"/>
                              <a:gd name="connsiteY666" fmla="*/ 189547 h 2612594"/>
                              <a:gd name="connsiteX667" fmla="*/ 730733 w 2647519"/>
                              <a:gd name="connsiteY667" fmla="*/ 180975 h 2612594"/>
                              <a:gd name="connsiteX668" fmla="*/ 748830 w 2647519"/>
                              <a:gd name="connsiteY668" fmla="*/ 174307 h 2612594"/>
                              <a:gd name="connsiteX669" fmla="*/ 808838 w 2647519"/>
                              <a:gd name="connsiteY669" fmla="*/ 147637 h 2612594"/>
                              <a:gd name="connsiteX670" fmla="*/ 974573 w 2647519"/>
                              <a:gd name="connsiteY670" fmla="*/ 83820 h 2612594"/>
                              <a:gd name="connsiteX671" fmla="*/ 1018388 w 2647519"/>
                              <a:gd name="connsiteY671" fmla="*/ 78105 h 2612594"/>
                              <a:gd name="connsiteX672" fmla="*/ 1049820 w 2647519"/>
                              <a:gd name="connsiteY672" fmla="*/ 66675 h 2612594"/>
                              <a:gd name="connsiteX673" fmla="*/ 1086015 w 2647519"/>
                              <a:gd name="connsiteY673" fmla="*/ 57150 h 2612594"/>
                              <a:gd name="connsiteX674" fmla="*/ 1162215 w 2647519"/>
                              <a:gd name="connsiteY674" fmla="*/ 46672 h 2612594"/>
                              <a:gd name="connsiteX675" fmla="*/ 1272229 w 2647519"/>
                              <a:gd name="connsiteY675" fmla="*/ 41076 h 2612594"/>
                              <a:gd name="connsiteX676" fmla="*/ 1360655 w 2647519"/>
                              <a:gd name="connsiteY676" fmla="*/ 44043 h 2612594"/>
                              <a:gd name="connsiteX677" fmla="*/ 1404150 w 2647519"/>
                              <a:gd name="connsiteY677" fmla="*/ 0 h 2612594"/>
                              <a:gd name="connsiteX678" fmla="*/ 1448917 w 2647519"/>
                              <a:gd name="connsiteY678" fmla="*/ 2857 h 2612594"/>
                              <a:gd name="connsiteX679" fmla="*/ 1494637 w 2647519"/>
                              <a:gd name="connsiteY679" fmla="*/ 7620 h 2612594"/>
                              <a:gd name="connsiteX680" fmla="*/ 1525117 w 2647519"/>
                              <a:gd name="connsiteY680" fmla="*/ 15240 h 2612594"/>
                              <a:gd name="connsiteX681" fmla="*/ 1545120 w 2647519"/>
                              <a:gd name="connsiteY681" fmla="*/ 24765 h 2612594"/>
                              <a:gd name="connsiteX682" fmla="*/ 1569885 w 2647519"/>
                              <a:gd name="connsiteY682" fmla="*/ 20002 h 2612594"/>
                              <a:gd name="connsiteX683" fmla="*/ 1607032 w 2647519"/>
                              <a:gd name="connsiteY683" fmla="*/ 28575 h 2612594"/>
                              <a:gd name="connsiteX684" fmla="*/ 1629892 w 2647519"/>
                              <a:gd name="connsiteY684" fmla="*/ 35242 h 2612594"/>
                              <a:gd name="connsiteX685" fmla="*/ 1628940 w 2647519"/>
                              <a:gd name="connsiteY685" fmla="*/ 36195 h 2612594"/>
                              <a:gd name="connsiteX686" fmla="*/ 1627987 w 2647519"/>
                              <a:gd name="connsiteY686" fmla="*/ 42862 h 2612594"/>
                              <a:gd name="connsiteX687" fmla="*/ 1588935 w 2647519"/>
                              <a:gd name="connsiteY687" fmla="*/ 40005 h 2612594"/>
                              <a:gd name="connsiteX688" fmla="*/ 1575600 w 2647519"/>
                              <a:gd name="connsiteY688" fmla="*/ 36195 h 2612594"/>
                              <a:gd name="connsiteX689" fmla="*/ 1562265 w 2647519"/>
                              <a:gd name="connsiteY689" fmla="*/ 33337 h 2612594"/>
                              <a:gd name="connsiteX690" fmla="*/ 1536547 w 2647519"/>
                              <a:gd name="connsiteY690" fmla="*/ 27622 h 2612594"/>
                              <a:gd name="connsiteX691" fmla="*/ 1510830 w 2647519"/>
                              <a:gd name="connsiteY691" fmla="*/ 21907 h 2612594"/>
                              <a:gd name="connsiteX692" fmla="*/ 1484160 w 2647519"/>
                              <a:gd name="connsiteY692" fmla="*/ 18097 h 2612594"/>
                              <a:gd name="connsiteX693" fmla="*/ 1454633 w 2647519"/>
                              <a:gd name="connsiteY693" fmla="*/ 18097 h 2612594"/>
                              <a:gd name="connsiteX694" fmla="*/ 1430820 w 2647519"/>
                              <a:gd name="connsiteY694" fmla="*/ 18097 h 2612594"/>
                              <a:gd name="connsiteX695" fmla="*/ 1393673 w 2647519"/>
                              <a:gd name="connsiteY695" fmla="*/ 18097 h 2612594"/>
                              <a:gd name="connsiteX696" fmla="*/ 1391928 w 2647519"/>
                              <a:gd name="connsiteY696" fmla="*/ 17540 h 2612594"/>
                              <a:gd name="connsiteX697" fmla="*/ 1375575 w 2647519"/>
                              <a:gd name="connsiteY697" fmla="*/ 25717 h 2612594"/>
                              <a:gd name="connsiteX698" fmla="*/ 1381290 w 2647519"/>
                              <a:gd name="connsiteY698" fmla="*/ 35242 h 2612594"/>
                              <a:gd name="connsiteX699" fmla="*/ 1438440 w 2647519"/>
                              <a:gd name="connsiteY699" fmla="*/ 46672 h 2612594"/>
                              <a:gd name="connsiteX700" fmla="*/ 1413008 w 2647519"/>
                              <a:gd name="connsiteY700" fmla="*/ 47116 h 2612594"/>
                              <a:gd name="connsiteX701" fmla="*/ 1413437 w 2647519"/>
                              <a:gd name="connsiteY701" fmla="*/ 47149 h 2612594"/>
                              <a:gd name="connsiteX702" fmla="*/ 1440345 w 2647519"/>
                              <a:gd name="connsiteY702" fmla="*/ 46672 h 2612594"/>
                              <a:gd name="connsiteX703" fmla="*/ 1463205 w 2647519"/>
                              <a:gd name="connsiteY703" fmla="*/ 49530 h 2612594"/>
                              <a:gd name="connsiteX704" fmla="*/ 1507020 w 2647519"/>
                              <a:gd name="connsiteY704" fmla="*/ 58102 h 2612594"/>
                              <a:gd name="connsiteX705" fmla="*/ 1527975 w 2647519"/>
                              <a:gd name="connsiteY705" fmla="*/ 60960 h 2612594"/>
                              <a:gd name="connsiteX706" fmla="*/ 1563218 w 2647519"/>
                              <a:gd name="connsiteY706" fmla="*/ 68580 h 2612594"/>
                              <a:gd name="connsiteX707" fmla="*/ 1599413 w 2647519"/>
                              <a:gd name="connsiteY707" fmla="*/ 76200 h 2612594"/>
                              <a:gd name="connsiteX708" fmla="*/ 1634655 w 2647519"/>
                              <a:gd name="connsiteY708" fmla="*/ 84772 h 2612594"/>
                              <a:gd name="connsiteX709" fmla="*/ 1669898 w 2647519"/>
                              <a:gd name="connsiteY709" fmla="*/ 95250 h 2612594"/>
                              <a:gd name="connsiteX710" fmla="*/ 1687043 w 2647519"/>
                              <a:gd name="connsiteY710" fmla="*/ 100012 h 2612594"/>
                              <a:gd name="connsiteX711" fmla="*/ 1704188 w 2647519"/>
                              <a:gd name="connsiteY711" fmla="*/ 105727 h 2612594"/>
                              <a:gd name="connsiteX712" fmla="*/ 1704409 w 2647519"/>
                              <a:gd name="connsiteY712" fmla="*/ 105929 h 2612594"/>
                              <a:gd name="connsiteX713" fmla="*/ 1716704 w 2647519"/>
                              <a:gd name="connsiteY713" fmla="*/ 108049 h 2612594"/>
                              <a:gd name="connsiteX714" fmla="*/ 1746499 w 2647519"/>
                              <a:gd name="connsiteY714" fmla="*/ 119121 h 2612594"/>
                              <a:gd name="connsiteX715" fmla="*/ 1750661 w 2647519"/>
                              <a:gd name="connsiteY715" fmla="*/ 125427 h 2612594"/>
                              <a:gd name="connsiteX716" fmla="*/ 1751813 w 2647519"/>
                              <a:gd name="connsiteY716" fmla="*/ 125730 h 2612594"/>
                              <a:gd name="connsiteX717" fmla="*/ 1778483 w 2647519"/>
                              <a:gd name="connsiteY717" fmla="*/ 136207 h 2612594"/>
                              <a:gd name="connsiteX718" fmla="*/ 1801343 w 2647519"/>
                              <a:gd name="connsiteY718" fmla="*/ 145732 h 2612594"/>
                              <a:gd name="connsiteX719" fmla="*/ 1824203 w 2647519"/>
                              <a:gd name="connsiteY719" fmla="*/ 156210 h 2612594"/>
                              <a:gd name="connsiteX720" fmla="*/ 1841348 w 2647519"/>
                              <a:gd name="connsiteY720" fmla="*/ 165735 h 2612594"/>
                              <a:gd name="connsiteX721" fmla="*/ 1852778 w 2647519"/>
                              <a:gd name="connsiteY721" fmla="*/ 171450 h 2612594"/>
                              <a:gd name="connsiteX722" fmla="*/ 1865160 w 2647519"/>
                              <a:gd name="connsiteY722" fmla="*/ 178117 h 2612594"/>
                              <a:gd name="connsiteX723" fmla="*/ 1907070 w 2647519"/>
                              <a:gd name="connsiteY723" fmla="*/ 201930 h 2612594"/>
                              <a:gd name="connsiteX724" fmla="*/ 1960410 w 2647519"/>
                              <a:gd name="connsiteY724" fmla="*/ 236220 h 2612594"/>
                              <a:gd name="connsiteX725" fmla="*/ 1988033 w 2647519"/>
                              <a:gd name="connsiteY725" fmla="*/ 255270 h 2612594"/>
                              <a:gd name="connsiteX726" fmla="*/ 1988832 w 2647519"/>
                              <a:gd name="connsiteY726" fmla="*/ 255841 h 2612594"/>
                              <a:gd name="connsiteX727" fmla="*/ 2002949 w 2647519"/>
                              <a:gd name="connsiteY727" fmla="*/ 264417 h 2612594"/>
                              <a:gd name="connsiteX728" fmla="*/ 2540483 w 2647519"/>
                              <a:gd name="connsiteY728" fmla="*/ 1275397 h 2612594"/>
                              <a:gd name="connsiteX729" fmla="*/ 2540080 w 2647519"/>
                              <a:gd name="connsiteY729" fmla="*/ 1283368 h 2612594"/>
                              <a:gd name="connsiteX730" fmla="*/ 2550960 w 2647519"/>
                              <a:gd name="connsiteY730" fmla="*/ 1284922 h 2612594"/>
                              <a:gd name="connsiteX731" fmla="*/ 2561437 w 2647519"/>
                              <a:gd name="connsiteY731" fmla="*/ 1292542 h 2612594"/>
                              <a:gd name="connsiteX732" fmla="*/ 2566200 w 2647519"/>
                              <a:gd name="connsiteY732" fmla="*/ 1318259 h 2612594"/>
                              <a:gd name="connsiteX733" fmla="*/ 2584297 w 2647519"/>
                              <a:gd name="connsiteY733" fmla="*/ 1348739 h 2612594"/>
                              <a:gd name="connsiteX734" fmla="*/ 2591918 w 2647519"/>
                              <a:gd name="connsiteY734" fmla="*/ 1349432 h 2612594"/>
                              <a:gd name="connsiteX735" fmla="*/ 2591918 w 2647519"/>
                              <a:gd name="connsiteY735" fmla="*/ 1342072 h 2612594"/>
                              <a:gd name="connsiteX736" fmla="*/ 2599661 w 2647519"/>
                              <a:gd name="connsiteY736" fmla="*/ 1320563 h 2612594"/>
                              <a:gd name="connsiteX737" fmla="*/ 2599537 w 2647519"/>
                              <a:gd name="connsiteY737" fmla="*/ 1316355 h 2612594"/>
                              <a:gd name="connsiteX738" fmla="*/ 2607157 w 2647519"/>
                              <a:gd name="connsiteY738" fmla="*/ 1290637 h 2612594"/>
                              <a:gd name="connsiteX739" fmla="*/ 2617635 w 2647519"/>
                              <a:gd name="connsiteY739" fmla="*/ 1290637 h 2612594"/>
                              <a:gd name="connsiteX740" fmla="*/ 2633827 w 2647519"/>
                              <a:gd name="connsiteY740" fmla="*/ 1280160 h 2612594"/>
                              <a:gd name="connsiteX741" fmla="*/ 2635732 w 2647519"/>
                              <a:gd name="connsiteY741" fmla="*/ 1322070 h 2612594"/>
                              <a:gd name="connsiteX742" fmla="*/ 2630970 w 2647519"/>
                              <a:gd name="connsiteY742" fmla="*/ 1342072 h 2612594"/>
                              <a:gd name="connsiteX743" fmla="*/ 2625255 w 2647519"/>
                              <a:gd name="connsiteY743" fmla="*/ 1361122 h 2612594"/>
                              <a:gd name="connsiteX744" fmla="*/ 2622397 w 2647519"/>
                              <a:gd name="connsiteY744" fmla="*/ 1392555 h 2612594"/>
                              <a:gd name="connsiteX745" fmla="*/ 2621445 w 2647519"/>
                              <a:gd name="connsiteY745" fmla="*/ 1408747 h 2612594"/>
                              <a:gd name="connsiteX746" fmla="*/ 2619540 w 2647519"/>
                              <a:gd name="connsiteY746" fmla="*/ 1424940 h 2612594"/>
                              <a:gd name="connsiteX747" fmla="*/ 2615478 w 2647519"/>
                              <a:gd name="connsiteY747" fmla="*/ 1427648 h 2612594"/>
                              <a:gd name="connsiteX748" fmla="*/ 2615730 w 2647519"/>
                              <a:gd name="connsiteY748" fmla="*/ 1428749 h 2612594"/>
                              <a:gd name="connsiteX749" fmla="*/ 2619621 w 2647519"/>
                              <a:gd name="connsiteY749" fmla="*/ 1426155 h 2612594"/>
                              <a:gd name="connsiteX750" fmla="*/ 2621445 w 2647519"/>
                              <a:gd name="connsiteY750" fmla="*/ 1410652 h 2612594"/>
                              <a:gd name="connsiteX751" fmla="*/ 2622397 w 2647519"/>
                              <a:gd name="connsiteY751" fmla="*/ 1394460 h 2612594"/>
                              <a:gd name="connsiteX752" fmla="*/ 2625255 w 2647519"/>
                              <a:gd name="connsiteY752" fmla="*/ 1363027 h 2612594"/>
                              <a:gd name="connsiteX753" fmla="*/ 2630970 w 2647519"/>
                              <a:gd name="connsiteY753" fmla="*/ 1343977 h 2612594"/>
                              <a:gd name="connsiteX754" fmla="*/ 2635732 w 2647519"/>
                              <a:gd name="connsiteY754" fmla="*/ 1323975 h 2612594"/>
                              <a:gd name="connsiteX755" fmla="*/ 2643352 w 2647519"/>
                              <a:gd name="connsiteY755" fmla="*/ 1329690 h 2612594"/>
                              <a:gd name="connsiteX756" fmla="*/ 2642400 w 2647519"/>
                              <a:gd name="connsiteY756" fmla="*/ 1343977 h 2612594"/>
                              <a:gd name="connsiteX757" fmla="*/ 2640495 w 2647519"/>
                              <a:gd name="connsiteY757" fmla="*/ 1358265 h 2612594"/>
                              <a:gd name="connsiteX758" fmla="*/ 2639542 w 2647519"/>
                              <a:gd name="connsiteY758" fmla="*/ 1384935 h 2612594"/>
                              <a:gd name="connsiteX759" fmla="*/ 2637637 w 2647519"/>
                              <a:gd name="connsiteY759" fmla="*/ 1416367 h 2612594"/>
                              <a:gd name="connsiteX760" fmla="*/ 2632875 w 2647519"/>
                              <a:gd name="connsiteY760" fmla="*/ 1449705 h 2612594"/>
                              <a:gd name="connsiteX761" fmla="*/ 2627160 w 2647519"/>
                              <a:gd name="connsiteY761" fmla="*/ 1484947 h 2612594"/>
                              <a:gd name="connsiteX762" fmla="*/ 2620492 w 2647519"/>
                              <a:gd name="connsiteY762" fmla="*/ 1519237 h 2612594"/>
                              <a:gd name="connsiteX763" fmla="*/ 2608110 w 2647519"/>
                              <a:gd name="connsiteY763" fmla="*/ 1591627 h 2612594"/>
                              <a:gd name="connsiteX764" fmla="*/ 2596680 w 2647519"/>
                              <a:gd name="connsiteY764" fmla="*/ 1598295 h 2612594"/>
                              <a:gd name="connsiteX765" fmla="*/ 2582392 w 2647519"/>
                              <a:gd name="connsiteY765" fmla="*/ 1640205 h 2612594"/>
                              <a:gd name="connsiteX766" fmla="*/ 2578582 w 2647519"/>
                              <a:gd name="connsiteY766" fmla="*/ 1680210 h 2612594"/>
                              <a:gd name="connsiteX767" fmla="*/ 2576677 w 2647519"/>
                              <a:gd name="connsiteY767" fmla="*/ 1685925 h 2612594"/>
                              <a:gd name="connsiteX768" fmla="*/ 2560485 w 2647519"/>
                              <a:gd name="connsiteY768" fmla="*/ 1729740 h 2612594"/>
                              <a:gd name="connsiteX769" fmla="*/ 2555722 w 2647519"/>
                              <a:gd name="connsiteY769" fmla="*/ 1733550 h 2612594"/>
                              <a:gd name="connsiteX770" fmla="*/ 2535720 w 2647519"/>
                              <a:gd name="connsiteY770" fmla="*/ 1780222 h 2612594"/>
                              <a:gd name="connsiteX771" fmla="*/ 2556675 w 2647519"/>
                              <a:gd name="connsiteY771" fmla="*/ 1733550 h 2612594"/>
                              <a:gd name="connsiteX772" fmla="*/ 2561437 w 2647519"/>
                              <a:gd name="connsiteY772" fmla="*/ 1729740 h 2612594"/>
                              <a:gd name="connsiteX773" fmla="*/ 2530957 w 2647519"/>
                              <a:gd name="connsiteY773" fmla="*/ 1816417 h 2612594"/>
                              <a:gd name="connsiteX774" fmla="*/ 2514765 w 2647519"/>
                              <a:gd name="connsiteY774" fmla="*/ 1824990 h 2612594"/>
                              <a:gd name="connsiteX775" fmla="*/ 2511407 w 2647519"/>
                              <a:gd name="connsiteY775" fmla="*/ 1831707 h 2612594"/>
                              <a:gd name="connsiteX776" fmla="*/ 2511908 w 2647519"/>
                              <a:gd name="connsiteY776" fmla="*/ 1832609 h 2612594"/>
                              <a:gd name="connsiteX777" fmla="*/ 2515718 w 2647519"/>
                              <a:gd name="connsiteY777" fmla="*/ 1824989 h 2612594"/>
                              <a:gd name="connsiteX778" fmla="*/ 2531910 w 2647519"/>
                              <a:gd name="connsiteY778" fmla="*/ 1816417 h 2612594"/>
                              <a:gd name="connsiteX779" fmla="*/ 2520480 w 2647519"/>
                              <a:gd name="connsiteY779" fmla="*/ 1848802 h 2612594"/>
                              <a:gd name="connsiteX780" fmla="*/ 2499525 w 2647519"/>
                              <a:gd name="connsiteY780" fmla="*/ 1886902 h 2612594"/>
                              <a:gd name="connsiteX781" fmla="*/ 2489048 w 2647519"/>
                              <a:gd name="connsiteY781" fmla="*/ 1905952 h 2612594"/>
                              <a:gd name="connsiteX782" fmla="*/ 2477618 w 2647519"/>
                              <a:gd name="connsiteY782" fmla="*/ 1925002 h 2612594"/>
                              <a:gd name="connsiteX783" fmla="*/ 2469045 w 2647519"/>
                              <a:gd name="connsiteY783" fmla="*/ 1939289 h 2612594"/>
                              <a:gd name="connsiteX784" fmla="*/ 2456663 w 2647519"/>
                              <a:gd name="connsiteY784" fmla="*/ 1966912 h 2612594"/>
                              <a:gd name="connsiteX785" fmla="*/ 2443328 w 2647519"/>
                              <a:gd name="connsiteY785" fmla="*/ 1993582 h 2612594"/>
                              <a:gd name="connsiteX786" fmla="*/ 2422373 w 2647519"/>
                              <a:gd name="connsiteY786" fmla="*/ 2022157 h 2612594"/>
                              <a:gd name="connsiteX787" fmla="*/ 2401418 w 2647519"/>
                              <a:gd name="connsiteY787" fmla="*/ 2048827 h 2612594"/>
                              <a:gd name="connsiteX788" fmla="*/ 2402291 w 2647519"/>
                              <a:gd name="connsiteY788" fmla="*/ 2047029 h 2612594"/>
                              <a:gd name="connsiteX789" fmla="*/ 2378557 w 2647519"/>
                              <a:gd name="connsiteY789" fmla="*/ 2079307 h 2612594"/>
                              <a:gd name="connsiteX790" fmla="*/ 2327122 w 2647519"/>
                              <a:gd name="connsiteY790" fmla="*/ 2135505 h 2612594"/>
                              <a:gd name="connsiteX791" fmla="*/ 2316995 w 2647519"/>
                              <a:gd name="connsiteY791" fmla="*/ 2151085 h 2612594"/>
                              <a:gd name="connsiteX792" fmla="*/ 2327122 w 2647519"/>
                              <a:gd name="connsiteY792" fmla="*/ 2136457 h 2612594"/>
                              <a:gd name="connsiteX793" fmla="*/ 2378557 w 2647519"/>
                              <a:gd name="connsiteY793" fmla="*/ 2080259 h 2612594"/>
                              <a:gd name="connsiteX794" fmla="*/ 2339505 w 2647519"/>
                              <a:gd name="connsiteY794" fmla="*/ 2139314 h 2612594"/>
                              <a:gd name="connsiteX795" fmla="*/ 2319383 w 2647519"/>
                              <a:gd name="connsiteY795" fmla="*/ 2160388 h 2612594"/>
                              <a:gd name="connsiteX796" fmla="*/ 2303229 w 2647519"/>
                              <a:gd name="connsiteY796" fmla="*/ 2172263 h 2612594"/>
                              <a:gd name="connsiteX797" fmla="*/ 2302357 w 2647519"/>
                              <a:gd name="connsiteY797" fmla="*/ 2173605 h 2612594"/>
                              <a:gd name="connsiteX798" fmla="*/ 2292258 w 2647519"/>
                              <a:gd name="connsiteY798" fmla="*/ 2181374 h 2612594"/>
                              <a:gd name="connsiteX799" fmla="*/ 2291880 w 2647519"/>
                              <a:gd name="connsiteY799" fmla="*/ 2184082 h 2612594"/>
                              <a:gd name="connsiteX800" fmla="*/ 2247112 w 2647519"/>
                              <a:gd name="connsiteY800" fmla="*/ 2229802 h 2612594"/>
                              <a:gd name="connsiteX801" fmla="*/ 2199487 w 2647519"/>
                              <a:gd name="connsiteY801" fmla="*/ 2273617 h 2612594"/>
                              <a:gd name="connsiteX802" fmla="*/ 2197284 w 2647519"/>
                              <a:gd name="connsiteY802" fmla="*/ 2275215 h 2612594"/>
                              <a:gd name="connsiteX803" fmla="*/ 2181390 w 2647519"/>
                              <a:gd name="connsiteY803" fmla="*/ 2295524 h 2612594"/>
                              <a:gd name="connsiteX804" fmla="*/ 2143290 w 2647519"/>
                              <a:gd name="connsiteY804" fmla="*/ 2324099 h 2612594"/>
                              <a:gd name="connsiteX805" fmla="*/ 2107680 w 2647519"/>
                              <a:gd name="connsiteY805" fmla="*/ 2350806 h 2612594"/>
                              <a:gd name="connsiteX806" fmla="*/ 2107553 w 2647519"/>
                              <a:gd name="connsiteY806" fmla="*/ 2350961 h 2612594"/>
                              <a:gd name="connsiteX807" fmla="*/ 2143290 w 2647519"/>
                              <a:gd name="connsiteY807" fmla="*/ 2325052 h 2612594"/>
                              <a:gd name="connsiteX808" fmla="*/ 2181390 w 2647519"/>
                              <a:gd name="connsiteY808" fmla="*/ 2296477 h 2612594"/>
                              <a:gd name="connsiteX809" fmla="*/ 2149957 w 2647519"/>
                              <a:gd name="connsiteY809" fmla="*/ 2327909 h 2612594"/>
                              <a:gd name="connsiteX810" fmla="*/ 2124359 w 2647519"/>
                              <a:gd name="connsiteY810" fmla="*/ 2344578 h 2612594"/>
                              <a:gd name="connsiteX811" fmla="*/ 2106651 w 2647519"/>
                              <a:gd name="connsiteY811" fmla="*/ 2352057 h 2612594"/>
                              <a:gd name="connsiteX812" fmla="*/ 2106142 w 2647519"/>
                              <a:gd name="connsiteY812" fmla="*/ 2352675 h 2612594"/>
                              <a:gd name="connsiteX813" fmla="*/ 2087092 w 2647519"/>
                              <a:gd name="connsiteY813" fmla="*/ 2365057 h 2612594"/>
                              <a:gd name="connsiteX814" fmla="*/ 2079913 w 2647519"/>
                              <a:gd name="connsiteY814" fmla="*/ 2368384 h 2612594"/>
                              <a:gd name="connsiteX815" fmla="*/ 2061852 w 2647519"/>
                              <a:gd name="connsiteY815" fmla="*/ 2383036 h 2612594"/>
                              <a:gd name="connsiteX816" fmla="*/ 2044230 w 2647519"/>
                              <a:gd name="connsiteY816" fmla="*/ 2395537 h 2612594"/>
                              <a:gd name="connsiteX817" fmla="*/ 2017560 w 2647519"/>
                              <a:gd name="connsiteY817" fmla="*/ 2412682 h 2612594"/>
                              <a:gd name="connsiteX818" fmla="*/ 2008988 w 2647519"/>
                              <a:gd name="connsiteY818" fmla="*/ 2413635 h 2612594"/>
                              <a:gd name="connsiteX819" fmla="*/ 1999459 w 2647519"/>
                              <a:gd name="connsiteY819" fmla="*/ 2417870 h 2612594"/>
                              <a:gd name="connsiteX820" fmla="*/ 1997978 w 2647519"/>
                              <a:gd name="connsiteY820" fmla="*/ 2418994 h 2612594"/>
                              <a:gd name="connsiteX821" fmla="*/ 2009940 w 2647519"/>
                              <a:gd name="connsiteY821" fmla="*/ 2414587 h 2612594"/>
                              <a:gd name="connsiteX822" fmla="*/ 2018513 w 2647519"/>
                              <a:gd name="connsiteY822" fmla="*/ 2413635 h 2612594"/>
                              <a:gd name="connsiteX823" fmla="*/ 1984223 w 2647519"/>
                              <a:gd name="connsiteY823" fmla="*/ 2439352 h 2612594"/>
                              <a:gd name="connsiteX824" fmla="*/ 1962315 w 2647519"/>
                              <a:gd name="connsiteY824" fmla="*/ 2450783 h 2612594"/>
                              <a:gd name="connsiteX825" fmla="*/ 1940408 w 2647519"/>
                              <a:gd name="connsiteY825" fmla="*/ 2461260 h 2612594"/>
                              <a:gd name="connsiteX826" fmla="*/ 1924934 w 2647519"/>
                              <a:gd name="connsiteY826" fmla="*/ 2463581 h 2612594"/>
                              <a:gd name="connsiteX827" fmla="*/ 1922310 w 2647519"/>
                              <a:gd name="connsiteY827" fmla="*/ 2465070 h 2612594"/>
                              <a:gd name="connsiteX828" fmla="*/ 1849920 w 2647519"/>
                              <a:gd name="connsiteY828" fmla="*/ 2496502 h 2612594"/>
                              <a:gd name="connsiteX829" fmla="*/ 1846229 w 2647519"/>
                              <a:gd name="connsiteY829" fmla="*/ 2497341 h 2612594"/>
                              <a:gd name="connsiteX830" fmla="*/ 1824203 w 2647519"/>
                              <a:gd name="connsiteY830" fmla="*/ 2511742 h 2612594"/>
                              <a:gd name="connsiteX831" fmla="*/ 1836585 w 2647519"/>
                              <a:gd name="connsiteY831" fmla="*/ 2515552 h 2612594"/>
                              <a:gd name="connsiteX832" fmla="*/ 1790865 w 2647519"/>
                              <a:gd name="connsiteY832" fmla="*/ 2535555 h 2612594"/>
                              <a:gd name="connsiteX833" fmla="*/ 1794675 w 2647519"/>
                              <a:gd name="connsiteY833" fmla="*/ 2522220 h 2612594"/>
                              <a:gd name="connsiteX834" fmla="*/ 1779435 w 2647519"/>
                              <a:gd name="connsiteY834" fmla="*/ 2527935 h 2612594"/>
                              <a:gd name="connsiteX835" fmla="*/ 1765148 w 2647519"/>
                              <a:gd name="connsiteY835" fmla="*/ 2532697 h 2612594"/>
                              <a:gd name="connsiteX836" fmla="*/ 1735620 w 2647519"/>
                              <a:gd name="connsiteY836" fmla="*/ 2542222 h 2612594"/>
                              <a:gd name="connsiteX837" fmla="*/ 1731675 w 2647519"/>
                              <a:gd name="connsiteY837" fmla="*/ 2537487 h 2612594"/>
                              <a:gd name="connsiteX838" fmla="*/ 1717522 w 2647519"/>
                              <a:gd name="connsiteY838" fmla="*/ 2540317 h 2612594"/>
                              <a:gd name="connsiteX839" fmla="*/ 1700377 w 2647519"/>
                              <a:gd name="connsiteY839" fmla="*/ 2544127 h 2612594"/>
                              <a:gd name="connsiteX840" fmla="*/ 1665135 w 2647519"/>
                              <a:gd name="connsiteY840" fmla="*/ 2552700 h 2612594"/>
                              <a:gd name="connsiteX841" fmla="*/ 1663973 w 2647519"/>
                              <a:gd name="connsiteY841" fmla="*/ 2553240 h 2612594"/>
                              <a:gd name="connsiteX842" fmla="*/ 1697520 w 2647519"/>
                              <a:gd name="connsiteY842" fmla="*/ 2545079 h 2612594"/>
                              <a:gd name="connsiteX843" fmla="*/ 1714665 w 2647519"/>
                              <a:gd name="connsiteY843" fmla="*/ 2541269 h 2612594"/>
                              <a:gd name="connsiteX844" fmla="*/ 1728952 w 2647519"/>
                              <a:gd name="connsiteY844" fmla="*/ 2538412 h 2612594"/>
                              <a:gd name="connsiteX845" fmla="*/ 1734667 w 2647519"/>
                              <a:gd name="connsiteY845" fmla="*/ 2543174 h 2612594"/>
                              <a:gd name="connsiteX846" fmla="*/ 1764195 w 2647519"/>
                              <a:gd name="connsiteY846" fmla="*/ 2533649 h 2612594"/>
                              <a:gd name="connsiteX847" fmla="*/ 1778482 w 2647519"/>
                              <a:gd name="connsiteY847" fmla="*/ 2528887 h 2612594"/>
                              <a:gd name="connsiteX848" fmla="*/ 1793722 w 2647519"/>
                              <a:gd name="connsiteY848" fmla="*/ 2523172 h 2612594"/>
                              <a:gd name="connsiteX849" fmla="*/ 1789912 w 2647519"/>
                              <a:gd name="connsiteY849" fmla="*/ 2536507 h 2612594"/>
                              <a:gd name="connsiteX850" fmla="*/ 1749907 w 2647519"/>
                              <a:gd name="connsiteY850" fmla="*/ 2555557 h 2612594"/>
                              <a:gd name="connsiteX851" fmla="*/ 1747946 w 2647519"/>
                              <a:gd name="connsiteY851" fmla="*/ 2555008 h 2612594"/>
                              <a:gd name="connsiteX852" fmla="*/ 1720380 w 2647519"/>
                              <a:gd name="connsiteY852" fmla="*/ 2566034 h 2612594"/>
                              <a:gd name="connsiteX853" fmla="*/ 1697520 w 2647519"/>
                              <a:gd name="connsiteY853" fmla="*/ 2572702 h 2612594"/>
                              <a:gd name="connsiteX854" fmla="*/ 1663230 w 2647519"/>
                              <a:gd name="connsiteY854" fmla="*/ 2581274 h 2612594"/>
                              <a:gd name="connsiteX855" fmla="*/ 1649062 w 2647519"/>
                              <a:gd name="connsiteY855" fmla="*/ 2580084 h 2612594"/>
                              <a:gd name="connsiteX856" fmla="*/ 1619428 w 2647519"/>
                              <a:gd name="connsiteY856" fmla="*/ 2585850 h 2612594"/>
                              <a:gd name="connsiteX857" fmla="*/ 1618462 w 2647519"/>
                              <a:gd name="connsiteY857" fmla="*/ 2587942 h 2612594"/>
                              <a:gd name="connsiteX858" fmla="*/ 1539405 w 2647519"/>
                              <a:gd name="connsiteY858" fmla="*/ 2603182 h 2612594"/>
                              <a:gd name="connsiteX859" fmla="*/ 1521307 w 2647519"/>
                              <a:gd name="connsiteY859" fmla="*/ 2598419 h 2612594"/>
                              <a:gd name="connsiteX860" fmla="*/ 1506067 w 2647519"/>
                              <a:gd name="connsiteY860" fmla="*/ 2598419 h 2612594"/>
                              <a:gd name="connsiteX861" fmla="*/ 1479397 w 2647519"/>
                              <a:gd name="connsiteY861" fmla="*/ 2606992 h 2612594"/>
                              <a:gd name="connsiteX862" fmla="*/ 1455585 w 2647519"/>
                              <a:gd name="connsiteY862" fmla="*/ 2608897 h 2612594"/>
                              <a:gd name="connsiteX863" fmla="*/ 1431772 w 2647519"/>
                              <a:gd name="connsiteY863" fmla="*/ 2609849 h 2612594"/>
                              <a:gd name="connsiteX864" fmla="*/ 1429185 w 2647519"/>
                              <a:gd name="connsiteY864" fmla="*/ 2608741 h 2612594"/>
                              <a:gd name="connsiteX865" fmla="*/ 1407484 w 2647519"/>
                              <a:gd name="connsiteY865" fmla="*/ 2612588 h 2612594"/>
                              <a:gd name="connsiteX866" fmla="*/ 1381290 w 2647519"/>
                              <a:gd name="connsiteY866" fmla="*/ 2607944 h 2612594"/>
                              <a:gd name="connsiteX867" fmla="*/ 1382243 w 2647519"/>
                              <a:gd name="connsiteY867" fmla="*/ 2606992 h 2612594"/>
                              <a:gd name="connsiteX868" fmla="*/ 1387005 w 2647519"/>
                              <a:gd name="connsiteY868" fmla="*/ 2600324 h 2612594"/>
                              <a:gd name="connsiteX869" fmla="*/ 1365098 w 2647519"/>
                              <a:gd name="connsiteY869" fmla="*/ 2597467 h 2612594"/>
                              <a:gd name="connsiteX870" fmla="*/ 1375575 w 2647519"/>
                              <a:gd name="connsiteY870" fmla="*/ 2591752 h 2612594"/>
                              <a:gd name="connsiteX871" fmla="*/ 1407008 w 2647519"/>
                              <a:gd name="connsiteY871" fmla="*/ 2590799 h 2612594"/>
                              <a:gd name="connsiteX872" fmla="*/ 1437488 w 2647519"/>
                              <a:gd name="connsiteY872" fmla="*/ 2589847 h 2612594"/>
                              <a:gd name="connsiteX873" fmla="*/ 1481302 w 2647519"/>
                              <a:gd name="connsiteY873" fmla="*/ 2590799 h 2612594"/>
                              <a:gd name="connsiteX874" fmla="*/ 1511782 w 2647519"/>
                              <a:gd name="connsiteY874" fmla="*/ 2587942 h 2612594"/>
                              <a:gd name="connsiteX875" fmla="*/ 1568932 w 2647519"/>
                              <a:gd name="connsiteY875" fmla="*/ 2575559 h 2612594"/>
                              <a:gd name="connsiteX876" fmla="*/ 1607032 w 2647519"/>
                              <a:gd name="connsiteY876" fmla="*/ 2566987 h 2612594"/>
                              <a:gd name="connsiteX877" fmla="*/ 1635607 w 2647519"/>
                              <a:gd name="connsiteY877" fmla="*/ 2566034 h 2612594"/>
                              <a:gd name="connsiteX878" fmla="*/ 1637595 w 2647519"/>
                              <a:gd name="connsiteY878" fmla="*/ 2565111 h 2612594"/>
                              <a:gd name="connsiteX879" fmla="*/ 1609890 w 2647519"/>
                              <a:gd name="connsiteY879" fmla="*/ 2566035 h 2612594"/>
                              <a:gd name="connsiteX880" fmla="*/ 1571790 w 2647519"/>
                              <a:gd name="connsiteY880" fmla="*/ 2574607 h 2612594"/>
                              <a:gd name="connsiteX881" fmla="*/ 1514640 w 2647519"/>
                              <a:gd name="connsiteY881" fmla="*/ 2586990 h 2612594"/>
                              <a:gd name="connsiteX882" fmla="*/ 1484160 w 2647519"/>
                              <a:gd name="connsiteY882" fmla="*/ 2589847 h 2612594"/>
                              <a:gd name="connsiteX883" fmla="*/ 1440345 w 2647519"/>
                              <a:gd name="connsiteY883" fmla="*/ 2588895 h 2612594"/>
                              <a:gd name="connsiteX884" fmla="*/ 1409865 w 2647519"/>
                              <a:gd name="connsiteY884" fmla="*/ 2589847 h 2612594"/>
                              <a:gd name="connsiteX885" fmla="*/ 1378432 w 2647519"/>
                              <a:gd name="connsiteY885" fmla="*/ 2590800 h 2612594"/>
                              <a:gd name="connsiteX886" fmla="*/ 1379385 w 2647519"/>
                              <a:gd name="connsiteY886" fmla="*/ 2586990 h 2612594"/>
                              <a:gd name="connsiteX887" fmla="*/ 1386052 w 2647519"/>
                              <a:gd name="connsiteY887" fmla="*/ 2577465 h 2612594"/>
                              <a:gd name="connsiteX888" fmla="*/ 1679422 w 2647519"/>
                              <a:gd name="connsiteY888" fmla="*/ 2528887 h 2612594"/>
                              <a:gd name="connsiteX889" fmla="*/ 1878495 w 2647519"/>
                              <a:gd name="connsiteY889" fmla="*/ 2453640 h 2612594"/>
                              <a:gd name="connsiteX890" fmla="*/ 1930882 w 2647519"/>
                              <a:gd name="connsiteY890" fmla="*/ 2426017 h 2612594"/>
                              <a:gd name="connsiteX891" fmla="*/ 1960410 w 2647519"/>
                              <a:gd name="connsiteY891" fmla="*/ 2410777 h 2612594"/>
                              <a:gd name="connsiteX892" fmla="*/ 1990890 w 2647519"/>
                              <a:gd name="connsiteY892" fmla="*/ 2394585 h 2612594"/>
                              <a:gd name="connsiteX893" fmla="*/ 2048040 w 2647519"/>
                              <a:gd name="connsiteY893" fmla="*/ 2360295 h 2612594"/>
                              <a:gd name="connsiteX894" fmla="*/ 2093760 w 2647519"/>
                              <a:gd name="connsiteY894" fmla="*/ 2325052 h 2612594"/>
                              <a:gd name="connsiteX895" fmla="*/ 2179485 w 2647519"/>
                              <a:gd name="connsiteY895" fmla="*/ 2258377 h 2612594"/>
                              <a:gd name="connsiteX896" fmla="*/ 2203297 w 2647519"/>
                              <a:gd name="connsiteY896" fmla="*/ 2239327 h 2612594"/>
                              <a:gd name="connsiteX897" fmla="*/ 2226157 w 2647519"/>
                              <a:gd name="connsiteY897" fmla="*/ 2219325 h 2612594"/>
                              <a:gd name="connsiteX898" fmla="*/ 2260447 w 2647519"/>
                              <a:gd name="connsiteY898" fmla="*/ 2187892 h 2612594"/>
                              <a:gd name="connsiteX899" fmla="*/ 2274735 w 2647519"/>
                              <a:gd name="connsiteY899" fmla="*/ 2164080 h 2612594"/>
                              <a:gd name="connsiteX900" fmla="*/ 2295258 w 2647519"/>
                              <a:gd name="connsiteY900" fmla="*/ 2145267 h 2612594"/>
                              <a:gd name="connsiteX901" fmla="*/ 2295423 w 2647519"/>
                              <a:gd name="connsiteY901" fmla="*/ 2144085 h 2612594"/>
                              <a:gd name="connsiteX902" fmla="*/ 2275688 w 2647519"/>
                              <a:gd name="connsiteY902" fmla="*/ 2162175 h 2612594"/>
                              <a:gd name="connsiteX903" fmla="*/ 2261400 w 2647519"/>
                              <a:gd name="connsiteY903" fmla="*/ 2185987 h 2612594"/>
                              <a:gd name="connsiteX904" fmla="*/ 2227110 w 2647519"/>
                              <a:gd name="connsiteY904" fmla="*/ 2217420 h 2612594"/>
                              <a:gd name="connsiteX905" fmla="*/ 2204250 w 2647519"/>
                              <a:gd name="connsiteY905" fmla="*/ 2237422 h 2612594"/>
                              <a:gd name="connsiteX906" fmla="*/ 2180438 w 2647519"/>
                              <a:gd name="connsiteY906" fmla="*/ 2256472 h 2612594"/>
                              <a:gd name="connsiteX907" fmla="*/ 2094713 w 2647519"/>
                              <a:gd name="connsiteY907" fmla="*/ 2323147 h 2612594"/>
                              <a:gd name="connsiteX908" fmla="*/ 2048993 w 2647519"/>
                              <a:gd name="connsiteY908" fmla="*/ 2358390 h 2612594"/>
                              <a:gd name="connsiteX909" fmla="*/ 1991843 w 2647519"/>
                              <a:gd name="connsiteY909" fmla="*/ 2392680 h 2612594"/>
                              <a:gd name="connsiteX910" fmla="*/ 1961363 w 2647519"/>
                              <a:gd name="connsiteY910" fmla="*/ 2408872 h 2612594"/>
                              <a:gd name="connsiteX911" fmla="*/ 1931835 w 2647519"/>
                              <a:gd name="connsiteY911" fmla="*/ 2424112 h 2612594"/>
                              <a:gd name="connsiteX912" fmla="*/ 1879448 w 2647519"/>
                              <a:gd name="connsiteY912" fmla="*/ 2451735 h 2612594"/>
                              <a:gd name="connsiteX913" fmla="*/ 1680375 w 2647519"/>
                              <a:gd name="connsiteY913" fmla="*/ 2526982 h 2612594"/>
                              <a:gd name="connsiteX914" fmla="*/ 1387005 w 2647519"/>
                              <a:gd name="connsiteY914" fmla="*/ 2575560 h 2612594"/>
                              <a:gd name="connsiteX915" fmla="*/ 1365098 w 2647519"/>
                              <a:gd name="connsiteY915" fmla="*/ 2575560 h 2612594"/>
                              <a:gd name="connsiteX916" fmla="*/ 1362240 w 2647519"/>
                              <a:gd name="connsiteY916" fmla="*/ 2567940 h 2612594"/>
                              <a:gd name="connsiteX917" fmla="*/ 1339380 w 2647519"/>
                              <a:gd name="connsiteY917" fmla="*/ 2566987 h 2612594"/>
                              <a:gd name="connsiteX918" fmla="*/ 1318425 w 2647519"/>
                              <a:gd name="connsiteY918" fmla="*/ 2575560 h 2612594"/>
                              <a:gd name="connsiteX919" fmla="*/ 1257465 w 2647519"/>
                              <a:gd name="connsiteY919" fmla="*/ 2576512 h 2612594"/>
                              <a:gd name="connsiteX920" fmla="*/ 1212698 w 2647519"/>
                              <a:gd name="connsiteY920" fmla="*/ 2574607 h 2612594"/>
                              <a:gd name="connsiteX921" fmla="*/ 1190790 w 2647519"/>
                              <a:gd name="connsiteY921" fmla="*/ 2572702 h 2612594"/>
                              <a:gd name="connsiteX922" fmla="*/ 1168883 w 2647519"/>
                              <a:gd name="connsiteY922" fmla="*/ 2568892 h 2612594"/>
                              <a:gd name="connsiteX923" fmla="*/ 1182079 w 2647519"/>
                              <a:gd name="connsiteY923" fmla="*/ 2554816 h 2612594"/>
                              <a:gd name="connsiteX924" fmla="*/ 1179360 w 2647519"/>
                              <a:gd name="connsiteY924" fmla="*/ 2555557 h 2612594"/>
                              <a:gd name="connsiteX925" fmla="*/ 1130192 w 2647519"/>
                              <a:gd name="connsiteY925" fmla="*/ 2546452 h 2612594"/>
                              <a:gd name="connsiteX926" fmla="*/ 1127925 w 2647519"/>
                              <a:gd name="connsiteY926" fmla="*/ 2546985 h 2612594"/>
                              <a:gd name="connsiteX927" fmla="*/ 1033628 w 2647519"/>
                              <a:gd name="connsiteY927" fmla="*/ 2529840 h 2612594"/>
                              <a:gd name="connsiteX928" fmla="*/ 996480 w 2647519"/>
                              <a:gd name="connsiteY928" fmla="*/ 2522220 h 2612594"/>
                              <a:gd name="connsiteX929" fmla="*/ 964095 w 2647519"/>
                              <a:gd name="connsiteY929" fmla="*/ 2516505 h 2612594"/>
                              <a:gd name="connsiteX930" fmla="*/ 925043 w 2647519"/>
                              <a:gd name="connsiteY930" fmla="*/ 2498407 h 2612594"/>
                              <a:gd name="connsiteX931" fmla="*/ 876465 w 2647519"/>
                              <a:gd name="connsiteY931" fmla="*/ 2480310 h 2612594"/>
                              <a:gd name="connsiteX932" fmla="*/ 825983 w 2647519"/>
                              <a:gd name="connsiteY932" fmla="*/ 2460307 h 2612594"/>
                              <a:gd name="connsiteX933" fmla="*/ 834555 w 2647519"/>
                              <a:gd name="connsiteY933" fmla="*/ 2453640 h 2612594"/>
                              <a:gd name="connsiteX934" fmla="*/ 869798 w 2647519"/>
                              <a:gd name="connsiteY934" fmla="*/ 2460307 h 2612594"/>
                              <a:gd name="connsiteX935" fmla="*/ 885038 w 2647519"/>
                              <a:gd name="connsiteY935" fmla="*/ 2473642 h 2612594"/>
                              <a:gd name="connsiteX936" fmla="*/ 937425 w 2647519"/>
                              <a:gd name="connsiteY936" fmla="*/ 2488882 h 2612594"/>
                              <a:gd name="connsiteX937" fmla="*/ 1041248 w 2647519"/>
                              <a:gd name="connsiteY937" fmla="*/ 2515552 h 2612594"/>
                              <a:gd name="connsiteX938" fmla="*/ 1066965 w 2647519"/>
                              <a:gd name="connsiteY938" fmla="*/ 2520315 h 2612594"/>
                              <a:gd name="connsiteX939" fmla="*/ 1094588 w 2647519"/>
                              <a:gd name="connsiteY939" fmla="*/ 2525077 h 2612594"/>
                              <a:gd name="connsiteX940" fmla="*/ 1125068 w 2647519"/>
                              <a:gd name="connsiteY940" fmla="*/ 2531745 h 2612594"/>
                              <a:gd name="connsiteX941" fmla="*/ 1158657 w 2647519"/>
                              <a:gd name="connsiteY941" fmla="*/ 2539008 h 2612594"/>
                              <a:gd name="connsiteX942" fmla="*/ 1161262 w 2647519"/>
                              <a:gd name="connsiteY942" fmla="*/ 2538412 h 2612594"/>
                              <a:gd name="connsiteX943" fmla="*/ 1192695 w 2647519"/>
                              <a:gd name="connsiteY943" fmla="*/ 2543175 h 2612594"/>
                              <a:gd name="connsiteX944" fmla="*/ 1193647 w 2647519"/>
                              <a:gd name="connsiteY944" fmla="*/ 2541270 h 2612594"/>
                              <a:gd name="connsiteX945" fmla="*/ 1239367 w 2647519"/>
                              <a:gd name="connsiteY945" fmla="*/ 2543175 h 2612594"/>
                              <a:gd name="connsiteX946" fmla="*/ 1246987 w 2647519"/>
                              <a:gd name="connsiteY946" fmla="*/ 2544127 h 2612594"/>
                              <a:gd name="connsiteX947" fmla="*/ 1317472 w 2647519"/>
                              <a:gd name="connsiteY947" fmla="*/ 2544127 h 2612594"/>
                              <a:gd name="connsiteX948" fmla="*/ 1368907 w 2647519"/>
                              <a:gd name="connsiteY948" fmla="*/ 2546032 h 2612594"/>
                              <a:gd name="connsiteX949" fmla="*/ 1429867 w 2647519"/>
                              <a:gd name="connsiteY949" fmla="*/ 2541270 h 2612594"/>
                              <a:gd name="connsiteX950" fmla="*/ 1437487 w 2647519"/>
                              <a:gd name="connsiteY950" fmla="*/ 2541270 h 2612594"/>
                              <a:gd name="connsiteX951" fmla="*/ 1440345 w 2647519"/>
                              <a:gd name="connsiteY951" fmla="*/ 2548890 h 2612594"/>
                              <a:gd name="connsiteX952" fmla="*/ 1500352 w 2647519"/>
                              <a:gd name="connsiteY952" fmla="*/ 2541270 h 2612594"/>
                              <a:gd name="connsiteX953" fmla="*/ 1540357 w 2647519"/>
                              <a:gd name="connsiteY953" fmla="*/ 2531745 h 2612594"/>
                              <a:gd name="connsiteX954" fmla="*/ 1563217 w 2647519"/>
                              <a:gd name="connsiteY954" fmla="*/ 2527935 h 2612594"/>
                              <a:gd name="connsiteX955" fmla="*/ 1577505 w 2647519"/>
                              <a:gd name="connsiteY955" fmla="*/ 2526030 h 2612594"/>
                              <a:gd name="connsiteX956" fmla="*/ 1608937 w 2647519"/>
                              <a:gd name="connsiteY956" fmla="*/ 2518410 h 2612594"/>
                              <a:gd name="connsiteX957" fmla="*/ 1634655 w 2647519"/>
                              <a:gd name="connsiteY957" fmla="*/ 2512695 h 2612594"/>
                              <a:gd name="connsiteX958" fmla="*/ 1660372 w 2647519"/>
                              <a:gd name="connsiteY958" fmla="*/ 2506027 h 2612594"/>
                              <a:gd name="connsiteX959" fmla="*/ 1707545 w 2647519"/>
                              <a:gd name="connsiteY959" fmla="*/ 2497863 h 2612594"/>
                              <a:gd name="connsiteX960" fmla="*/ 1713713 w 2647519"/>
                              <a:gd name="connsiteY960" fmla="*/ 2495550 h 2612594"/>
                              <a:gd name="connsiteX961" fmla="*/ 1664183 w 2647519"/>
                              <a:gd name="connsiteY961" fmla="*/ 2504122 h 2612594"/>
                              <a:gd name="connsiteX962" fmla="*/ 1638465 w 2647519"/>
                              <a:gd name="connsiteY962" fmla="*/ 2510790 h 2612594"/>
                              <a:gd name="connsiteX963" fmla="*/ 1612748 w 2647519"/>
                              <a:gd name="connsiteY963" fmla="*/ 2516505 h 2612594"/>
                              <a:gd name="connsiteX964" fmla="*/ 1581315 w 2647519"/>
                              <a:gd name="connsiteY964" fmla="*/ 2524125 h 2612594"/>
                              <a:gd name="connsiteX965" fmla="*/ 1567028 w 2647519"/>
                              <a:gd name="connsiteY965" fmla="*/ 2526030 h 2612594"/>
                              <a:gd name="connsiteX966" fmla="*/ 1544168 w 2647519"/>
                              <a:gd name="connsiteY966" fmla="*/ 2529840 h 2612594"/>
                              <a:gd name="connsiteX967" fmla="*/ 1482255 w 2647519"/>
                              <a:gd name="connsiteY967" fmla="*/ 2535555 h 2612594"/>
                              <a:gd name="connsiteX968" fmla="*/ 1440345 w 2647519"/>
                              <a:gd name="connsiteY968" fmla="*/ 2539365 h 2612594"/>
                              <a:gd name="connsiteX969" fmla="*/ 1432725 w 2647519"/>
                              <a:gd name="connsiteY969" fmla="*/ 2539365 h 2612594"/>
                              <a:gd name="connsiteX970" fmla="*/ 1371765 w 2647519"/>
                              <a:gd name="connsiteY970" fmla="*/ 2544127 h 2612594"/>
                              <a:gd name="connsiteX971" fmla="*/ 1320330 w 2647519"/>
                              <a:gd name="connsiteY971" fmla="*/ 2542222 h 2612594"/>
                              <a:gd name="connsiteX972" fmla="*/ 1249845 w 2647519"/>
                              <a:gd name="connsiteY972" fmla="*/ 2542222 h 2612594"/>
                              <a:gd name="connsiteX973" fmla="*/ 1242225 w 2647519"/>
                              <a:gd name="connsiteY973" fmla="*/ 2541270 h 2612594"/>
                              <a:gd name="connsiteX974" fmla="*/ 1212698 w 2647519"/>
                              <a:gd name="connsiteY974" fmla="*/ 2528887 h 2612594"/>
                              <a:gd name="connsiteX975" fmla="*/ 1196505 w 2647519"/>
                              <a:gd name="connsiteY975" fmla="*/ 2539365 h 2612594"/>
                              <a:gd name="connsiteX976" fmla="*/ 1196464 w 2647519"/>
                              <a:gd name="connsiteY976" fmla="*/ 2539447 h 2612594"/>
                              <a:gd name="connsiteX977" fmla="*/ 1209840 w 2647519"/>
                              <a:gd name="connsiteY977" fmla="*/ 2530792 h 2612594"/>
                              <a:gd name="connsiteX978" fmla="*/ 1239368 w 2647519"/>
                              <a:gd name="connsiteY978" fmla="*/ 2543174 h 2612594"/>
                              <a:gd name="connsiteX979" fmla="*/ 1193648 w 2647519"/>
                              <a:gd name="connsiteY979" fmla="*/ 2541269 h 2612594"/>
                              <a:gd name="connsiteX980" fmla="*/ 1194008 w 2647519"/>
                              <a:gd name="connsiteY980" fmla="*/ 2541036 h 2612594"/>
                              <a:gd name="connsiteX981" fmla="*/ 1164120 w 2647519"/>
                              <a:gd name="connsiteY981" fmla="*/ 2536507 h 2612594"/>
                              <a:gd name="connsiteX982" fmla="*/ 1128878 w 2647519"/>
                              <a:gd name="connsiteY982" fmla="*/ 2528887 h 2612594"/>
                              <a:gd name="connsiteX983" fmla="*/ 1098398 w 2647519"/>
                              <a:gd name="connsiteY983" fmla="*/ 2522220 h 2612594"/>
                              <a:gd name="connsiteX984" fmla="*/ 1070775 w 2647519"/>
                              <a:gd name="connsiteY984" fmla="*/ 2517457 h 2612594"/>
                              <a:gd name="connsiteX985" fmla="*/ 1045058 w 2647519"/>
                              <a:gd name="connsiteY985" fmla="*/ 2512695 h 2612594"/>
                              <a:gd name="connsiteX986" fmla="*/ 941235 w 2647519"/>
                              <a:gd name="connsiteY986" fmla="*/ 2486025 h 2612594"/>
                              <a:gd name="connsiteX987" fmla="*/ 888848 w 2647519"/>
                              <a:gd name="connsiteY987" fmla="*/ 2470785 h 2612594"/>
                              <a:gd name="connsiteX988" fmla="*/ 873608 w 2647519"/>
                              <a:gd name="connsiteY988" fmla="*/ 2457450 h 2612594"/>
                              <a:gd name="connsiteX989" fmla="*/ 838365 w 2647519"/>
                              <a:gd name="connsiteY989" fmla="*/ 2450782 h 2612594"/>
                              <a:gd name="connsiteX990" fmla="*/ 785978 w 2647519"/>
                              <a:gd name="connsiteY990" fmla="*/ 2424112 h 2612594"/>
                              <a:gd name="connsiteX991" fmla="*/ 770738 w 2647519"/>
                              <a:gd name="connsiteY991" fmla="*/ 2425065 h 2612594"/>
                              <a:gd name="connsiteX992" fmla="*/ 716445 w 2647519"/>
                              <a:gd name="connsiteY992" fmla="*/ 2397442 h 2612594"/>
                              <a:gd name="connsiteX993" fmla="*/ 706920 w 2647519"/>
                              <a:gd name="connsiteY993" fmla="*/ 2380297 h 2612594"/>
                              <a:gd name="connsiteX994" fmla="*/ 708825 w 2647519"/>
                              <a:gd name="connsiteY994" fmla="*/ 2379345 h 2612594"/>
                              <a:gd name="connsiteX995" fmla="*/ 742163 w 2647519"/>
                              <a:gd name="connsiteY995" fmla="*/ 2397442 h 2612594"/>
                              <a:gd name="connsiteX996" fmla="*/ 775500 w 2647519"/>
                              <a:gd name="connsiteY996" fmla="*/ 2415540 h 2612594"/>
                              <a:gd name="connsiteX997" fmla="*/ 785025 w 2647519"/>
                              <a:gd name="connsiteY997" fmla="*/ 2409825 h 2612594"/>
                              <a:gd name="connsiteX998" fmla="*/ 745973 w 2647519"/>
                              <a:gd name="connsiteY998" fmla="*/ 2384107 h 2612594"/>
                              <a:gd name="connsiteX999" fmla="*/ 713588 w 2647519"/>
                              <a:gd name="connsiteY999" fmla="*/ 2369820 h 2612594"/>
                              <a:gd name="connsiteX1000" fmla="*/ 668820 w 2647519"/>
                              <a:gd name="connsiteY1000" fmla="*/ 2344102 h 2612594"/>
                              <a:gd name="connsiteX1001" fmla="*/ 630720 w 2647519"/>
                              <a:gd name="connsiteY1001" fmla="*/ 2319337 h 2612594"/>
                              <a:gd name="connsiteX1002" fmla="*/ 570713 w 2647519"/>
                              <a:gd name="connsiteY1002" fmla="*/ 2293620 h 2612594"/>
                              <a:gd name="connsiteX1003" fmla="*/ 547853 w 2647519"/>
                              <a:gd name="connsiteY1003" fmla="*/ 2274570 h 2612594"/>
                              <a:gd name="connsiteX1004" fmla="*/ 552615 w 2647519"/>
                              <a:gd name="connsiteY1004" fmla="*/ 2272665 h 2612594"/>
                              <a:gd name="connsiteX1005" fmla="*/ 575475 w 2647519"/>
                              <a:gd name="connsiteY1005" fmla="*/ 2279332 h 2612594"/>
                              <a:gd name="connsiteX1006" fmla="*/ 527850 w 2647519"/>
                              <a:gd name="connsiteY1006" fmla="*/ 2229802 h 2612594"/>
                              <a:gd name="connsiteX1007" fmla="*/ 501180 w 2647519"/>
                              <a:gd name="connsiteY1007" fmla="*/ 2207895 h 2612594"/>
                              <a:gd name="connsiteX1008" fmla="*/ 476415 w 2647519"/>
                              <a:gd name="connsiteY1008" fmla="*/ 2185987 h 2612594"/>
                              <a:gd name="connsiteX1009" fmla="*/ 444983 w 2647519"/>
                              <a:gd name="connsiteY1009" fmla="*/ 2160270 h 2612594"/>
                              <a:gd name="connsiteX1010" fmla="*/ 399263 w 2647519"/>
                              <a:gd name="connsiteY1010" fmla="*/ 2109787 h 2612594"/>
                              <a:gd name="connsiteX1011" fmla="*/ 396126 w 2647519"/>
                              <a:gd name="connsiteY1011" fmla="*/ 2099983 h 2612594"/>
                              <a:gd name="connsiteX1012" fmla="*/ 386880 w 2647519"/>
                              <a:gd name="connsiteY1012" fmla="*/ 2090737 h 2612594"/>
                              <a:gd name="connsiteX1013" fmla="*/ 355448 w 2647519"/>
                              <a:gd name="connsiteY1013" fmla="*/ 2056447 h 2612594"/>
                              <a:gd name="connsiteX1014" fmla="*/ 351638 w 2647519"/>
                              <a:gd name="connsiteY1014" fmla="*/ 2039302 h 2612594"/>
                              <a:gd name="connsiteX1015" fmla="*/ 339255 w 2647519"/>
                              <a:gd name="connsiteY1015" fmla="*/ 2022157 h 2612594"/>
                              <a:gd name="connsiteX1016" fmla="*/ 337780 w 2647519"/>
                              <a:gd name="connsiteY1016" fmla="*/ 2019844 h 2612594"/>
                              <a:gd name="connsiteX1017" fmla="*/ 323062 w 2647519"/>
                              <a:gd name="connsiteY1017" fmla="*/ 2009774 h 2612594"/>
                              <a:gd name="connsiteX1018" fmla="*/ 294487 w 2647519"/>
                              <a:gd name="connsiteY1018" fmla="*/ 1968817 h 2612594"/>
                              <a:gd name="connsiteX1019" fmla="*/ 278295 w 2647519"/>
                              <a:gd name="connsiteY1019" fmla="*/ 1930717 h 2612594"/>
                              <a:gd name="connsiteX1020" fmla="*/ 276390 w 2647519"/>
                              <a:gd name="connsiteY1020" fmla="*/ 1930717 h 2612594"/>
                              <a:gd name="connsiteX1021" fmla="*/ 254483 w 2647519"/>
                              <a:gd name="connsiteY1021" fmla="*/ 1888807 h 2612594"/>
                              <a:gd name="connsiteX1022" fmla="*/ 233528 w 2647519"/>
                              <a:gd name="connsiteY1022" fmla="*/ 1846897 h 2612594"/>
                              <a:gd name="connsiteX1023" fmla="*/ 211620 w 2647519"/>
                              <a:gd name="connsiteY1023" fmla="*/ 1798320 h 2612594"/>
                              <a:gd name="connsiteX1024" fmla="*/ 191618 w 2647519"/>
                              <a:gd name="connsiteY1024" fmla="*/ 1748790 h 2612594"/>
                              <a:gd name="connsiteX1025" fmla="*/ 211620 w 2647519"/>
                              <a:gd name="connsiteY1025" fmla="*/ 1782127 h 2612594"/>
                              <a:gd name="connsiteX1026" fmla="*/ 231623 w 2647519"/>
                              <a:gd name="connsiteY1026" fmla="*/ 1824037 h 2612594"/>
                              <a:gd name="connsiteX1027" fmla="*/ 238290 w 2647519"/>
                              <a:gd name="connsiteY1027" fmla="*/ 1846897 h 2612594"/>
                              <a:gd name="connsiteX1028" fmla="*/ 241045 w 2647519"/>
                              <a:gd name="connsiteY1028" fmla="*/ 1850938 h 2612594"/>
                              <a:gd name="connsiteX1029" fmla="*/ 237654 w 2647519"/>
                              <a:gd name="connsiteY1029" fmla="*/ 1833304 h 2612594"/>
                              <a:gd name="connsiteX1030" fmla="*/ 228808 w 2647519"/>
                              <a:gd name="connsiteY1030" fmla="*/ 1817251 h 2612594"/>
                              <a:gd name="connsiteX1031" fmla="*/ 214410 w 2647519"/>
                              <a:gd name="connsiteY1031" fmla="*/ 1784873 h 2612594"/>
                              <a:gd name="connsiteX1032" fmla="*/ 197332 w 2647519"/>
                              <a:gd name="connsiteY1032" fmla="*/ 1756409 h 2612594"/>
                              <a:gd name="connsiteX1033" fmla="*/ 176377 w 2647519"/>
                              <a:gd name="connsiteY1033" fmla="*/ 1699259 h 2612594"/>
                              <a:gd name="connsiteX1034" fmla="*/ 158426 w 2647519"/>
                              <a:gd name="connsiteY1034" fmla="*/ 1640679 h 2612594"/>
                              <a:gd name="connsiteX1035" fmla="*/ 152529 w 2647519"/>
                              <a:gd name="connsiteY1035" fmla="*/ 1623596 h 2612594"/>
                              <a:gd name="connsiteX1036" fmla="*/ 126853 w 2647519"/>
                              <a:gd name="connsiteY1036" fmla="*/ 1521108 h 2612594"/>
                              <a:gd name="connsiteX1037" fmla="*/ 115498 w 2647519"/>
                              <a:gd name="connsiteY1037" fmla="*/ 1446707 h 2612594"/>
                              <a:gd name="connsiteX1038" fmla="*/ 115417 w 2647519"/>
                              <a:gd name="connsiteY1038" fmla="*/ 1448752 h 2612594"/>
                              <a:gd name="connsiteX1039" fmla="*/ 116370 w 2647519"/>
                              <a:gd name="connsiteY1039" fmla="*/ 1463992 h 2612594"/>
                              <a:gd name="connsiteX1040" fmla="*/ 121132 w 2647519"/>
                              <a:gd name="connsiteY1040" fmla="*/ 1499235 h 2612594"/>
                              <a:gd name="connsiteX1041" fmla="*/ 126847 w 2647519"/>
                              <a:gd name="connsiteY1041" fmla="*/ 1535430 h 2612594"/>
                              <a:gd name="connsiteX1042" fmla="*/ 117322 w 2647519"/>
                              <a:gd name="connsiteY1042" fmla="*/ 1503997 h 2612594"/>
                              <a:gd name="connsiteX1043" fmla="*/ 110655 w 2647519"/>
                              <a:gd name="connsiteY1043" fmla="*/ 1463992 h 2612594"/>
                              <a:gd name="connsiteX1044" fmla="*/ 103035 w 2647519"/>
                              <a:gd name="connsiteY1044" fmla="*/ 1463992 h 2612594"/>
                              <a:gd name="connsiteX1045" fmla="*/ 98272 w 2647519"/>
                              <a:gd name="connsiteY1045" fmla="*/ 1427797 h 2612594"/>
                              <a:gd name="connsiteX1046" fmla="*/ 91605 w 2647519"/>
                              <a:gd name="connsiteY1046" fmla="*/ 1404937 h 2612594"/>
                              <a:gd name="connsiteX1047" fmla="*/ 85890 w 2647519"/>
                              <a:gd name="connsiteY1047" fmla="*/ 1383030 h 2612594"/>
                              <a:gd name="connsiteX1048" fmla="*/ 69697 w 2647519"/>
                              <a:gd name="connsiteY1048" fmla="*/ 1365885 h 2612594"/>
                              <a:gd name="connsiteX1049" fmla="*/ 64935 w 2647519"/>
                              <a:gd name="connsiteY1049" fmla="*/ 1365885 h 2612594"/>
                              <a:gd name="connsiteX1050" fmla="*/ 60172 w 2647519"/>
                              <a:gd name="connsiteY1050" fmla="*/ 1342072 h 2612594"/>
                              <a:gd name="connsiteX1051" fmla="*/ 58267 w 2647519"/>
                              <a:gd name="connsiteY1051" fmla="*/ 1311592 h 2612594"/>
                              <a:gd name="connsiteX1052" fmla="*/ 62077 w 2647519"/>
                              <a:gd name="connsiteY1052" fmla="*/ 1268730 h 2612594"/>
                              <a:gd name="connsiteX1053" fmla="*/ 63982 w 2647519"/>
                              <a:gd name="connsiteY1053" fmla="*/ 1253490 h 2612594"/>
                              <a:gd name="connsiteX1054" fmla="*/ 67226 w 2647519"/>
                              <a:gd name="connsiteY1054" fmla="*/ 1243037 h 2612594"/>
                              <a:gd name="connsiteX1055" fmla="*/ 65649 w 2647519"/>
                              <a:gd name="connsiteY1055" fmla="*/ 1219200 h 2612594"/>
                              <a:gd name="connsiteX1056" fmla="*/ 67792 w 2647519"/>
                              <a:gd name="connsiteY1056" fmla="*/ 1183957 h 2612594"/>
                              <a:gd name="connsiteX1057" fmla="*/ 71602 w 2647519"/>
                              <a:gd name="connsiteY1057" fmla="*/ 1176814 h 2612594"/>
                              <a:gd name="connsiteX1058" fmla="*/ 71602 w 2647519"/>
                              <a:gd name="connsiteY1058" fmla="*/ 1172527 h 2612594"/>
                              <a:gd name="connsiteX1059" fmla="*/ 63982 w 2647519"/>
                              <a:gd name="connsiteY1059" fmla="*/ 1186815 h 2612594"/>
                              <a:gd name="connsiteX1060" fmla="*/ 57315 w 2647519"/>
                              <a:gd name="connsiteY1060" fmla="*/ 1177290 h 2612594"/>
                              <a:gd name="connsiteX1061" fmla="*/ 44932 w 2647519"/>
                              <a:gd name="connsiteY1061" fmla="*/ 1160145 h 2612594"/>
                              <a:gd name="connsiteX1062" fmla="*/ 42670 w 2647519"/>
                              <a:gd name="connsiteY1062" fmla="*/ 1146572 h 2612594"/>
                              <a:gd name="connsiteX1063" fmla="*/ 42075 w 2647519"/>
                              <a:gd name="connsiteY1063" fmla="*/ 1147762 h 2612594"/>
                              <a:gd name="connsiteX1064" fmla="*/ 38265 w 2647519"/>
                              <a:gd name="connsiteY1064" fmla="*/ 1185862 h 2612594"/>
                              <a:gd name="connsiteX1065" fmla="*/ 35407 w 2647519"/>
                              <a:gd name="connsiteY1065" fmla="*/ 1223962 h 2612594"/>
                              <a:gd name="connsiteX1066" fmla="*/ 32550 w 2647519"/>
                              <a:gd name="connsiteY1066" fmla="*/ 1253490 h 2612594"/>
                              <a:gd name="connsiteX1067" fmla="*/ 32550 w 2647519"/>
                              <a:gd name="connsiteY1067" fmla="*/ 1314449 h 2612594"/>
                              <a:gd name="connsiteX1068" fmla="*/ 33502 w 2647519"/>
                              <a:gd name="connsiteY1068" fmla="*/ 1345882 h 2612594"/>
                              <a:gd name="connsiteX1069" fmla="*/ 35407 w 2647519"/>
                              <a:gd name="connsiteY1069" fmla="*/ 1377314 h 2612594"/>
                              <a:gd name="connsiteX1070" fmla="*/ 26835 w 2647519"/>
                              <a:gd name="connsiteY1070" fmla="*/ 1406842 h 2612594"/>
                              <a:gd name="connsiteX1071" fmla="*/ 24930 w 2647519"/>
                              <a:gd name="connsiteY1071" fmla="*/ 1406842 h 2612594"/>
                              <a:gd name="connsiteX1072" fmla="*/ 19215 w 2647519"/>
                              <a:gd name="connsiteY1072" fmla="*/ 1349692 h 2612594"/>
                              <a:gd name="connsiteX1073" fmla="*/ 19215 w 2647519"/>
                              <a:gd name="connsiteY1073" fmla="*/ 1290637 h 2612594"/>
                              <a:gd name="connsiteX1074" fmla="*/ 23977 w 2647519"/>
                              <a:gd name="connsiteY1074" fmla="*/ 1244917 h 2612594"/>
                              <a:gd name="connsiteX1075" fmla="*/ 32546 w 2647519"/>
                              <a:gd name="connsiteY1075" fmla="*/ 1253485 h 2612594"/>
                              <a:gd name="connsiteX1076" fmla="*/ 24930 w 2647519"/>
                              <a:gd name="connsiteY1076" fmla="*/ 1243965 h 2612594"/>
                              <a:gd name="connsiteX1077" fmla="*/ 23025 w 2647519"/>
                              <a:gd name="connsiteY1077" fmla="*/ 1209675 h 2612594"/>
                              <a:gd name="connsiteX1078" fmla="*/ 24930 w 2647519"/>
                              <a:gd name="connsiteY1078" fmla="*/ 1157287 h 2612594"/>
                              <a:gd name="connsiteX1079" fmla="*/ 25882 w 2647519"/>
                              <a:gd name="connsiteY1079" fmla="*/ 1143000 h 2612594"/>
                              <a:gd name="connsiteX1080" fmla="*/ 28740 w 2647519"/>
                              <a:gd name="connsiteY1080" fmla="*/ 1119187 h 2612594"/>
                              <a:gd name="connsiteX1081" fmla="*/ 40170 w 2647519"/>
                              <a:gd name="connsiteY1081" fmla="*/ 1076325 h 2612594"/>
                              <a:gd name="connsiteX1082" fmla="*/ 45865 w 2647519"/>
                              <a:gd name="connsiteY1082" fmla="*/ 1047851 h 2612594"/>
                              <a:gd name="connsiteX1083" fmla="*/ 43980 w 2647519"/>
                              <a:gd name="connsiteY1083" fmla="*/ 1041082 h 2612594"/>
                              <a:gd name="connsiteX1084" fmla="*/ 37312 w 2647519"/>
                              <a:gd name="connsiteY1084" fmla="*/ 1079182 h 2612594"/>
                              <a:gd name="connsiteX1085" fmla="*/ 25882 w 2647519"/>
                              <a:gd name="connsiteY1085" fmla="*/ 1122045 h 2612594"/>
                              <a:gd name="connsiteX1086" fmla="*/ 23025 w 2647519"/>
                              <a:gd name="connsiteY1086" fmla="*/ 1145857 h 2612594"/>
                              <a:gd name="connsiteX1087" fmla="*/ 22072 w 2647519"/>
                              <a:gd name="connsiteY1087" fmla="*/ 1160145 h 2612594"/>
                              <a:gd name="connsiteX1088" fmla="*/ 20167 w 2647519"/>
                              <a:gd name="connsiteY1088" fmla="*/ 1212532 h 2612594"/>
                              <a:gd name="connsiteX1089" fmla="*/ 22072 w 2647519"/>
                              <a:gd name="connsiteY1089" fmla="*/ 1246822 h 2612594"/>
                              <a:gd name="connsiteX1090" fmla="*/ 17310 w 2647519"/>
                              <a:gd name="connsiteY1090" fmla="*/ 1292542 h 2612594"/>
                              <a:gd name="connsiteX1091" fmla="*/ 17310 w 2647519"/>
                              <a:gd name="connsiteY1091" fmla="*/ 1351597 h 2612594"/>
                              <a:gd name="connsiteX1092" fmla="*/ 23025 w 2647519"/>
                              <a:gd name="connsiteY1092" fmla="*/ 1408747 h 2612594"/>
                              <a:gd name="connsiteX1093" fmla="*/ 24930 w 2647519"/>
                              <a:gd name="connsiteY1093" fmla="*/ 1408747 h 2612594"/>
                              <a:gd name="connsiteX1094" fmla="*/ 37312 w 2647519"/>
                              <a:gd name="connsiteY1094" fmla="*/ 1463040 h 2612594"/>
                              <a:gd name="connsiteX1095" fmla="*/ 43980 w 2647519"/>
                              <a:gd name="connsiteY1095" fmla="*/ 1507807 h 2612594"/>
                              <a:gd name="connsiteX1096" fmla="*/ 58267 w 2647519"/>
                              <a:gd name="connsiteY1096" fmla="*/ 1553527 h 2612594"/>
                              <a:gd name="connsiteX1097" fmla="*/ 80770 w 2647519"/>
                              <a:gd name="connsiteY1097" fmla="*/ 1651843 h 2612594"/>
                              <a:gd name="connsiteX1098" fmla="*/ 82734 w 2647519"/>
                              <a:gd name="connsiteY1098" fmla="*/ 1670685 h 2612594"/>
                              <a:gd name="connsiteX1099" fmla="*/ 86843 w 2647519"/>
                              <a:gd name="connsiteY1099" fmla="*/ 1670685 h 2612594"/>
                              <a:gd name="connsiteX1100" fmla="*/ 107798 w 2647519"/>
                              <a:gd name="connsiteY1100" fmla="*/ 1721167 h 2612594"/>
                              <a:gd name="connsiteX1101" fmla="*/ 115418 w 2647519"/>
                              <a:gd name="connsiteY1101" fmla="*/ 1746885 h 2612594"/>
                              <a:gd name="connsiteX1102" fmla="*/ 101130 w 2647519"/>
                              <a:gd name="connsiteY1102" fmla="*/ 1724977 h 2612594"/>
                              <a:gd name="connsiteX1103" fmla="*/ 85890 w 2647519"/>
                              <a:gd name="connsiteY1103" fmla="*/ 1690687 h 2612594"/>
                              <a:gd name="connsiteX1104" fmla="*/ 84938 w 2647519"/>
                              <a:gd name="connsiteY1104" fmla="*/ 1700212 h 2612594"/>
                              <a:gd name="connsiteX1105" fmla="*/ 76651 w 2647519"/>
                              <a:gd name="connsiteY1105" fmla="*/ 1674524 h 2612594"/>
                              <a:gd name="connsiteX1106" fmla="*/ 70650 w 2647519"/>
                              <a:gd name="connsiteY1106" fmla="*/ 1675447 h 2612594"/>
                              <a:gd name="connsiteX1107" fmla="*/ 63982 w 2647519"/>
                              <a:gd name="connsiteY1107" fmla="*/ 1653540 h 2612594"/>
                              <a:gd name="connsiteX1108" fmla="*/ 41122 w 2647519"/>
                              <a:gd name="connsiteY1108" fmla="*/ 1601152 h 2612594"/>
                              <a:gd name="connsiteX1109" fmla="*/ 26835 w 2647519"/>
                              <a:gd name="connsiteY1109" fmla="*/ 1554480 h 2612594"/>
                              <a:gd name="connsiteX1110" fmla="*/ 25882 w 2647519"/>
                              <a:gd name="connsiteY1110" fmla="*/ 1515427 h 2612594"/>
                              <a:gd name="connsiteX1111" fmla="*/ 19215 w 2647519"/>
                              <a:gd name="connsiteY1111" fmla="*/ 1469707 h 2612594"/>
                              <a:gd name="connsiteX1112" fmla="*/ 14452 w 2647519"/>
                              <a:gd name="connsiteY1112" fmla="*/ 1423987 h 2612594"/>
                              <a:gd name="connsiteX1113" fmla="*/ 3975 w 2647519"/>
                              <a:gd name="connsiteY1113" fmla="*/ 1390650 h 2612594"/>
                              <a:gd name="connsiteX1114" fmla="*/ 10642 w 2647519"/>
                              <a:gd name="connsiteY1114" fmla="*/ 1213485 h 2612594"/>
                              <a:gd name="connsiteX1115" fmla="*/ 17310 w 2647519"/>
                              <a:gd name="connsiteY1115" fmla="*/ 1167765 h 2612594"/>
                              <a:gd name="connsiteX1116" fmla="*/ 11595 w 2647519"/>
                              <a:gd name="connsiteY1116" fmla="*/ 1143000 h 2612594"/>
                              <a:gd name="connsiteX1117" fmla="*/ 23025 w 2647519"/>
                              <a:gd name="connsiteY1117" fmla="*/ 1074420 h 2612594"/>
                              <a:gd name="connsiteX1118" fmla="*/ 25882 w 2647519"/>
                              <a:gd name="connsiteY1118" fmla="*/ 1058227 h 2612594"/>
                              <a:gd name="connsiteX1119" fmla="*/ 33502 w 2647519"/>
                              <a:gd name="connsiteY1119" fmla="*/ 1002982 h 2612594"/>
                              <a:gd name="connsiteX1120" fmla="*/ 53505 w 2647519"/>
                              <a:gd name="connsiteY1120" fmla="*/ 962977 h 2612594"/>
                              <a:gd name="connsiteX1121" fmla="*/ 48742 w 2647519"/>
                              <a:gd name="connsiteY1121" fmla="*/ 1017270 h 2612594"/>
                              <a:gd name="connsiteX1122" fmla="*/ 53503 w 2647519"/>
                              <a:gd name="connsiteY1122" fmla="*/ 1007964 h 2612594"/>
                              <a:gd name="connsiteX1123" fmla="*/ 56362 w 2647519"/>
                              <a:gd name="connsiteY1123" fmla="*/ 985718 h 2612594"/>
                              <a:gd name="connsiteX1124" fmla="*/ 57315 w 2647519"/>
                              <a:gd name="connsiteY1124" fmla="*/ 961072 h 2612594"/>
                              <a:gd name="connsiteX1125" fmla="*/ 65887 w 2647519"/>
                              <a:gd name="connsiteY1125" fmla="*/ 929639 h 2612594"/>
                              <a:gd name="connsiteX1126" fmla="*/ 79222 w 2647519"/>
                              <a:gd name="connsiteY1126" fmla="*/ 882014 h 2612594"/>
                              <a:gd name="connsiteX1127" fmla="*/ 95415 w 2647519"/>
                              <a:gd name="connsiteY1127" fmla="*/ 833437 h 2612594"/>
                              <a:gd name="connsiteX1128" fmla="*/ 96628 w 2647519"/>
                              <a:gd name="connsiteY1128" fmla="*/ 832072 h 2612594"/>
                              <a:gd name="connsiteX1129" fmla="*/ 103988 w 2647519"/>
                              <a:gd name="connsiteY1129" fmla="*/ 793432 h 2612594"/>
                              <a:gd name="connsiteX1130" fmla="*/ 114465 w 2647519"/>
                              <a:gd name="connsiteY1130" fmla="*/ 765809 h 2612594"/>
                              <a:gd name="connsiteX1131" fmla="*/ 126848 w 2647519"/>
                              <a:gd name="connsiteY1131" fmla="*/ 742949 h 2612594"/>
                              <a:gd name="connsiteX1132" fmla="*/ 151613 w 2647519"/>
                              <a:gd name="connsiteY1132" fmla="*/ 695324 h 2612594"/>
                              <a:gd name="connsiteX1133" fmla="*/ 171615 w 2647519"/>
                              <a:gd name="connsiteY1133" fmla="*/ 652462 h 2612594"/>
                              <a:gd name="connsiteX1134" fmla="*/ 200190 w 2647519"/>
                              <a:gd name="connsiteY1134" fmla="*/ 597217 h 2612594"/>
                              <a:gd name="connsiteX1135" fmla="*/ 221145 w 2647519"/>
                              <a:gd name="connsiteY1135" fmla="*/ 573404 h 2612594"/>
                              <a:gd name="connsiteX1136" fmla="*/ 238290 w 2647519"/>
                              <a:gd name="connsiteY1136" fmla="*/ 540067 h 2612594"/>
                              <a:gd name="connsiteX1137" fmla="*/ 252578 w 2647519"/>
                              <a:gd name="connsiteY1137" fmla="*/ 519112 h 2612594"/>
                              <a:gd name="connsiteX1138" fmla="*/ 267818 w 2647519"/>
                              <a:gd name="connsiteY1138" fmla="*/ 511492 h 2612594"/>
                              <a:gd name="connsiteX1139" fmla="*/ 271628 w 2647519"/>
                              <a:gd name="connsiteY1139" fmla="*/ 505777 h 2612594"/>
                              <a:gd name="connsiteX1140" fmla="*/ 286868 w 2647519"/>
                              <a:gd name="connsiteY1140" fmla="*/ 475297 h 2612594"/>
                              <a:gd name="connsiteX1141" fmla="*/ 316395 w 2647519"/>
                              <a:gd name="connsiteY1141" fmla="*/ 441007 h 2612594"/>
                              <a:gd name="connsiteX1142" fmla="*/ 317199 w 2647519"/>
                              <a:gd name="connsiteY1142" fmla="*/ 455339 h 2612594"/>
                              <a:gd name="connsiteX1143" fmla="*/ 315045 w 2647519"/>
                              <a:gd name="connsiteY1143" fmla="*/ 461363 h 2612594"/>
                              <a:gd name="connsiteX1144" fmla="*/ 345922 w 2647519"/>
                              <a:gd name="connsiteY1144" fmla="*/ 429577 h 2612594"/>
                              <a:gd name="connsiteX1145" fmla="*/ 361162 w 2647519"/>
                              <a:gd name="connsiteY1145" fmla="*/ 409575 h 2612594"/>
                              <a:gd name="connsiteX1146" fmla="*/ 381165 w 2647519"/>
                              <a:gd name="connsiteY1146" fmla="*/ 390525 h 2612594"/>
                              <a:gd name="connsiteX1147" fmla="*/ 382888 w 2647519"/>
                              <a:gd name="connsiteY1147" fmla="*/ 392440 h 2612594"/>
                              <a:gd name="connsiteX1148" fmla="*/ 382118 w 2647519"/>
                              <a:gd name="connsiteY1148" fmla="*/ 391477 h 2612594"/>
                              <a:gd name="connsiteX1149" fmla="*/ 406883 w 2647519"/>
                              <a:gd name="connsiteY1149" fmla="*/ 366712 h 2612594"/>
                              <a:gd name="connsiteX1150" fmla="*/ 431648 w 2647519"/>
                              <a:gd name="connsiteY1150" fmla="*/ 343852 h 2612594"/>
                              <a:gd name="connsiteX1151" fmla="*/ 458318 w 2647519"/>
                              <a:gd name="connsiteY1151" fmla="*/ 315277 h 2612594"/>
                              <a:gd name="connsiteX1152" fmla="*/ 495465 w 2647519"/>
                              <a:gd name="connsiteY1152" fmla="*/ 287654 h 2612594"/>
                              <a:gd name="connsiteX1153" fmla="*/ 535470 w 2647519"/>
                              <a:gd name="connsiteY1153" fmla="*/ 258127 h 2612594"/>
                              <a:gd name="connsiteX1154" fmla="*/ 559389 w 2647519"/>
                              <a:gd name="connsiteY1154" fmla="*/ 241440 h 2612594"/>
                              <a:gd name="connsiteX1155" fmla="*/ 575475 w 2647519"/>
                              <a:gd name="connsiteY1155" fmla="*/ 226694 h 2612594"/>
                              <a:gd name="connsiteX1156" fmla="*/ 604050 w 2647519"/>
                              <a:gd name="connsiteY1156" fmla="*/ 209549 h 2612594"/>
                              <a:gd name="connsiteX1157" fmla="*/ 634530 w 2647519"/>
                              <a:gd name="connsiteY1157" fmla="*/ 193357 h 2612594"/>
                              <a:gd name="connsiteX1158" fmla="*/ 638565 w 2647519"/>
                              <a:gd name="connsiteY1158" fmla="*/ 191282 h 2612594"/>
                              <a:gd name="connsiteX1159" fmla="*/ 648937 w 2647519"/>
                              <a:gd name="connsiteY1159" fmla="*/ 181094 h 2612594"/>
                              <a:gd name="connsiteX1160" fmla="*/ 665963 w 2647519"/>
                              <a:gd name="connsiteY1160" fmla="*/ 168592 h 2612594"/>
                              <a:gd name="connsiteX1161" fmla="*/ 684656 w 2647519"/>
                              <a:gd name="connsiteY1161" fmla="*/ 159067 h 2612594"/>
                              <a:gd name="connsiteX1162" fmla="*/ 697880 w 2647519"/>
                              <a:gd name="connsiteY1162" fmla="*/ 156023 h 2612594"/>
                              <a:gd name="connsiteX1163" fmla="*/ 700252 w 2647519"/>
                              <a:gd name="connsiteY1163" fmla="*/ 154304 h 2612594"/>
                              <a:gd name="connsiteX1164" fmla="*/ 959332 w 2647519"/>
                              <a:gd name="connsiteY1164" fmla="*/ 49529 h 2612594"/>
                              <a:gd name="connsiteX1165" fmla="*/ 968944 w 2647519"/>
                              <a:gd name="connsiteY1165" fmla="*/ 47439 h 2612594"/>
                              <a:gd name="connsiteX1166" fmla="*/ 995527 w 2647519"/>
                              <a:gd name="connsiteY1166" fmla="*/ 38099 h 2612594"/>
                              <a:gd name="connsiteX1167" fmla="*/ 1013863 w 2647519"/>
                              <a:gd name="connsiteY1167" fmla="*/ 34408 h 2612594"/>
                              <a:gd name="connsiteX1168" fmla="*/ 1023424 w 2647519"/>
                              <a:gd name="connsiteY1168" fmla="*/ 34327 h 2612594"/>
                              <a:gd name="connsiteX1169" fmla="*/ 1026960 w 2647519"/>
                              <a:gd name="connsiteY1169" fmla="*/ 33337 h 2612594"/>
                              <a:gd name="connsiteX1170" fmla="*/ 1244130 w 2647519"/>
                              <a:gd name="connsiteY1170" fmla="*/ 4762 h 2612594"/>
                              <a:gd name="connsiteX1171" fmla="*/ 1305804 w 2647519"/>
                              <a:gd name="connsiteY1171" fmla="*/ 4524 h 2612594"/>
                              <a:gd name="connsiteX1172" fmla="*/ 1371765 w 2647519"/>
                              <a:gd name="connsiteY1172" fmla="*/ 5714 h 2612594"/>
                              <a:gd name="connsiteX1173" fmla="*/ 1372993 w 2647519"/>
                              <a:gd name="connsiteY1173" fmla="*/ 6635 h 2612594"/>
                              <a:gd name="connsiteX1174" fmla="*/ 1405103 w 2647519"/>
                              <a:gd name="connsiteY1174" fmla="*/ 2857 h 2612594"/>
                              <a:gd name="connsiteX1175" fmla="*/ 1434630 w 2647519"/>
                              <a:gd name="connsiteY1175" fmla="*/ 7619 h 2612594"/>
                              <a:gd name="connsiteX1176" fmla="*/ 1464158 w 2647519"/>
                              <a:gd name="connsiteY1176" fmla="*/ 13334 h 2612594"/>
                              <a:gd name="connsiteX1177" fmla="*/ 1479392 w 2647519"/>
                              <a:gd name="connsiteY1177" fmla="*/ 16797 h 2612594"/>
                              <a:gd name="connsiteX1178" fmla="*/ 1463205 w 2647519"/>
                              <a:gd name="connsiteY1178" fmla="*/ 12382 h 2612594"/>
                              <a:gd name="connsiteX1179" fmla="*/ 1433677 w 2647519"/>
                              <a:gd name="connsiteY1179" fmla="*/ 6667 h 2612594"/>
                              <a:gd name="connsiteX1180" fmla="*/ 1404150 w 2647519"/>
                              <a:gd name="connsiteY1180" fmla="*/ 1905 h 2612594"/>
                              <a:gd name="connsiteX1181" fmla="*/ 1404150 w 2647519"/>
                              <a:gd name="connsiteY1181"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 ang="0">
                                <a:pos x="connsiteX1175" y="connsiteY1175"/>
                              </a:cxn>
                              <a:cxn ang="0">
                                <a:pos x="connsiteX1176" y="connsiteY1176"/>
                              </a:cxn>
                              <a:cxn ang="0">
                                <a:pos x="connsiteX1177" y="connsiteY1177"/>
                              </a:cxn>
                              <a:cxn ang="0">
                                <a:pos x="connsiteX1178" y="connsiteY1178"/>
                              </a:cxn>
                              <a:cxn ang="0">
                                <a:pos x="connsiteX1179" y="connsiteY1179"/>
                              </a:cxn>
                              <a:cxn ang="0">
                                <a:pos x="connsiteX1180" y="connsiteY1180"/>
                              </a:cxn>
                              <a:cxn ang="0">
                                <a:pos x="connsiteX1181" y="connsiteY1181"/>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3" y="2520821"/>
                                </a:moveTo>
                                <a:lnTo>
                                  <a:pt x="1643881"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2"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1"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5"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2"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3"/>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5"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0" y="2265793"/>
                                </a:lnTo>
                                <a:close/>
                                <a:moveTo>
                                  <a:pt x="2099801" y="2237197"/>
                                </a:moveTo>
                                <a:lnTo>
                                  <a:pt x="2099475" y="2237422"/>
                                </a:lnTo>
                                <a:lnTo>
                                  <a:pt x="2099475" y="2237694"/>
                                </a:lnTo>
                                <a:lnTo>
                                  <a:pt x="2100989" y="2237910"/>
                                </a:lnTo>
                                <a:lnTo>
                                  <a:pt x="2101380" y="2237422"/>
                                </a:lnTo>
                                <a:close/>
                                <a:moveTo>
                                  <a:pt x="2120379" y="2222979"/>
                                </a:moveTo>
                                <a:lnTo>
                                  <a:pt x="2114756" y="2226864"/>
                                </a:lnTo>
                                <a:lnTo>
                                  <a:pt x="2113762" y="2227897"/>
                                </a:lnTo>
                                <a:lnTo>
                                  <a:pt x="2117618" y="2225429"/>
                                </a:lnTo>
                                <a:close/>
                                <a:moveTo>
                                  <a:pt x="382287" y="2175002"/>
                                </a:moveTo>
                                <a:lnTo>
                                  <a:pt x="418259" y="2217355"/>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5"/>
                                </a:lnTo>
                                <a:lnTo>
                                  <a:pt x="2171865" y="2197417"/>
                                </a:lnTo>
                                <a:cubicBezTo>
                                  <a:pt x="2175675" y="2192655"/>
                                  <a:pt x="2179485" y="2187892"/>
                                  <a:pt x="2187105" y="2180272"/>
                                </a:cubicBezTo>
                                <a:cubicBezTo>
                                  <a:pt x="2188296" y="2177177"/>
                                  <a:pt x="2188474" y="2175510"/>
                                  <a:pt x="2187820" y="2174974"/>
                                </a:cubicBezTo>
                                <a:close/>
                                <a:moveTo>
                                  <a:pt x="475386" y="2153526"/>
                                </a:moveTo>
                                <a:lnTo>
                                  <a:pt x="477272" y="2155821"/>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3"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1" y="2051897"/>
                                </a:lnTo>
                                <a:lnTo>
                                  <a:pt x="2291271"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498930" y="1857612"/>
                                </a:moveTo>
                                <a:cubicBezTo>
                                  <a:pt x="2494525" y="1865709"/>
                                  <a:pt x="2490953" y="1872615"/>
                                  <a:pt x="2490953" y="1875472"/>
                                </a:cubicBezTo>
                                <a:cubicBezTo>
                                  <a:pt x="2486190" y="1885949"/>
                                  <a:pt x="2480475" y="1898332"/>
                                  <a:pt x="2473808" y="1909762"/>
                                </a:cubicBezTo>
                                <a:cubicBezTo>
                                  <a:pt x="2480475" y="1897379"/>
                                  <a:pt x="2486190" y="1885949"/>
                                  <a:pt x="2490953" y="1875472"/>
                                </a:cubicBezTo>
                                <a:cubicBezTo>
                                  <a:pt x="2490953" y="1872615"/>
                                  <a:pt x="2494525" y="1865709"/>
                                  <a:pt x="2498930" y="1857612"/>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0" y="1790989"/>
                                  <a:pt x="2407787" y="1830865"/>
                                  <a:pt x="2386218" y="1869449"/>
                                </a:cubicBezTo>
                                <a:lnTo>
                                  <a:pt x="2377659"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4"/>
                                </a:lnTo>
                                <a:lnTo>
                                  <a:pt x="2141045" y="2177871"/>
                                </a:lnTo>
                                <a:lnTo>
                                  <a:pt x="2125512" y="2190534"/>
                                </a:lnTo>
                                <a:lnTo>
                                  <a:pt x="2112810" y="2205037"/>
                                </a:lnTo>
                                <a:cubicBezTo>
                                  <a:pt x="2097570" y="2217420"/>
                                  <a:pt x="2082330" y="2228850"/>
                                  <a:pt x="2066137" y="2240280"/>
                                </a:cubicBezTo>
                                <a:lnTo>
                                  <a:pt x="2058824" y="2244899"/>
                                </a:lnTo>
                                <a:lnTo>
                                  <a:pt x="2038960" y="2261093"/>
                                </a:lnTo>
                                <a:lnTo>
                                  <a:pt x="2036091" y="2262956"/>
                                </a:lnTo>
                                <a:lnTo>
                                  <a:pt x="2031847" y="2266950"/>
                                </a:lnTo>
                                <a:cubicBezTo>
                                  <a:pt x="2019465" y="2275522"/>
                                  <a:pt x="2007082" y="2284095"/>
                                  <a:pt x="1994700" y="2291715"/>
                                </a:cubicBezTo>
                                <a:cubicBezTo>
                                  <a:pt x="1982317" y="2299335"/>
                                  <a:pt x="1969935" y="2306955"/>
                                  <a:pt x="1957552" y="2314575"/>
                                </a:cubicBezTo>
                                <a:lnTo>
                                  <a:pt x="1953301" y="2316730"/>
                                </a:lnTo>
                                <a:lnTo>
                                  <a:pt x="1928148" y="2333067"/>
                                </a:lnTo>
                                <a:lnTo>
                                  <a:pt x="1920350" y="2337000"/>
                                </a:lnTo>
                                <a:lnTo>
                                  <a:pt x="1912785" y="2342197"/>
                                </a:lnTo>
                                <a:cubicBezTo>
                                  <a:pt x="1905165" y="2346960"/>
                                  <a:pt x="1896592" y="2351722"/>
                                  <a:pt x="1887067" y="2356485"/>
                                </a:cubicBezTo>
                                <a:lnTo>
                                  <a:pt x="1863039" y="2365908"/>
                                </a:lnTo>
                                <a:lnTo>
                                  <a:pt x="1809482" y="2392922"/>
                                </a:lnTo>
                                <a:cubicBezTo>
                                  <a:pt x="1768715" y="2410757"/>
                                  <a:pt x="1726784"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09"/>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2" y="1686218"/>
                                </a:lnTo>
                                <a:lnTo>
                                  <a:pt x="2513217"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0" y="1451152"/>
                                </a:lnTo>
                                <a:lnTo>
                                  <a:pt x="2586541" y="1451152"/>
                                </a:lnTo>
                                <a:lnTo>
                                  <a:pt x="2597633" y="1404938"/>
                                </a:lnTo>
                                <a:close/>
                                <a:moveTo>
                                  <a:pt x="2606205" y="1395412"/>
                                </a:moveTo>
                                <a:cubicBezTo>
                                  <a:pt x="2604300" y="1399222"/>
                                  <a:pt x="2602395" y="1402080"/>
                                  <a:pt x="2600490" y="1407795"/>
                                </a:cubicBezTo>
                                <a:lnTo>
                                  <a:pt x="2600490" y="1407795"/>
                                </a:lnTo>
                                <a:lnTo>
                                  <a:pt x="2599180"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5" y="1369208"/>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6"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1"/>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1" y="383323"/>
                                </a:lnTo>
                                <a:lnTo>
                                  <a:pt x="456650" y="391477"/>
                                </a:lnTo>
                                <a:lnTo>
                                  <a:pt x="454683" y="394339"/>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82" y="590597"/>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3" y="394339"/>
                                </a:lnTo>
                                <a:lnTo>
                                  <a:pt x="464431" y="383323"/>
                                </a:lnTo>
                                <a:close/>
                                <a:moveTo>
                                  <a:pt x="489348" y="316869"/>
                                </a:moveTo>
                                <a:cubicBezTo>
                                  <a:pt x="487763" y="316669"/>
                                  <a:pt x="484470" y="318175"/>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49"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3" y="364272"/>
                                  <a:pt x="504752" y="361295"/>
                                </a:cubicBezTo>
                                <a:lnTo>
                                  <a:pt x="512656"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7"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7"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2"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4"/>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6"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2" y="255841"/>
                                </a:lnTo>
                                <a:lnTo>
                                  <a:pt x="2002949" y="264417"/>
                                </a:lnTo>
                                <a:cubicBezTo>
                                  <a:pt x="2327258" y="483516"/>
                                  <a:pt x="2540483" y="854556"/>
                                  <a:pt x="2540483" y="1275397"/>
                                </a:cubicBezTo>
                                <a:lnTo>
                                  <a:pt x="2540080"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8"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lnTo>
                                  <a:pt x="2514765" y="1824990"/>
                                </a:ln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5" y="2151085"/>
                                </a:lnTo>
                                <a:lnTo>
                                  <a:pt x="2327122" y="2136457"/>
                                </a:lnTo>
                                <a:cubicBezTo>
                                  <a:pt x="2341410" y="2120264"/>
                                  <a:pt x="2372842" y="2075497"/>
                                  <a:pt x="2378557" y="2080259"/>
                                </a:cubicBezTo>
                                <a:cubicBezTo>
                                  <a:pt x="2375700" y="2100262"/>
                                  <a:pt x="2348077" y="2125979"/>
                                  <a:pt x="2339505" y="2139314"/>
                                </a:cubicBezTo>
                                <a:cubicBezTo>
                                  <a:pt x="2331885" y="2148363"/>
                                  <a:pt x="2325455" y="2155031"/>
                                  <a:pt x="2319383" y="2160388"/>
                                </a:cubicBezTo>
                                <a:lnTo>
                                  <a:pt x="2303229"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4" y="2275215"/>
                                </a:lnTo>
                                <a:lnTo>
                                  <a:pt x="2181390" y="2295524"/>
                                </a:lnTo>
                                <a:cubicBezTo>
                                  <a:pt x="2169960" y="2306002"/>
                                  <a:pt x="2156625" y="2314574"/>
                                  <a:pt x="2143290" y="2324099"/>
                                </a:cubicBezTo>
                                <a:lnTo>
                                  <a:pt x="2107680"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3"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59" y="2417870"/>
                                </a:lnTo>
                                <a:lnTo>
                                  <a:pt x="1997978" y="2418994"/>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79"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5" y="1850938"/>
                                </a:lnTo>
                                <a:lnTo>
                                  <a:pt x="237654" y="1833304"/>
                                </a:lnTo>
                                <a:lnTo>
                                  <a:pt x="228808" y="1817251"/>
                                </a:lnTo>
                                <a:lnTo>
                                  <a:pt x="214410" y="1784873"/>
                                </a:lnTo>
                                <a:lnTo>
                                  <a:pt x="197332" y="1756409"/>
                                </a:lnTo>
                                <a:cubicBezTo>
                                  <a:pt x="190665" y="1737359"/>
                                  <a:pt x="183045" y="1718309"/>
                                  <a:pt x="176377" y="1699259"/>
                                </a:cubicBezTo>
                                <a:lnTo>
                                  <a:pt x="158426" y="1640679"/>
                                </a:lnTo>
                                <a:lnTo>
                                  <a:pt x="152529" y="1623596"/>
                                </a:lnTo>
                                <a:cubicBezTo>
                                  <a:pt x="142540" y="1590017"/>
                                  <a:pt x="133958"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7"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1"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8"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4"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1"/>
                          </a:solidFill>
                          <a:ln w="9525" cap="flat">
                            <a:noFill/>
                            <a:prstDash val="solid"/>
                            <a:miter/>
                          </a:ln>
                        </wps:spPr>
                        <wps:bodyPr rtlCol="0" anchor="ctr"/>
                      </wps:wsp>
                      <wps:wsp>
                        <wps:cNvPr id="22" name="Freeform: Shape 142" descr="decorative element"/>
                        <wps:cNvSpPr>
                          <a:spLocks noChangeAspect="1"/>
                        </wps:cNvSpPr>
                        <wps:spPr>
                          <a:xfrm>
                            <a:off x="0" y="53340"/>
                            <a:ext cx="159149" cy="158211"/>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3 w 2647519"/>
                              <a:gd name="connsiteY9" fmla="*/ 2520821 h 2612594"/>
                              <a:gd name="connsiteX10" fmla="*/ 1643881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2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1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2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3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5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0 w 2647519"/>
                              <a:gd name="connsiteY143" fmla="*/ 2265793 h 2612594"/>
                              <a:gd name="connsiteX144" fmla="*/ 2099801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79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59 w 2647519"/>
                              <a:gd name="connsiteY154" fmla="*/ 2217355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5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6 h 2612594"/>
                              <a:gd name="connsiteX166" fmla="*/ 477272 w 2647519"/>
                              <a:gd name="connsiteY166" fmla="*/ 2155821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46888 w 2647519"/>
                              <a:gd name="connsiteY180" fmla="*/ 2237422 h 2612594"/>
                              <a:gd name="connsiteX181" fmla="*/ 478787 w 2647519"/>
                              <a:gd name="connsiteY181" fmla="*/ 2272865 h 2612594"/>
                              <a:gd name="connsiteX182" fmla="*/ 482130 w 2647519"/>
                              <a:gd name="connsiteY182" fmla="*/ 2274569 h 2612594"/>
                              <a:gd name="connsiteX183" fmla="*/ 492608 w 2647519"/>
                              <a:gd name="connsiteY183" fmla="*/ 2265997 h 2612594"/>
                              <a:gd name="connsiteX184" fmla="*/ 583095 w 2647519"/>
                              <a:gd name="connsiteY184" fmla="*/ 2337434 h 2612594"/>
                              <a:gd name="connsiteX185" fmla="*/ 564998 w 2647519"/>
                              <a:gd name="connsiteY185" fmla="*/ 2343149 h 2612594"/>
                              <a:gd name="connsiteX186" fmla="*/ 571665 w 2647519"/>
                              <a:gd name="connsiteY186" fmla="*/ 2347912 h 2612594"/>
                              <a:gd name="connsiteX187" fmla="*/ 544995 w 2647519"/>
                              <a:gd name="connsiteY187" fmla="*/ 2348864 h 2612594"/>
                              <a:gd name="connsiteX188" fmla="*/ 527850 w 2647519"/>
                              <a:gd name="connsiteY188" fmla="*/ 2337434 h 2612594"/>
                              <a:gd name="connsiteX189" fmla="*/ 511658 w 2647519"/>
                              <a:gd name="connsiteY189" fmla="*/ 2325052 h 2612594"/>
                              <a:gd name="connsiteX190" fmla="*/ 471653 w 2647519"/>
                              <a:gd name="connsiteY190" fmla="*/ 2291714 h 2612594"/>
                              <a:gd name="connsiteX191" fmla="*/ 434505 w 2647519"/>
                              <a:gd name="connsiteY191" fmla="*/ 2258377 h 2612594"/>
                              <a:gd name="connsiteX192" fmla="*/ 400215 w 2647519"/>
                              <a:gd name="connsiteY192" fmla="*/ 2225039 h 2612594"/>
                              <a:gd name="connsiteX193" fmla="*/ 384023 w 2647519"/>
                              <a:gd name="connsiteY193" fmla="*/ 2208847 h 2612594"/>
                              <a:gd name="connsiteX194" fmla="*/ 368783 w 2647519"/>
                              <a:gd name="connsiteY194" fmla="*/ 2191702 h 2612594"/>
                              <a:gd name="connsiteX195" fmla="*/ 374498 w 2647519"/>
                              <a:gd name="connsiteY195" fmla="*/ 2184082 h 2612594"/>
                              <a:gd name="connsiteX196" fmla="*/ 393548 w 2647519"/>
                              <a:gd name="connsiteY196" fmla="*/ 2201227 h 2612594"/>
                              <a:gd name="connsiteX197" fmla="*/ 414503 w 2647519"/>
                              <a:gd name="connsiteY197" fmla="*/ 2217419 h 2612594"/>
                              <a:gd name="connsiteX198" fmla="*/ 440220 w 2647519"/>
                              <a:gd name="connsiteY198" fmla="*/ 2245042 h 2612594"/>
                              <a:gd name="connsiteX199" fmla="*/ 442406 w 2647519"/>
                              <a:gd name="connsiteY199" fmla="*/ 2246917 h 2612594"/>
                              <a:gd name="connsiteX200" fmla="*/ 414503 w 2647519"/>
                              <a:gd name="connsiteY200" fmla="*/ 2217419 h 2612594"/>
                              <a:gd name="connsiteX201" fmla="*/ 394500 w 2647519"/>
                              <a:gd name="connsiteY201" fmla="*/ 2201227 h 2612594"/>
                              <a:gd name="connsiteX202" fmla="*/ 375450 w 2647519"/>
                              <a:gd name="connsiteY202" fmla="*/ 2184082 h 2612594"/>
                              <a:gd name="connsiteX203" fmla="*/ 354495 w 2647519"/>
                              <a:gd name="connsiteY203" fmla="*/ 2158364 h 2612594"/>
                              <a:gd name="connsiteX204" fmla="*/ 334493 w 2647519"/>
                              <a:gd name="connsiteY204" fmla="*/ 2131694 h 2612594"/>
                              <a:gd name="connsiteX205" fmla="*/ 2432850 w 2647519"/>
                              <a:gd name="connsiteY205" fmla="*/ 1980247 h 2612594"/>
                              <a:gd name="connsiteX206" fmla="*/ 2432367 w 2647519"/>
                              <a:gd name="connsiteY206" fmla="*/ 1980454 h 2612594"/>
                              <a:gd name="connsiteX207" fmla="*/ 2421963 w 2647519"/>
                              <a:gd name="connsiteY207" fmla="*/ 2005422 h 2612594"/>
                              <a:gd name="connsiteX208" fmla="*/ 2422850 w 2647519"/>
                              <a:gd name="connsiteY208" fmla="*/ 1860918 h 2612594"/>
                              <a:gd name="connsiteX209" fmla="*/ 2397608 w 2647519"/>
                              <a:gd name="connsiteY209" fmla="*/ 1897379 h 2612594"/>
                              <a:gd name="connsiteX210" fmla="*/ 2385225 w 2647519"/>
                              <a:gd name="connsiteY210" fmla="*/ 1920239 h 2612594"/>
                              <a:gd name="connsiteX211" fmla="*/ 2372843 w 2647519"/>
                              <a:gd name="connsiteY211" fmla="*/ 1941194 h 2612594"/>
                              <a:gd name="connsiteX212" fmla="*/ 2343315 w 2647519"/>
                              <a:gd name="connsiteY212" fmla="*/ 1980247 h 2612594"/>
                              <a:gd name="connsiteX213" fmla="*/ 2317598 w 2647519"/>
                              <a:gd name="connsiteY213" fmla="*/ 2019299 h 2612594"/>
                              <a:gd name="connsiteX214" fmla="*/ 2294738 w 2647519"/>
                              <a:gd name="connsiteY214" fmla="*/ 2050732 h 2612594"/>
                              <a:gd name="connsiteX215" fmla="*/ 2292831 w 2647519"/>
                              <a:gd name="connsiteY215" fmla="*/ 2051897 h 2612594"/>
                              <a:gd name="connsiteX216" fmla="*/ 2291271 w 2647519"/>
                              <a:gd name="connsiteY216" fmla="*/ 2054208 h 2612594"/>
                              <a:gd name="connsiteX217" fmla="*/ 2293785 w 2647519"/>
                              <a:gd name="connsiteY217" fmla="*/ 2052637 h 2612594"/>
                              <a:gd name="connsiteX218" fmla="*/ 2316645 w 2647519"/>
                              <a:gd name="connsiteY218" fmla="*/ 2021205 h 2612594"/>
                              <a:gd name="connsiteX219" fmla="*/ 2342363 w 2647519"/>
                              <a:gd name="connsiteY219" fmla="*/ 1982152 h 2612594"/>
                              <a:gd name="connsiteX220" fmla="*/ 2371890 w 2647519"/>
                              <a:gd name="connsiteY220" fmla="*/ 1943100 h 2612594"/>
                              <a:gd name="connsiteX221" fmla="*/ 2384273 w 2647519"/>
                              <a:gd name="connsiteY221" fmla="*/ 1922145 h 2612594"/>
                              <a:gd name="connsiteX222" fmla="*/ 2396655 w 2647519"/>
                              <a:gd name="connsiteY222" fmla="*/ 1899285 h 2612594"/>
                              <a:gd name="connsiteX223" fmla="*/ 2422373 w 2647519"/>
                              <a:gd name="connsiteY223" fmla="*/ 1862137 h 2612594"/>
                              <a:gd name="connsiteX224" fmla="*/ 2498930 w 2647519"/>
                              <a:gd name="connsiteY224" fmla="*/ 1857612 h 2612594"/>
                              <a:gd name="connsiteX225" fmla="*/ 2490953 w 2647519"/>
                              <a:gd name="connsiteY225" fmla="*/ 1875472 h 2612594"/>
                              <a:gd name="connsiteX226" fmla="*/ 2473808 w 2647519"/>
                              <a:gd name="connsiteY226" fmla="*/ 1909762 h 2612594"/>
                              <a:gd name="connsiteX227" fmla="*/ 2490953 w 2647519"/>
                              <a:gd name="connsiteY227" fmla="*/ 1875472 h 2612594"/>
                              <a:gd name="connsiteX228" fmla="*/ 2498930 w 2647519"/>
                              <a:gd name="connsiteY228" fmla="*/ 1857612 h 2612594"/>
                              <a:gd name="connsiteX229" fmla="*/ 2521433 w 2647519"/>
                              <a:gd name="connsiteY229" fmla="*/ 1847850 h 2612594"/>
                              <a:gd name="connsiteX230" fmla="*/ 2509050 w 2647519"/>
                              <a:gd name="connsiteY230" fmla="*/ 1884997 h 2612594"/>
                              <a:gd name="connsiteX231" fmla="*/ 2487143 w 2647519"/>
                              <a:gd name="connsiteY231" fmla="*/ 1925002 h 2612594"/>
                              <a:gd name="connsiteX232" fmla="*/ 2465235 w 2647519"/>
                              <a:gd name="connsiteY232" fmla="*/ 1965960 h 2612594"/>
                              <a:gd name="connsiteX233" fmla="*/ 2445233 w 2647519"/>
                              <a:gd name="connsiteY233" fmla="*/ 1991677 h 2612594"/>
                              <a:gd name="connsiteX234" fmla="*/ 2458568 w 2647519"/>
                              <a:gd name="connsiteY234" fmla="*/ 1965007 h 2612594"/>
                              <a:gd name="connsiteX235" fmla="*/ 2469998 w 2647519"/>
                              <a:gd name="connsiteY235" fmla="*/ 1938337 h 2612594"/>
                              <a:gd name="connsiteX236" fmla="*/ 2478570 w 2647519"/>
                              <a:gd name="connsiteY236" fmla="*/ 1924050 h 2612594"/>
                              <a:gd name="connsiteX237" fmla="*/ 2490000 w 2647519"/>
                              <a:gd name="connsiteY237" fmla="*/ 1905000 h 2612594"/>
                              <a:gd name="connsiteX238" fmla="*/ 2500478 w 2647519"/>
                              <a:gd name="connsiteY238" fmla="*/ 1885950 h 2612594"/>
                              <a:gd name="connsiteX239" fmla="*/ 2521433 w 2647519"/>
                              <a:gd name="connsiteY239" fmla="*/ 1847850 h 2612594"/>
                              <a:gd name="connsiteX240" fmla="*/ 2459780 w 2647519"/>
                              <a:gd name="connsiteY240" fmla="*/ 1766202 h 2612594"/>
                              <a:gd name="connsiteX241" fmla="*/ 2436660 w 2647519"/>
                              <a:gd name="connsiteY241" fmla="*/ 1806892 h 2612594"/>
                              <a:gd name="connsiteX242" fmla="*/ 2436235 w 2647519"/>
                              <a:gd name="connsiteY242" fmla="*/ 1807870 h 2612594"/>
                              <a:gd name="connsiteX243" fmla="*/ 2459520 w 2647519"/>
                              <a:gd name="connsiteY243" fmla="*/ 1766887 h 2612594"/>
                              <a:gd name="connsiteX244" fmla="*/ 2472460 w 2647519"/>
                              <a:gd name="connsiteY244" fmla="*/ 1674043 h 2612594"/>
                              <a:gd name="connsiteX245" fmla="*/ 2444672 w 2647519"/>
                              <a:gd name="connsiteY245" fmla="*/ 1749965 h 2612594"/>
                              <a:gd name="connsiteX246" fmla="*/ 2386218 w 2647519"/>
                              <a:gd name="connsiteY246" fmla="*/ 1869449 h 2612594"/>
                              <a:gd name="connsiteX247" fmla="*/ 2377659 w 2647519"/>
                              <a:gd name="connsiteY247" fmla="*/ 1882980 h 2612594"/>
                              <a:gd name="connsiteX248" fmla="*/ 2377605 w 2647519"/>
                              <a:gd name="connsiteY248" fmla="*/ 1883092 h 2612594"/>
                              <a:gd name="connsiteX249" fmla="*/ 2357602 w 2647519"/>
                              <a:gd name="connsiteY249" fmla="*/ 1917382 h 2612594"/>
                              <a:gd name="connsiteX250" fmla="*/ 2337600 w 2647519"/>
                              <a:gd name="connsiteY250" fmla="*/ 1954530 h 2612594"/>
                              <a:gd name="connsiteX251" fmla="*/ 2314740 w 2647519"/>
                              <a:gd name="connsiteY251" fmla="*/ 1983105 h 2612594"/>
                              <a:gd name="connsiteX252" fmla="*/ 2295690 w 2647519"/>
                              <a:gd name="connsiteY252" fmla="*/ 2015490 h 2612594"/>
                              <a:gd name="connsiteX253" fmla="*/ 2183295 w 2647519"/>
                              <a:gd name="connsiteY253" fmla="*/ 2142172 h 2612594"/>
                              <a:gd name="connsiteX254" fmla="*/ 2146147 w 2647519"/>
                              <a:gd name="connsiteY254" fmla="*/ 2173605 h 2612594"/>
                              <a:gd name="connsiteX255" fmla="*/ 2142583 w 2647519"/>
                              <a:gd name="connsiteY255" fmla="*/ 2176314 h 2612594"/>
                              <a:gd name="connsiteX256" fmla="*/ 2141045 w 2647519"/>
                              <a:gd name="connsiteY256" fmla="*/ 2177871 h 2612594"/>
                              <a:gd name="connsiteX257" fmla="*/ 2125512 w 2647519"/>
                              <a:gd name="connsiteY257" fmla="*/ 2190534 h 2612594"/>
                              <a:gd name="connsiteX258" fmla="*/ 2112810 w 2647519"/>
                              <a:gd name="connsiteY258" fmla="*/ 2205037 h 2612594"/>
                              <a:gd name="connsiteX259" fmla="*/ 2066137 w 2647519"/>
                              <a:gd name="connsiteY259" fmla="*/ 2240280 h 2612594"/>
                              <a:gd name="connsiteX260" fmla="*/ 2058824 w 2647519"/>
                              <a:gd name="connsiteY260" fmla="*/ 2244899 h 2612594"/>
                              <a:gd name="connsiteX261" fmla="*/ 2038960 w 2647519"/>
                              <a:gd name="connsiteY261" fmla="*/ 2261093 h 2612594"/>
                              <a:gd name="connsiteX262" fmla="*/ 2036091 w 2647519"/>
                              <a:gd name="connsiteY262" fmla="*/ 2262956 h 2612594"/>
                              <a:gd name="connsiteX263" fmla="*/ 2031847 w 2647519"/>
                              <a:gd name="connsiteY263" fmla="*/ 2266950 h 2612594"/>
                              <a:gd name="connsiteX264" fmla="*/ 1994700 w 2647519"/>
                              <a:gd name="connsiteY264" fmla="*/ 2291715 h 2612594"/>
                              <a:gd name="connsiteX265" fmla="*/ 1957552 w 2647519"/>
                              <a:gd name="connsiteY265" fmla="*/ 2314575 h 2612594"/>
                              <a:gd name="connsiteX266" fmla="*/ 1953301 w 2647519"/>
                              <a:gd name="connsiteY266" fmla="*/ 2316730 h 2612594"/>
                              <a:gd name="connsiteX267" fmla="*/ 1928148 w 2647519"/>
                              <a:gd name="connsiteY267" fmla="*/ 2333067 h 2612594"/>
                              <a:gd name="connsiteX268" fmla="*/ 1920350 w 2647519"/>
                              <a:gd name="connsiteY268" fmla="*/ 2337000 h 2612594"/>
                              <a:gd name="connsiteX269" fmla="*/ 1912785 w 2647519"/>
                              <a:gd name="connsiteY269" fmla="*/ 2342197 h 2612594"/>
                              <a:gd name="connsiteX270" fmla="*/ 1887067 w 2647519"/>
                              <a:gd name="connsiteY270" fmla="*/ 2356485 h 2612594"/>
                              <a:gd name="connsiteX271" fmla="*/ 1863039 w 2647519"/>
                              <a:gd name="connsiteY271" fmla="*/ 2365908 h 2612594"/>
                              <a:gd name="connsiteX272" fmla="*/ 1809482 w 2647519"/>
                              <a:gd name="connsiteY272" fmla="*/ 2392922 h 2612594"/>
                              <a:gd name="connsiteX273" fmla="*/ 1683836 w 2647519"/>
                              <a:gd name="connsiteY273" fmla="*/ 2439784 h 2612594"/>
                              <a:gd name="connsiteX274" fmla="*/ 1596280 w 2647519"/>
                              <a:gd name="connsiteY274" fmla="*/ 2462297 h 2612594"/>
                              <a:gd name="connsiteX275" fmla="*/ 1667040 w 2647519"/>
                              <a:gd name="connsiteY275" fmla="*/ 2448877 h 2612594"/>
                              <a:gd name="connsiteX276" fmla="*/ 1680375 w 2647519"/>
                              <a:gd name="connsiteY276" fmla="*/ 2446019 h 2612594"/>
                              <a:gd name="connsiteX277" fmla="*/ 1723237 w 2647519"/>
                              <a:gd name="connsiteY277" fmla="*/ 2430779 h 2612594"/>
                              <a:gd name="connsiteX278" fmla="*/ 1749907 w 2647519"/>
                              <a:gd name="connsiteY278" fmla="*/ 2422207 h 2612594"/>
                              <a:gd name="connsiteX279" fmla="*/ 1792770 w 2647519"/>
                              <a:gd name="connsiteY279" fmla="*/ 2400299 h 2612594"/>
                              <a:gd name="connsiteX280" fmla="*/ 1841347 w 2647519"/>
                              <a:gd name="connsiteY280" fmla="*/ 2383154 h 2612594"/>
                              <a:gd name="connsiteX281" fmla="*/ 1872470 w 2647519"/>
                              <a:gd name="connsiteY281" fmla="*/ 2370949 h 2612594"/>
                              <a:gd name="connsiteX282" fmla="*/ 1886115 w 2647519"/>
                              <a:gd name="connsiteY282" fmla="*/ 2363152 h 2612594"/>
                              <a:gd name="connsiteX283" fmla="*/ 1898496 w 2647519"/>
                              <a:gd name="connsiteY283" fmla="*/ 2359343 h 2612594"/>
                              <a:gd name="connsiteX284" fmla="*/ 1915642 w 2647519"/>
                              <a:gd name="connsiteY284" fmla="*/ 2349817 h 2612594"/>
                              <a:gd name="connsiteX285" fmla="*/ 1920147 w 2647519"/>
                              <a:gd name="connsiteY285" fmla="*/ 2346686 h 2612594"/>
                              <a:gd name="connsiteX286" fmla="*/ 1931835 w 2647519"/>
                              <a:gd name="connsiteY286" fmla="*/ 2335530 h 2612594"/>
                              <a:gd name="connsiteX287" fmla="*/ 1957552 w 2647519"/>
                              <a:gd name="connsiteY287" fmla="*/ 2320290 h 2612594"/>
                              <a:gd name="connsiteX288" fmla="*/ 1986810 w 2647519"/>
                              <a:gd name="connsiteY288" fmla="*/ 2305948 h 2612594"/>
                              <a:gd name="connsiteX289" fmla="*/ 1997557 w 2647519"/>
                              <a:gd name="connsiteY289" fmla="*/ 2299334 h 2612594"/>
                              <a:gd name="connsiteX290" fmla="*/ 2034705 w 2647519"/>
                              <a:gd name="connsiteY290" fmla="*/ 2274569 h 2612594"/>
                              <a:gd name="connsiteX291" fmla="*/ 2050897 w 2647519"/>
                              <a:gd name="connsiteY291" fmla="*/ 2259329 h 2612594"/>
                              <a:gd name="connsiteX292" fmla="*/ 2068995 w 2647519"/>
                              <a:gd name="connsiteY292" fmla="*/ 2247899 h 2612594"/>
                              <a:gd name="connsiteX293" fmla="*/ 2115667 w 2647519"/>
                              <a:gd name="connsiteY293" fmla="*/ 2212657 h 2612594"/>
                              <a:gd name="connsiteX294" fmla="*/ 2149005 w 2647519"/>
                              <a:gd name="connsiteY294" fmla="*/ 2181224 h 2612594"/>
                              <a:gd name="connsiteX295" fmla="*/ 2186152 w 2647519"/>
                              <a:gd name="connsiteY295" fmla="*/ 2149792 h 2612594"/>
                              <a:gd name="connsiteX296" fmla="*/ 2298547 w 2647519"/>
                              <a:gd name="connsiteY296" fmla="*/ 2023109 h 2612594"/>
                              <a:gd name="connsiteX297" fmla="*/ 2314015 w 2647519"/>
                              <a:gd name="connsiteY297" fmla="*/ 1996814 h 2612594"/>
                              <a:gd name="connsiteX298" fmla="*/ 2314740 w 2647519"/>
                              <a:gd name="connsiteY298" fmla="*/ 1994534 h 2612594"/>
                              <a:gd name="connsiteX299" fmla="*/ 2339505 w 2647519"/>
                              <a:gd name="connsiteY299" fmla="*/ 1956434 h 2612594"/>
                              <a:gd name="connsiteX300" fmla="*/ 2347125 w 2647519"/>
                              <a:gd name="connsiteY300" fmla="*/ 1945004 h 2612594"/>
                              <a:gd name="connsiteX301" fmla="*/ 2357257 w 2647519"/>
                              <a:gd name="connsiteY301" fmla="*/ 1930951 h 2612594"/>
                              <a:gd name="connsiteX302" fmla="*/ 2360460 w 2647519"/>
                              <a:gd name="connsiteY302" fmla="*/ 1925002 h 2612594"/>
                              <a:gd name="connsiteX303" fmla="*/ 2380462 w 2647519"/>
                              <a:gd name="connsiteY303" fmla="*/ 1890712 h 2612594"/>
                              <a:gd name="connsiteX304" fmla="*/ 2419515 w 2647519"/>
                              <a:gd name="connsiteY304" fmla="*/ 1809749 h 2612594"/>
                              <a:gd name="connsiteX305" fmla="*/ 2457615 w 2647519"/>
                              <a:gd name="connsiteY305" fmla="*/ 1723072 h 2612594"/>
                              <a:gd name="connsiteX306" fmla="*/ 2468807 w 2647519"/>
                              <a:gd name="connsiteY306" fmla="*/ 1687829 h 2612594"/>
                              <a:gd name="connsiteX307" fmla="*/ 2576677 w 2647519"/>
                              <a:gd name="connsiteY307" fmla="*/ 1589722 h 2612594"/>
                              <a:gd name="connsiteX308" fmla="*/ 2573820 w 2647519"/>
                              <a:gd name="connsiteY308" fmla="*/ 1591627 h 2612594"/>
                              <a:gd name="connsiteX309" fmla="*/ 2573820 w 2647519"/>
                              <a:gd name="connsiteY309" fmla="*/ 1591627 h 2612594"/>
                              <a:gd name="connsiteX310" fmla="*/ 2585674 w 2647519"/>
                              <a:gd name="connsiteY310" fmla="*/ 1533271 h 2612594"/>
                              <a:gd name="connsiteX311" fmla="*/ 2585332 w 2647519"/>
                              <a:gd name="connsiteY311" fmla="*/ 1534956 h 2612594"/>
                              <a:gd name="connsiteX312" fmla="*/ 2588107 w 2647519"/>
                              <a:gd name="connsiteY312" fmla="*/ 1538287 h 2612594"/>
                              <a:gd name="connsiteX313" fmla="*/ 2596680 w 2647519"/>
                              <a:gd name="connsiteY313" fmla="*/ 1547812 h 2612594"/>
                              <a:gd name="connsiteX314" fmla="*/ 2602395 w 2647519"/>
                              <a:gd name="connsiteY314" fmla="*/ 1544002 h 2612594"/>
                              <a:gd name="connsiteX315" fmla="*/ 2602539 w 2647519"/>
                              <a:gd name="connsiteY315" fmla="*/ 1543271 h 2612594"/>
                              <a:gd name="connsiteX316" fmla="*/ 2598585 w 2647519"/>
                              <a:gd name="connsiteY316" fmla="*/ 1545907 h 2612594"/>
                              <a:gd name="connsiteX317" fmla="*/ 2589060 w 2647519"/>
                              <a:gd name="connsiteY317" fmla="*/ 1537334 h 2612594"/>
                              <a:gd name="connsiteX318" fmla="*/ 2577184 w 2647519"/>
                              <a:gd name="connsiteY318" fmla="*/ 1425070 h 2612594"/>
                              <a:gd name="connsiteX319" fmla="*/ 2576519 w 2647519"/>
                              <a:gd name="connsiteY319" fmla="*/ 1425107 h 2612594"/>
                              <a:gd name="connsiteX320" fmla="*/ 2575314 w 2647519"/>
                              <a:gd name="connsiteY320" fmla="*/ 1425174 h 2612594"/>
                              <a:gd name="connsiteX321" fmla="*/ 2575725 w 2647519"/>
                              <a:gd name="connsiteY321" fmla="*/ 1429702 h 2612594"/>
                              <a:gd name="connsiteX322" fmla="*/ 2574773 w 2647519"/>
                              <a:gd name="connsiteY322" fmla="*/ 1453515 h 2612594"/>
                              <a:gd name="connsiteX323" fmla="*/ 2570963 w 2647519"/>
                              <a:gd name="connsiteY323" fmla="*/ 1467802 h 2612594"/>
                              <a:gd name="connsiteX324" fmla="*/ 2548103 w 2647519"/>
                              <a:gd name="connsiteY324" fmla="*/ 1503997 h 2612594"/>
                              <a:gd name="connsiteX325" fmla="*/ 2542388 w 2647519"/>
                              <a:gd name="connsiteY325" fmla="*/ 1535430 h 2612594"/>
                              <a:gd name="connsiteX326" fmla="*/ 2536673 w 2647519"/>
                              <a:gd name="connsiteY326" fmla="*/ 1545907 h 2612594"/>
                              <a:gd name="connsiteX327" fmla="*/ 2527148 w 2647519"/>
                              <a:gd name="connsiteY327" fmla="*/ 1591627 h 2612594"/>
                              <a:gd name="connsiteX328" fmla="*/ 2516670 w 2647519"/>
                              <a:gd name="connsiteY328" fmla="*/ 1627822 h 2612594"/>
                              <a:gd name="connsiteX329" fmla="*/ 2505240 w 2647519"/>
                              <a:gd name="connsiteY329" fmla="*/ 1663065 h 2612594"/>
                              <a:gd name="connsiteX330" fmla="*/ 2498573 w 2647519"/>
                              <a:gd name="connsiteY330" fmla="*/ 1690687 h 2612594"/>
                              <a:gd name="connsiteX331" fmla="*/ 2490953 w 2647519"/>
                              <a:gd name="connsiteY331" fmla="*/ 1719262 h 2612594"/>
                              <a:gd name="connsiteX332" fmla="*/ 2497030 w 2647519"/>
                              <a:gd name="connsiteY332" fmla="*/ 1709809 h 2612594"/>
                              <a:gd name="connsiteX333" fmla="*/ 2502383 w 2647519"/>
                              <a:gd name="connsiteY333" fmla="*/ 1689734 h 2612594"/>
                              <a:gd name="connsiteX334" fmla="*/ 2507145 w 2647519"/>
                              <a:gd name="connsiteY334" fmla="*/ 1661159 h 2612594"/>
                              <a:gd name="connsiteX335" fmla="*/ 2518575 w 2647519"/>
                              <a:gd name="connsiteY335" fmla="*/ 1625917 h 2612594"/>
                              <a:gd name="connsiteX336" fmla="*/ 2529053 w 2647519"/>
                              <a:gd name="connsiteY336" fmla="*/ 1589722 h 2612594"/>
                              <a:gd name="connsiteX337" fmla="*/ 2538578 w 2647519"/>
                              <a:gd name="connsiteY337" fmla="*/ 1544002 h 2612594"/>
                              <a:gd name="connsiteX338" fmla="*/ 2544293 w 2647519"/>
                              <a:gd name="connsiteY338" fmla="*/ 1533524 h 2612594"/>
                              <a:gd name="connsiteX339" fmla="*/ 2550008 w 2647519"/>
                              <a:gd name="connsiteY339" fmla="*/ 1502092 h 2612594"/>
                              <a:gd name="connsiteX340" fmla="*/ 2572868 w 2647519"/>
                              <a:gd name="connsiteY340" fmla="*/ 1465897 h 2612594"/>
                              <a:gd name="connsiteX341" fmla="*/ 2557628 w 2647519"/>
                              <a:gd name="connsiteY341" fmla="*/ 1539239 h 2612594"/>
                              <a:gd name="connsiteX342" fmla="*/ 2546198 w 2647519"/>
                              <a:gd name="connsiteY342" fmla="*/ 1600199 h 2612594"/>
                              <a:gd name="connsiteX343" fmla="*/ 2520480 w 2647519"/>
                              <a:gd name="connsiteY343" fmla="*/ 1678304 h 2612594"/>
                              <a:gd name="connsiteX344" fmla="*/ 2515392 w 2647519"/>
                              <a:gd name="connsiteY344" fmla="*/ 1686218 h 2612594"/>
                              <a:gd name="connsiteX345" fmla="*/ 2513217 w 2647519"/>
                              <a:gd name="connsiteY345" fmla="*/ 1698069 h 2612594"/>
                              <a:gd name="connsiteX346" fmla="*/ 2506193 w 2647519"/>
                              <a:gd name="connsiteY346" fmla="*/ 1718310 h 2612594"/>
                              <a:gd name="connsiteX347" fmla="*/ 2479523 w 2647519"/>
                              <a:gd name="connsiteY347" fmla="*/ 1776412 h 2612594"/>
                              <a:gd name="connsiteX348" fmla="*/ 2467140 w 2647519"/>
                              <a:gd name="connsiteY348" fmla="*/ 1806892 h 2612594"/>
                              <a:gd name="connsiteX349" fmla="*/ 2459520 w 2647519"/>
                              <a:gd name="connsiteY349" fmla="*/ 1823085 h 2612594"/>
                              <a:gd name="connsiteX350" fmla="*/ 2449995 w 2647519"/>
                              <a:gd name="connsiteY350" fmla="*/ 1840230 h 2612594"/>
                              <a:gd name="connsiteX351" fmla="*/ 2424278 w 2647519"/>
                              <a:gd name="connsiteY351" fmla="*/ 1885950 h 2612594"/>
                              <a:gd name="connsiteX352" fmla="*/ 2396655 w 2647519"/>
                              <a:gd name="connsiteY352" fmla="*/ 1930717 h 2612594"/>
                              <a:gd name="connsiteX353" fmla="*/ 2361413 w 2647519"/>
                              <a:gd name="connsiteY353" fmla="*/ 1990725 h 2612594"/>
                              <a:gd name="connsiteX354" fmla="*/ 2322360 w 2647519"/>
                              <a:gd name="connsiteY354" fmla="*/ 2049780 h 2612594"/>
                              <a:gd name="connsiteX355" fmla="*/ 2296643 w 2647519"/>
                              <a:gd name="connsiteY355" fmla="*/ 2083117 h 2612594"/>
                              <a:gd name="connsiteX356" fmla="*/ 2269020 w 2647519"/>
                              <a:gd name="connsiteY356" fmla="*/ 2115502 h 2612594"/>
                              <a:gd name="connsiteX357" fmla="*/ 2259495 w 2647519"/>
                              <a:gd name="connsiteY357" fmla="*/ 2128837 h 2612594"/>
                              <a:gd name="connsiteX358" fmla="*/ 2249018 w 2647519"/>
                              <a:gd name="connsiteY358" fmla="*/ 2142172 h 2612594"/>
                              <a:gd name="connsiteX359" fmla="*/ 2232825 w 2647519"/>
                              <a:gd name="connsiteY359" fmla="*/ 2155507 h 2612594"/>
                              <a:gd name="connsiteX360" fmla="*/ 2206342 w 2647519"/>
                              <a:gd name="connsiteY360" fmla="*/ 2184829 h 2612594"/>
                              <a:gd name="connsiteX361" fmla="*/ 2207107 w 2647519"/>
                              <a:gd name="connsiteY361" fmla="*/ 2187892 h 2612594"/>
                              <a:gd name="connsiteX362" fmla="*/ 2179485 w 2647519"/>
                              <a:gd name="connsiteY362" fmla="*/ 2216467 h 2612594"/>
                              <a:gd name="connsiteX363" fmla="*/ 2149957 w 2647519"/>
                              <a:gd name="connsiteY363" fmla="*/ 2237422 h 2612594"/>
                              <a:gd name="connsiteX364" fmla="*/ 2126145 w 2647519"/>
                              <a:gd name="connsiteY364" fmla="*/ 2256472 h 2612594"/>
                              <a:gd name="connsiteX365" fmla="*/ 2103587 w 2647519"/>
                              <a:gd name="connsiteY365" fmla="*/ 2272957 h 2612594"/>
                              <a:gd name="connsiteX366" fmla="*/ 2107095 w 2647519"/>
                              <a:gd name="connsiteY366" fmla="*/ 2272665 h 2612594"/>
                              <a:gd name="connsiteX367" fmla="*/ 2131860 w 2647519"/>
                              <a:gd name="connsiteY367" fmla="*/ 2254567 h 2612594"/>
                              <a:gd name="connsiteX368" fmla="*/ 2155673 w 2647519"/>
                              <a:gd name="connsiteY368" fmla="*/ 2235517 h 2612594"/>
                              <a:gd name="connsiteX369" fmla="*/ 2185200 w 2647519"/>
                              <a:gd name="connsiteY369" fmla="*/ 2214562 h 2612594"/>
                              <a:gd name="connsiteX370" fmla="*/ 2212823 w 2647519"/>
                              <a:gd name="connsiteY370" fmla="*/ 2185987 h 2612594"/>
                              <a:gd name="connsiteX371" fmla="*/ 2211870 w 2647519"/>
                              <a:gd name="connsiteY371" fmla="*/ 2182177 h 2612594"/>
                              <a:gd name="connsiteX372" fmla="*/ 2238540 w 2647519"/>
                              <a:gd name="connsiteY372" fmla="*/ 2152650 h 2612594"/>
                              <a:gd name="connsiteX373" fmla="*/ 2254733 w 2647519"/>
                              <a:gd name="connsiteY373" fmla="*/ 2139315 h 2612594"/>
                              <a:gd name="connsiteX374" fmla="*/ 2265210 w 2647519"/>
                              <a:gd name="connsiteY374" fmla="*/ 2125980 h 2612594"/>
                              <a:gd name="connsiteX375" fmla="*/ 2274735 w 2647519"/>
                              <a:gd name="connsiteY375" fmla="*/ 2112645 h 2612594"/>
                              <a:gd name="connsiteX376" fmla="*/ 2302358 w 2647519"/>
                              <a:gd name="connsiteY376" fmla="*/ 2080260 h 2612594"/>
                              <a:gd name="connsiteX377" fmla="*/ 2328075 w 2647519"/>
                              <a:gd name="connsiteY377" fmla="*/ 2046922 h 2612594"/>
                              <a:gd name="connsiteX378" fmla="*/ 2367128 w 2647519"/>
                              <a:gd name="connsiteY378" fmla="*/ 1987867 h 2612594"/>
                              <a:gd name="connsiteX379" fmla="*/ 2402370 w 2647519"/>
                              <a:gd name="connsiteY379" fmla="*/ 1927860 h 2612594"/>
                              <a:gd name="connsiteX380" fmla="*/ 2429993 w 2647519"/>
                              <a:gd name="connsiteY380" fmla="*/ 1883092 h 2612594"/>
                              <a:gd name="connsiteX381" fmla="*/ 2455710 w 2647519"/>
                              <a:gd name="connsiteY381" fmla="*/ 1837372 h 2612594"/>
                              <a:gd name="connsiteX382" fmla="*/ 2465235 w 2647519"/>
                              <a:gd name="connsiteY382" fmla="*/ 1820227 h 2612594"/>
                              <a:gd name="connsiteX383" fmla="*/ 2472855 w 2647519"/>
                              <a:gd name="connsiteY383" fmla="*/ 1804035 h 2612594"/>
                              <a:gd name="connsiteX384" fmla="*/ 2485238 w 2647519"/>
                              <a:gd name="connsiteY384" fmla="*/ 1773555 h 2612594"/>
                              <a:gd name="connsiteX385" fmla="*/ 2511908 w 2647519"/>
                              <a:gd name="connsiteY385" fmla="*/ 1715452 h 2612594"/>
                              <a:gd name="connsiteX386" fmla="*/ 2522385 w 2647519"/>
                              <a:gd name="connsiteY386" fmla="*/ 1676400 h 2612594"/>
                              <a:gd name="connsiteX387" fmla="*/ 2548103 w 2647519"/>
                              <a:gd name="connsiteY387" fmla="*/ 1598295 h 2612594"/>
                              <a:gd name="connsiteX388" fmla="*/ 2559533 w 2647519"/>
                              <a:gd name="connsiteY388" fmla="*/ 1537335 h 2612594"/>
                              <a:gd name="connsiteX389" fmla="*/ 2574773 w 2647519"/>
                              <a:gd name="connsiteY389" fmla="*/ 1463992 h 2612594"/>
                              <a:gd name="connsiteX390" fmla="*/ 2578209 w 2647519"/>
                              <a:gd name="connsiteY390" fmla="*/ 1451109 h 2612594"/>
                              <a:gd name="connsiteX391" fmla="*/ 2575725 w 2647519"/>
                              <a:gd name="connsiteY391" fmla="*/ 1450657 h 2612594"/>
                              <a:gd name="connsiteX392" fmla="*/ 2576677 w 2647519"/>
                              <a:gd name="connsiteY392" fmla="*/ 1426845 h 2612594"/>
                              <a:gd name="connsiteX393" fmla="*/ 2597632 w 2647519"/>
                              <a:gd name="connsiteY393" fmla="*/ 1404937 h 2612594"/>
                              <a:gd name="connsiteX394" fmla="*/ 2586540 w 2647519"/>
                              <a:gd name="connsiteY394" fmla="*/ 1451152 h 2612594"/>
                              <a:gd name="connsiteX395" fmla="*/ 2586541 w 2647519"/>
                              <a:gd name="connsiteY395" fmla="*/ 1451152 h 2612594"/>
                              <a:gd name="connsiteX396" fmla="*/ 2597633 w 2647519"/>
                              <a:gd name="connsiteY396" fmla="*/ 1404938 h 2612594"/>
                              <a:gd name="connsiteX397" fmla="*/ 2606205 w 2647519"/>
                              <a:gd name="connsiteY397" fmla="*/ 1395412 h 2612594"/>
                              <a:gd name="connsiteX398" fmla="*/ 2600490 w 2647519"/>
                              <a:gd name="connsiteY398" fmla="*/ 1407795 h 2612594"/>
                              <a:gd name="connsiteX399" fmla="*/ 2600490 w 2647519"/>
                              <a:gd name="connsiteY399" fmla="*/ 1407795 h 2612594"/>
                              <a:gd name="connsiteX400" fmla="*/ 2599180 w 2647519"/>
                              <a:gd name="connsiteY400" fmla="*/ 1433750 h 2612594"/>
                              <a:gd name="connsiteX401" fmla="*/ 2598585 w 2647519"/>
                              <a:gd name="connsiteY401" fmla="*/ 1458277 h 2612594"/>
                              <a:gd name="connsiteX402" fmla="*/ 2589060 w 2647519"/>
                              <a:gd name="connsiteY402" fmla="*/ 1487586 h 2612594"/>
                              <a:gd name="connsiteX403" fmla="*/ 2589060 w 2647519"/>
                              <a:gd name="connsiteY403" fmla="*/ 1490934 h 2612594"/>
                              <a:gd name="connsiteX404" fmla="*/ 2600490 w 2647519"/>
                              <a:gd name="connsiteY404" fmla="*/ 1458277 h 2612594"/>
                              <a:gd name="connsiteX405" fmla="*/ 2602395 w 2647519"/>
                              <a:gd name="connsiteY405" fmla="*/ 1407794 h 2612594"/>
                              <a:gd name="connsiteX406" fmla="*/ 2606836 w 2647519"/>
                              <a:gd name="connsiteY406" fmla="*/ 1398173 h 2612594"/>
                              <a:gd name="connsiteX407" fmla="*/ 2565247 w 2647519"/>
                              <a:gd name="connsiteY407" fmla="*/ 1354454 h 2612594"/>
                              <a:gd name="connsiteX408" fmla="*/ 2559005 w 2647519"/>
                              <a:gd name="connsiteY408" fmla="*/ 1369208 h 2612594"/>
                              <a:gd name="connsiteX409" fmla="*/ 2556675 w 2647519"/>
                              <a:gd name="connsiteY409" fmla="*/ 1390650 h 2612594"/>
                              <a:gd name="connsiteX410" fmla="*/ 2553670 w 2647519"/>
                              <a:gd name="connsiteY410" fmla="*/ 1380633 h 2612594"/>
                              <a:gd name="connsiteX411" fmla="*/ 2552571 w 2647519"/>
                              <a:gd name="connsiteY411" fmla="*/ 1382047 h 2612594"/>
                              <a:gd name="connsiteX412" fmla="*/ 2555723 w 2647519"/>
                              <a:gd name="connsiteY412" fmla="*/ 1392555 h 2612594"/>
                              <a:gd name="connsiteX413" fmla="*/ 2553818 w 2647519"/>
                              <a:gd name="connsiteY413" fmla="*/ 1407795 h 2612594"/>
                              <a:gd name="connsiteX414" fmla="*/ 2557628 w 2647519"/>
                              <a:gd name="connsiteY414" fmla="*/ 1420177 h 2612594"/>
                              <a:gd name="connsiteX415" fmla="*/ 2560581 w 2647519"/>
                              <a:gd name="connsiteY415" fmla="*/ 1420013 h 2612594"/>
                              <a:gd name="connsiteX416" fmla="*/ 2558580 w 2647519"/>
                              <a:gd name="connsiteY416" fmla="*/ 1413509 h 2612594"/>
                              <a:gd name="connsiteX417" fmla="*/ 2560485 w 2647519"/>
                              <a:gd name="connsiteY417" fmla="*/ 1398269 h 2612594"/>
                              <a:gd name="connsiteX418" fmla="*/ 2565247 w 2647519"/>
                              <a:gd name="connsiteY418" fmla="*/ 1354454 h 2612594"/>
                              <a:gd name="connsiteX419" fmla="*/ 2645258 w 2647519"/>
                              <a:gd name="connsiteY419" fmla="*/ 1328737 h 2612594"/>
                              <a:gd name="connsiteX420" fmla="*/ 2647163 w 2647519"/>
                              <a:gd name="connsiteY420" fmla="*/ 1329689 h 2612594"/>
                              <a:gd name="connsiteX421" fmla="*/ 2646210 w 2647519"/>
                              <a:gd name="connsiteY421" fmla="*/ 1369694 h 2612594"/>
                              <a:gd name="connsiteX422" fmla="*/ 2647163 w 2647519"/>
                              <a:gd name="connsiteY422" fmla="*/ 1397317 h 2612594"/>
                              <a:gd name="connsiteX423" fmla="*/ 2644305 w 2647519"/>
                              <a:gd name="connsiteY423" fmla="*/ 1447799 h 2612594"/>
                              <a:gd name="connsiteX424" fmla="*/ 2641448 w 2647519"/>
                              <a:gd name="connsiteY424" fmla="*/ 1476374 h 2612594"/>
                              <a:gd name="connsiteX425" fmla="*/ 2632875 w 2647519"/>
                              <a:gd name="connsiteY425" fmla="*/ 1518284 h 2612594"/>
                              <a:gd name="connsiteX426" fmla="*/ 2630018 w 2647519"/>
                              <a:gd name="connsiteY426" fmla="*/ 1553527 h 2612594"/>
                              <a:gd name="connsiteX427" fmla="*/ 2615730 w 2647519"/>
                              <a:gd name="connsiteY427" fmla="*/ 1618297 h 2612594"/>
                              <a:gd name="connsiteX428" fmla="*/ 2602395 w 2647519"/>
                              <a:gd name="connsiteY428" fmla="*/ 1674494 h 2612594"/>
                              <a:gd name="connsiteX429" fmla="*/ 2578583 w 2647519"/>
                              <a:gd name="connsiteY429" fmla="*/ 1684972 h 2612594"/>
                              <a:gd name="connsiteX430" fmla="*/ 2580488 w 2647519"/>
                              <a:gd name="connsiteY430" fmla="*/ 1679257 h 2612594"/>
                              <a:gd name="connsiteX431" fmla="*/ 2584298 w 2647519"/>
                              <a:gd name="connsiteY431" fmla="*/ 1639252 h 2612594"/>
                              <a:gd name="connsiteX432" fmla="*/ 2598585 w 2647519"/>
                              <a:gd name="connsiteY432" fmla="*/ 1597342 h 2612594"/>
                              <a:gd name="connsiteX433" fmla="*/ 2610015 w 2647519"/>
                              <a:gd name="connsiteY433" fmla="*/ 1590675 h 2612594"/>
                              <a:gd name="connsiteX434" fmla="*/ 2610015 w 2647519"/>
                              <a:gd name="connsiteY434" fmla="*/ 1590674 h 2612594"/>
                              <a:gd name="connsiteX435" fmla="*/ 2622398 w 2647519"/>
                              <a:gd name="connsiteY435" fmla="*/ 1518284 h 2612594"/>
                              <a:gd name="connsiteX436" fmla="*/ 2629065 w 2647519"/>
                              <a:gd name="connsiteY436" fmla="*/ 1483994 h 2612594"/>
                              <a:gd name="connsiteX437" fmla="*/ 2634780 w 2647519"/>
                              <a:gd name="connsiteY437" fmla="*/ 1448752 h 2612594"/>
                              <a:gd name="connsiteX438" fmla="*/ 2639543 w 2647519"/>
                              <a:gd name="connsiteY438" fmla="*/ 1415414 h 2612594"/>
                              <a:gd name="connsiteX439" fmla="*/ 2641448 w 2647519"/>
                              <a:gd name="connsiteY439" fmla="*/ 1383982 h 2612594"/>
                              <a:gd name="connsiteX440" fmla="*/ 2642400 w 2647519"/>
                              <a:gd name="connsiteY440" fmla="*/ 1357312 h 2612594"/>
                              <a:gd name="connsiteX441" fmla="*/ 2644305 w 2647519"/>
                              <a:gd name="connsiteY441" fmla="*/ 1343024 h 2612594"/>
                              <a:gd name="connsiteX442" fmla="*/ 2645258 w 2647519"/>
                              <a:gd name="connsiteY442" fmla="*/ 1328737 h 2612594"/>
                              <a:gd name="connsiteX443" fmla="*/ 134151 w 2647519"/>
                              <a:gd name="connsiteY443" fmla="*/ 887095 h 2612594"/>
                              <a:gd name="connsiteX444" fmla="*/ 134625 w 2647519"/>
                              <a:gd name="connsiteY444" fmla="*/ 887332 h 2612594"/>
                              <a:gd name="connsiteX445" fmla="*/ 134670 w 2647519"/>
                              <a:gd name="connsiteY445" fmla="*/ 887199 h 2612594"/>
                              <a:gd name="connsiteX446" fmla="*/ 191618 w 2647519"/>
                              <a:gd name="connsiteY446" fmla="*/ 750570 h 2612594"/>
                              <a:gd name="connsiteX447" fmla="*/ 170663 w 2647519"/>
                              <a:gd name="connsiteY447" fmla="*/ 789622 h 2612594"/>
                              <a:gd name="connsiteX448" fmla="*/ 153518 w 2647519"/>
                              <a:gd name="connsiteY448" fmla="*/ 803910 h 2612594"/>
                              <a:gd name="connsiteX449" fmla="*/ 153477 w 2647519"/>
                              <a:gd name="connsiteY449" fmla="*/ 804822 h 2612594"/>
                              <a:gd name="connsiteX450" fmla="*/ 151819 w 2647519"/>
                              <a:gd name="connsiteY450" fmla="*/ 841286 h 2612594"/>
                              <a:gd name="connsiteX451" fmla="*/ 151866 w 2647519"/>
                              <a:gd name="connsiteY451" fmla="*/ 841199 h 2612594"/>
                              <a:gd name="connsiteX452" fmla="*/ 153518 w 2647519"/>
                              <a:gd name="connsiteY452" fmla="*/ 804862 h 2612594"/>
                              <a:gd name="connsiteX453" fmla="*/ 170663 w 2647519"/>
                              <a:gd name="connsiteY453" fmla="*/ 790574 h 2612594"/>
                              <a:gd name="connsiteX454" fmla="*/ 191618 w 2647519"/>
                              <a:gd name="connsiteY454" fmla="*/ 751522 h 2612594"/>
                              <a:gd name="connsiteX455" fmla="*/ 192332 w 2647519"/>
                              <a:gd name="connsiteY455" fmla="*/ 751998 h 2612594"/>
                              <a:gd name="connsiteX456" fmla="*/ 192689 w 2647519"/>
                              <a:gd name="connsiteY456" fmla="*/ 751284 h 2612594"/>
                              <a:gd name="connsiteX457" fmla="*/ 203047 w 2647519"/>
                              <a:gd name="connsiteY457" fmla="*/ 667702 h 2612594"/>
                              <a:gd name="connsiteX458" fmla="*/ 189712 w 2647519"/>
                              <a:gd name="connsiteY458" fmla="*/ 677227 h 2612594"/>
                              <a:gd name="connsiteX459" fmla="*/ 169710 w 2647519"/>
                              <a:gd name="connsiteY459" fmla="*/ 719137 h 2612594"/>
                              <a:gd name="connsiteX460" fmla="*/ 174286 w 2647519"/>
                              <a:gd name="connsiteY460" fmla="*/ 722798 h 2612594"/>
                              <a:gd name="connsiteX461" fmla="*/ 174435 w 2647519"/>
                              <a:gd name="connsiteY461" fmla="*/ 722155 h 2612594"/>
                              <a:gd name="connsiteX462" fmla="*/ 170663 w 2647519"/>
                              <a:gd name="connsiteY462" fmla="*/ 719137 h 2612594"/>
                              <a:gd name="connsiteX463" fmla="*/ 190665 w 2647519"/>
                              <a:gd name="connsiteY463" fmla="*/ 677227 h 2612594"/>
                              <a:gd name="connsiteX464" fmla="*/ 202473 w 2647519"/>
                              <a:gd name="connsiteY464" fmla="*/ 668793 h 2612594"/>
                              <a:gd name="connsiteX465" fmla="*/ 276390 w 2647519"/>
                              <a:gd name="connsiteY465" fmla="*/ 613410 h 2612594"/>
                              <a:gd name="connsiteX466" fmla="*/ 275187 w 2647519"/>
                              <a:gd name="connsiteY466" fmla="*/ 614373 h 2612594"/>
                              <a:gd name="connsiteX467" fmla="*/ 270080 w 2647519"/>
                              <a:gd name="connsiteY467" fmla="*/ 634008 h 2612594"/>
                              <a:gd name="connsiteX468" fmla="*/ 266865 w 2647519"/>
                              <a:gd name="connsiteY468" fmla="*/ 643890 h 2612594"/>
                              <a:gd name="connsiteX469" fmla="*/ 179235 w 2647519"/>
                              <a:gd name="connsiteY469" fmla="*/ 803910 h 2612594"/>
                              <a:gd name="connsiteX470" fmla="*/ 166852 w 2647519"/>
                              <a:gd name="connsiteY470" fmla="*/ 842962 h 2612594"/>
                              <a:gd name="connsiteX471" fmla="*/ 155422 w 2647519"/>
                              <a:gd name="connsiteY471" fmla="*/ 882967 h 2612594"/>
                              <a:gd name="connsiteX472" fmla="*/ 130657 w 2647519"/>
                              <a:gd name="connsiteY472" fmla="*/ 966787 h 2612594"/>
                              <a:gd name="connsiteX473" fmla="*/ 114465 w 2647519"/>
                              <a:gd name="connsiteY473" fmla="*/ 1023937 h 2612594"/>
                              <a:gd name="connsiteX474" fmla="*/ 106845 w 2647519"/>
                              <a:gd name="connsiteY474" fmla="*/ 1066800 h 2612594"/>
                              <a:gd name="connsiteX475" fmla="*/ 103035 w 2647519"/>
                              <a:gd name="connsiteY475" fmla="*/ 1088707 h 2612594"/>
                              <a:gd name="connsiteX476" fmla="*/ 100177 w 2647519"/>
                              <a:gd name="connsiteY476" fmla="*/ 1110615 h 2612594"/>
                              <a:gd name="connsiteX477" fmla="*/ 91605 w 2647519"/>
                              <a:gd name="connsiteY477" fmla="*/ 1169670 h 2612594"/>
                              <a:gd name="connsiteX478" fmla="*/ 88747 w 2647519"/>
                              <a:gd name="connsiteY478" fmla="*/ 1205865 h 2612594"/>
                              <a:gd name="connsiteX479" fmla="*/ 93510 w 2647519"/>
                              <a:gd name="connsiteY479" fmla="*/ 1243965 h 2612594"/>
                              <a:gd name="connsiteX480" fmla="*/ 95742 w 2647519"/>
                              <a:gd name="connsiteY480" fmla="*/ 1223205 h 2612594"/>
                              <a:gd name="connsiteX481" fmla="*/ 95415 w 2647519"/>
                              <a:gd name="connsiteY481" fmla="*/ 1216342 h 2612594"/>
                              <a:gd name="connsiteX482" fmla="*/ 99225 w 2647519"/>
                              <a:gd name="connsiteY482" fmla="*/ 1176337 h 2612594"/>
                              <a:gd name="connsiteX483" fmla="*/ 107797 w 2647519"/>
                              <a:gd name="connsiteY483" fmla="*/ 1117282 h 2612594"/>
                              <a:gd name="connsiteX484" fmla="*/ 114596 w 2647519"/>
                              <a:gd name="connsiteY484" fmla="*/ 1109123 h 2612594"/>
                              <a:gd name="connsiteX485" fmla="*/ 124469 w 2647519"/>
                              <a:gd name="connsiteY485" fmla="*/ 1043051 h 2612594"/>
                              <a:gd name="connsiteX486" fmla="*/ 123990 w 2647519"/>
                              <a:gd name="connsiteY486" fmla="*/ 1031557 h 2612594"/>
                              <a:gd name="connsiteX487" fmla="*/ 133400 w 2647519"/>
                              <a:gd name="connsiteY487" fmla="*/ 1004581 h 2612594"/>
                              <a:gd name="connsiteX488" fmla="*/ 138999 w 2647519"/>
                              <a:gd name="connsiteY488" fmla="*/ 981931 h 2612594"/>
                              <a:gd name="connsiteX489" fmla="*/ 137325 w 2647519"/>
                              <a:gd name="connsiteY489" fmla="*/ 985837 h 2612594"/>
                              <a:gd name="connsiteX490" fmla="*/ 131610 w 2647519"/>
                              <a:gd name="connsiteY490" fmla="*/ 983932 h 2612594"/>
                              <a:gd name="connsiteX491" fmla="*/ 117322 w 2647519"/>
                              <a:gd name="connsiteY491" fmla="*/ 1024890 h 2612594"/>
                              <a:gd name="connsiteX492" fmla="*/ 118275 w 2647519"/>
                              <a:gd name="connsiteY492" fmla="*/ 1047750 h 2612594"/>
                              <a:gd name="connsiteX493" fmla="*/ 111607 w 2647519"/>
                              <a:gd name="connsiteY493" fmla="*/ 1091565 h 2612594"/>
                              <a:gd name="connsiteX494" fmla="*/ 110655 w 2647519"/>
                              <a:gd name="connsiteY494" fmla="*/ 1099185 h 2612594"/>
                              <a:gd name="connsiteX495" fmla="*/ 101130 w 2647519"/>
                              <a:gd name="connsiteY495" fmla="*/ 1110615 h 2612594"/>
                              <a:gd name="connsiteX496" fmla="*/ 103987 w 2647519"/>
                              <a:gd name="connsiteY496" fmla="*/ 1088707 h 2612594"/>
                              <a:gd name="connsiteX497" fmla="*/ 107797 w 2647519"/>
                              <a:gd name="connsiteY497" fmla="*/ 1066800 h 2612594"/>
                              <a:gd name="connsiteX498" fmla="*/ 115417 w 2647519"/>
                              <a:gd name="connsiteY498" fmla="*/ 1023937 h 2612594"/>
                              <a:gd name="connsiteX499" fmla="*/ 131610 w 2647519"/>
                              <a:gd name="connsiteY499" fmla="*/ 966787 h 2612594"/>
                              <a:gd name="connsiteX500" fmla="*/ 156375 w 2647519"/>
                              <a:gd name="connsiteY500" fmla="*/ 882967 h 2612594"/>
                              <a:gd name="connsiteX501" fmla="*/ 167805 w 2647519"/>
                              <a:gd name="connsiteY501" fmla="*/ 842962 h 2612594"/>
                              <a:gd name="connsiteX502" fmla="*/ 180187 w 2647519"/>
                              <a:gd name="connsiteY502" fmla="*/ 803910 h 2612594"/>
                              <a:gd name="connsiteX503" fmla="*/ 267817 w 2647519"/>
                              <a:gd name="connsiteY503" fmla="*/ 643890 h 2612594"/>
                              <a:gd name="connsiteX504" fmla="*/ 276390 w 2647519"/>
                              <a:gd name="connsiteY504" fmla="*/ 613410 h 2612594"/>
                              <a:gd name="connsiteX505" fmla="*/ 293536 w 2647519"/>
                              <a:gd name="connsiteY505" fmla="*/ 518160 h 2612594"/>
                              <a:gd name="connsiteX506" fmla="*/ 293535 w 2647519"/>
                              <a:gd name="connsiteY506" fmla="*/ 518160 h 2612594"/>
                              <a:gd name="connsiteX507" fmla="*/ 298297 w 2647519"/>
                              <a:gd name="connsiteY507" fmla="*/ 521970 h 2612594"/>
                              <a:gd name="connsiteX508" fmla="*/ 298297 w 2647519"/>
                              <a:gd name="connsiteY508" fmla="*/ 521969 h 2612594"/>
                              <a:gd name="connsiteX509" fmla="*/ 465169 w 2647519"/>
                              <a:gd name="connsiteY509" fmla="*/ 382550 h 2612594"/>
                              <a:gd name="connsiteX510" fmla="*/ 464986 w 2647519"/>
                              <a:gd name="connsiteY510" fmla="*/ 382696 h 2612594"/>
                              <a:gd name="connsiteX511" fmla="*/ 464431 w 2647519"/>
                              <a:gd name="connsiteY511" fmla="*/ 383323 h 2612594"/>
                              <a:gd name="connsiteX512" fmla="*/ 456650 w 2647519"/>
                              <a:gd name="connsiteY512" fmla="*/ 391477 h 2612594"/>
                              <a:gd name="connsiteX513" fmla="*/ 454683 w 2647519"/>
                              <a:gd name="connsiteY513" fmla="*/ 394339 h 2612594"/>
                              <a:gd name="connsiteX514" fmla="*/ 453399 w 2647519"/>
                              <a:gd name="connsiteY514" fmla="*/ 395790 h 2612594"/>
                              <a:gd name="connsiteX515" fmla="*/ 447840 w 2647519"/>
                              <a:gd name="connsiteY515" fmla="*/ 403860 h 2612594"/>
                              <a:gd name="connsiteX516" fmla="*/ 389738 w 2647519"/>
                              <a:gd name="connsiteY516" fmla="*/ 472440 h 2612594"/>
                              <a:gd name="connsiteX517" fmla="*/ 373545 w 2647519"/>
                              <a:gd name="connsiteY517" fmla="*/ 491490 h 2612594"/>
                              <a:gd name="connsiteX518" fmla="*/ 357353 w 2647519"/>
                              <a:gd name="connsiteY518" fmla="*/ 511492 h 2612594"/>
                              <a:gd name="connsiteX519" fmla="*/ 285782 w 2647519"/>
                              <a:gd name="connsiteY519" fmla="*/ 590597 h 2612594"/>
                              <a:gd name="connsiteX520" fmla="*/ 358305 w 2647519"/>
                              <a:gd name="connsiteY520" fmla="*/ 510540 h 2612594"/>
                              <a:gd name="connsiteX521" fmla="*/ 374497 w 2647519"/>
                              <a:gd name="connsiteY521" fmla="*/ 490537 h 2612594"/>
                              <a:gd name="connsiteX522" fmla="*/ 390690 w 2647519"/>
                              <a:gd name="connsiteY522" fmla="*/ 471487 h 2612594"/>
                              <a:gd name="connsiteX523" fmla="*/ 448792 w 2647519"/>
                              <a:gd name="connsiteY523" fmla="*/ 402907 h 2612594"/>
                              <a:gd name="connsiteX524" fmla="*/ 454683 w 2647519"/>
                              <a:gd name="connsiteY524" fmla="*/ 394339 h 2612594"/>
                              <a:gd name="connsiteX525" fmla="*/ 464431 w 2647519"/>
                              <a:gd name="connsiteY525" fmla="*/ 383323 h 2612594"/>
                              <a:gd name="connsiteX526" fmla="*/ 489348 w 2647519"/>
                              <a:gd name="connsiteY526" fmla="*/ 316869 h 2612594"/>
                              <a:gd name="connsiteX527" fmla="*/ 481127 w 2647519"/>
                              <a:gd name="connsiteY527" fmla="*/ 319733 h 2612594"/>
                              <a:gd name="connsiteX528" fmla="*/ 475013 w 2647519"/>
                              <a:gd name="connsiteY528" fmla="*/ 322003 h 2612594"/>
                              <a:gd name="connsiteX529" fmla="*/ 473558 w 2647519"/>
                              <a:gd name="connsiteY529" fmla="*/ 323849 h 2612594"/>
                              <a:gd name="connsiteX530" fmla="*/ 463080 w 2647519"/>
                              <a:gd name="connsiteY530" fmla="*/ 333374 h 2612594"/>
                              <a:gd name="connsiteX531" fmla="*/ 436410 w 2647519"/>
                              <a:gd name="connsiteY531" fmla="*/ 350519 h 2612594"/>
                              <a:gd name="connsiteX532" fmla="*/ 418313 w 2647519"/>
                              <a:gd name="connsiteY532" fmla="*/ 370522 h 2612594"/>
                              <a:gd name="connsiteX533" fmla="*/ 401168 w 2647519"/>
                              <a:gd name="connsiteY533" fmla="*/ 390524 h 2612594"/>
                              <a:gd name="connsiteX534" fmla="*/ 389738 w 2647519"/>
                              <a:gd name="connsiteY534" fmla="*/ 401002 h 2612594"/>
                              <a:gd name="connsiteX535" fmla="*/ 389349 w 2647519"/>
                              <a:gd name="connsiteY535" fmla="*/ 400516 h 2612594"/>
                              <a:gd name="connsiteX536" fmla="*/ 378546 w 2647519"/>
                              <a:gd name="connsiteY536" fmla="*/ 413504 h 2612594"/>
                              <a:gd name="connsiteX537" fmla="*/ 360210 w 2647519"/>
                              <a:gd name="connsiteY537" fmla="*/ 436245 h 2612594"/>
                              <a:gd name="connsiteX538" fmla="*/ 330683 w 2647519"/>
                              <a:gd name="connsiteY538" fmla="*/ 468630 h 2612594"/>
                              <a:gd name="connsiteX539" fmla="*/ 335445 w 2647519"/>
                              <a:gd name="connsiteY539" fmla="*/ 474344 h 2612594"/>
                              <a:gd name="connsiteX540" fmla="*/ 335536 w 2647519"/>
                              <a:gd name="connsiteY540" fmla="*/ 474264 h 2612594"/>
                              <a:gd name="connsiteX541" fmla="*/ 331635 w 2647519"/>
                              <a:gd name="connsiteY541" fmla="*/ 469582 h 2612594"/>
                              <a:gd name="connsiteX542" fmla="*/ 361162 w 2647519"/>
                              <a:gd name="connsiteY542" fmla="*/ 437197 h 2612594"/>
                              <a:gd name="connsiteX543" fmla="*/ 390690 w 2647519"/>
                              <a:gd name="connsiteY543" fmla="*/ 401002 h 2612594"/>
                              <a:gd name="connsiteX544" fmla="*/ 402120 w 2647519"/>
                              <a:gd name="connsiteY544" fmla="*/ 390525 h 2612594"/>
                              <a:gd name="connsiteX545" fmla="*/ 419265 w 2647519"/>
                              <a:gd name="connsiteY545" fmla="*/ 370522 h 2612594"/>
                              <a:gd name="connsiteX546" fmla="*/ 437362 w 2647519"/>
                              <a:gd name="connsiteY546" fmla="*/ 350520 h 2612594"/>
                              <a:gd name="connsiteX547" fmla="*/ 464032 w 2647519"/>
                              <a:gd name="connsiteY547" fmla="*/ 333375 h 2612594"/>
                              <a:gd name="connsiteX548" fmla="*/ 474510 w 2647519"/>
                              <a:gd name="connsiteY548" fmla="*/ 323850 h 2612594"/>
                              <a:gd name="connsiteX549" fmla="*/ 485940 w 2647519"/>
                              <a:gd name="connsiteY549" fmla="*/ 319564 h 2612594"/>
                              <a:gd name="connsiteX550" fmla="*/ 489548 w 2647519"/>
                              <a:gd name="connsiteY550" fmla="*/ 318444 h 2612594"/>
                              <a:gd name="connsiteX551" fmla="*/ 1868970 w 2647519"/>
                              <a:gd name="connsiteY551" fmla="*/ 144780 h 2612594"/>
                              <a:gd name="connsiteX552" fmla="*/ 1917547 w 2647519"/>
                              <a:gd name="connsiteY552" fmla="*/ 166687 h 2612594"/>
                              <a:gd name="connsiteX553" fmla="*/ 1938502 w 2647519"/>
                              <a:gd name="connsiteY553" fmla="*/ 183832 h 2612594"/>
                              <a:gd name="connsiteX554" fmla="*/ 1891830 w 2647519"/>
                              <a:gd name="connsiteY554" fmla="*/ 160972 h 2612594"/>
                              <a:gd name="connsiteX555" fmla="*/ 1868970 w 2647519"/>
                              <a:gd name="connsiteY555" fmla="*/ 144780 h 2612594"/>
                              <a:gd name="connsiteX556" fmla="*/ 1710855 w 2647519"/>
                              <a:gd name="connsiteY556" fmla="*/ 75247 h 2612594"/>
                              <a:gd name="connsiteX557" fmla="*/ 1748955 w 2647519"/>
                              <a:gd name="connsiteY557" fmla="*/ 83819 h 2612594"/>
                              <a:gd name="connsiteX558" fmla="*/ 1802295 w 2647519"/>
                              <a:gd name="connsiteY558" fmla="*/ 110489 h 2612594"/>
                              <a:gd name="connsiteX559" fmla="*/ 1710855 w 2647519"/>
                              <a:gd name="connsiteY559" fmla="*/ 75247 h 2612594"/>
                              <a:gd name="connsiteX560" fmla="*/ 1137451 w 2647519"/>
                              <a:gd name="connsiteY560" fmla="*/ 68937 h 2612594"/>
                              <a:gd name="connsiteX561" fmla="*/ 1117448 w 2647519"/>
                              <a:gd name="connsiteY561" fmla="*/ 71437 h 2612594"/>
                              <a:gd name="connsiteX562" fmla="*/ 1074585 w 2647519"/>
                              <a:gd name="connsiteY562" fmla="*/ 77152 h 2612594"/>
                              <a:gd name="connsiteX563" fmla="*/ 1032675 w 2647519"/>
                              <a:gd name="connsiteY563" fmla="*/ 86677 h 2612594"/>
                              <a:gd name="connsiteX564" fmla="*/ 1014578 w 2647519"/>
                              <a:gd name="connsiteY564" fmla="*/ 92392 h 2612594"/>
                              <a:gd name="connsiteX565" fmla="*/ 993623 w 2647519"/>
                              <a:gd name="connsiteY565" fmla="*/ 98107 h 2612594"/>
                              <a:gd name="connsiteX566" fmla="*/ 947769 w 2647519"/>
                              <a:gd name="connsiteY566" fmla="*/ 107115 h 2612594"/>
                              <a:gd name="connsiteX567" fmla="*/ 939330 w 2647519"/>
                              <a:gd name="connsiteY567" fmla="*/ 110490 h 2612594"/>
                              <a:gd name="connsiteX568" fmla="*/ 881228 w 2647519"/>
                              <a:gd name="connsiteY568" fmla="*/ 130492 h 2612594"/>
                              <a:gd name="connsiteX569" fmla="*/ 824078 w 2647519"/>
                              <a:gd name="connsiteY569" fmla="*/ 153352 h 2612594"/>
                              <a:gd name="connsiteX570" fmla="*/ 784073 w 2647519"/>
                              <a:gd name="connsiteY570" fmla="*/ 171450 h 2612594"/>
                              <a:gd name="connsiteX571" fmla="*/ 757403 w 2647519"/>
                              <a:gd name="connsiteY571" fmla="*/ 181927 h 2612594"/>
                              <a:gd name="connsiteX572" fmla="*/ 691680 w 2647519"/>
                              <a:gd name="connsiteY572" fmla="*/ 212407 h 2612594"/>
                              <a:gd name="connsiteX573" fmla="*/ 660248 w 2647519"/>
                              <a:gd name="connsiteY573" fmla="*/ 232410 h 2612594"/>
                              <a:gd name="connsiteX574" fmla="*/ 629768 w 2647519"/>
                              <a:gd name="connsiteY574" fmla="*/ 252412 h 2612594"/>
                              <a:gd name="connsiteX575" fmla="*/ 581190 w 2647519"/>
                              <a:gd name="connsiteY575" fmla="*/ 288607 h 2612594"/>
                              <a:gd name="connsiteX576" fmla="*/ 535470 w 2647519"/>
                              <a:gd name="connsiteY576" fmla="*/ 324802 h 2612594"/>
                              <a:gd name="connsiteX577" fmla="*/ 491713 w 2647519"/>
                              <a:gd name="connsiteY577" fmla="*/ 362974 h 2612594"/>
                              <a:gd name="connsiteX578" fmla="*/ 495465 w 2647519"/>
                              <a:gd name="connsiteY578" fmla="*/ 367665 h 2612594"/>
                              <a:gd name="connsiteX579" fmla="*/ 504752 w 2647519"/>
                              <a:gd name="connsiteY579" fmla="*/ 361295 h 2612594"/>
                              <a:gd name="connsiteX580" fmla="*/ 512656 w 2647519"/>
                              <a:gd name="connsiteY580" fmla="*/ 355403 h 2612594"/>
                              <a:gd name="connsiteX581" fmla="*/ 541185 w 2647519"/>
                              <a:gd name="connsiteY581" fmla="*/ 330517 h 2612594"/>
                              <a:gd name="connsiteX582" fmla="*/ 586905 w 2647519"/>
                              <a:gd name="connsiteY582" fmla="*/ 294322 h 2612594"/>
                              <a:gd name="connsiteX583" fmla="*/ 635482 w 2647519"/>
                              <a:gd name="connsiteY583" fmla="*/ 258127 h 2612594"/>
                              <a:gd name="connsiteX584" fmla="*/ 665962 w 2647519"/>
                              <a:gd name="connsiteY584" fmla="*/ 238124 h 2612594"/>
                              <a:gd name="connsiteX585" fmla="*/ 697395 w 2647519"/>
                              <a:gd name="connsiteY585" fmla="*/ 218122 h 2612594"/>
                              <a:gd name="connsiteX586" fmla="*/ 763117 w 2647519"/>
                              <a:gd name="connsiteY586" fmla="*/ 187642 h 2612594"/>
                              <a:gd name="connsiteX587" fmla="*/ 788835 w 2647519"/>
                              <a:gd name="connsiteY587" fmla="*/ 174307 h 2612594"/>
                              <a:gd name="connsiteX588" fmla="*/ 828840 w 2647519"/>
                              <a:gd name="connsiteY588" fmla="*/ 156209 h 2612594"/>
                              <a:gd name="connsiteX589" fmla="*/ 885990 w 2647519"/>
                              <a:gd name="connsiteY589" fmla="*/ 133349 h 2612594"/>
                              <a:gd name="connsiteX590" fmla="*/ 944092 w 2647519"/>
                              <a:gd name="connsiteY590" fmla="*/ 113347 h 2612594"/>
                              <a:gd name="connsiteX591" fmla="*/ 968499 w 2647519"/>
                              <a:gd name="connsiteY591" fmla="*/ 108553 h 2612594"/>
                              <a:gd name="connsiteX592" fmla="*/ 980289 w 2647519"/>
                              <a:gd name="connsiteY592" fmla="*/ 104524 h 2612594"/>
                              <a:gd name="connsiteX593" fmla="*/ 1140765 w 2647519"/>
                              <a:gd name="connsiteY593" fmla="*/ 69904 h 2612594"/>
                              <a:gd name="connsiteX594" fmla="*/ 1478087 w 2647519"/>
                              <a:gd name="connsiteY594" fmla="*/ 48458 h 2612594"/>
                              <a:gd name="connsiteX595" fmla="*/ 1498447 w 2647519"/>
                              <a:gd name="connsiteY595" fmla="*/ 50482 h 2612594"/>
                              <a:gd name="connsiteX596" fmla="*/ 1526070 w 2647519"/>
                              <a:gd name="connsiteY596" fmla="*/ 60007 h 2612594"/>
                              <a:gd name="connsiteX597" fmla="*/ 1505115 w 2647519"/>
                              <a:gd name="connsiteY597" fmla="*/ 57150 h 2612594"/>
                              <a:gd name="connsiteX598" fmla="*/ 1461300 w 2647519"/>
                              <a:gd name="connsiteY598" fmla="*/ 48577 h 2612594"/>
                              <a:gd name="connsiteX599" fmla="*/ 1478087 w 2647519"/>
                              <a:gd name="connsiteY599" fmla="*/ 48458 h 2612594"/>
                              <a:gd name="connsiteX600" fmla="*/ 1588935 w 2647519"/>
                              <a:gd name="connsiteY600" fmla="*/ 40957 h 2612594"/>
                              <a:gd name="connsiteX601" fmla="*/ 1627987 w 2647519"/>
                              <a:gd name="connsiteY601" fmla="*/ 43814 h 2612594"/>
                              <a:gd name="connsiteX602" fmla="*/ 1675612 w 2647519"/>
                              <a:gd name="connsiteY602" fmla="*/ 62864 h 2612594"/>
                              <a:gd name="connsiteX603" fmla="*/ 1616557 w 2647519"/>
                              <a:gd name="connsiteY603" fmla="*/ 52387 h 2612594"/>
                              <a:gd name="connsiteX604" fmla="*/ 1588935 w 2647519"/>
                              <a:gd name="connsiteY604" fmla="*/ 40957 h 2612594"/>
                              <a:gd name="connsiteX605" fmla="*/ 1270324 w 2647519"/>
                              <a:gd name="connsiteY605" fmla="*/ 40719 h 2612594"/>
                              <a:gd name="connsiteX606" fmla="*/ 1160310 w 2647519"/>
                              <a:gd name="connsiteY606" fmla="*/ 46672 h 2612594"/>
                              <a:gd name="connsiteX607" fmla="*/ 1084110 w 2647519"/>
                              <a:gd name="connsiteY607" fmla="*/ 57149 h 2612594"/>
                              <a:gd name="connsiteX608" fmla="*/ 1047915 w 2647519"/>
                              <a:gd name="connsiteY608" fmla="*/ 66674 h 2612594"/>
                              <a:gd name="connsiteX609" fmla="*/ 1016482 w 2647519"/>
                              <a:gd name="connsiteY609" fmla="*/ 78104 h 2612594"/>
                              <a:gd name="connsiteX610" fmla="*/ 972667 w 2647519"/>
                              <a:gd name="connsiteY610" fmla="*/ 83819 h 2612594"/>
                              <a:gd name="connsiteX611" fmla="*/ 806932 w 2647519"/>
                              <a:gd name="connsiteY611" fmla="*/ 147637 h 2612594"/>
                              <a:gd name="connsiteX612" fmla="*/ 746925 w 2647519"/>
                              <a:gd name="connsiteY612" fmla="*/ 174307 h 2612594"/>
                              <a:gd name="connsiteX613" fmla="*/ 728827 w 2647519"/>
                              <a:gd name="connsiteY613" fmla="*/ 180974 h 2612594"/>
                              <a:gd name="connsiteX614" fmla="*/ 712635 w 2647519"/>
                              <a:gd name="connsiteY614" fmla="*/ 189547 h 2612594"/>
                              <a:gd name="connsiteX615" fmla="*/ 682155 w 2647519"/>
                              <a:gd name="connsiteY615" fmla="*/ 205739 h 2612594"/>
                              <a:gd name="connsiteX616" fmla="*/ 634530 w 2647519"/>
                              <a:gd name="connsiteY616" fmla="*/ 230504 h 2612594"/>
                              <a:gd name="connsiteX617" fmla="*/ 598335 w 2647519"/>
                              <a:gd name="connsiteY617" fmla="*/ 259079 h 2612594"/>
                              <a:gd name="connsiteX618" fmla="*/ 493560 w 2647519"/>
                              <a:gd name="connsiteY618" fmla="*/ 340994 h 2612594"/>
                              <a:gd name="connsiteX619" fmla="*/ 471664 w 2647519"/>
                              <a:gd name="connsiteY619" fmla="*/ 360034 h 2612594"/>
                              <a:gd name="connsiteX620" fmla="*/ 450243 w 2647519"/>
                              <a:gd name="connsiteY620" fmla="*/ 379593 h 2612594"/>
                              <a:gd name="connsiteX621" fmla="*/ 450697 w 2647519"/>
                              <a:gd name="connsiteY621" fmla="*/ 380047 h 2612594"/>
                              <a:gd name="connsiteX622" fmla="*/ 285915 w 2647519"/>
                              <a:gd name="connsiteY622" fmla="*/ 573404 h 2612594"/>
                              <a:gd name="connsiteX623" fmla="*/ 252577 w 2647519"/>
                              <a:gd name="connsiteY623" fmla="*/ 619124 h 2612594"/>
                              <a:gd name="connsiteX624" fmla="*/ 237337 w 2647519"/>
                              <a:gd name="connsiteY624" fmla="*/ 646747 h 2612594"/>
                              <a:gd name="connsiteX625" fmla="*/ 222097 w 2647519"/>
                              <a:gd name="connsiteY625" fmla="*/ 672464 h 2612594"/>
                              <a:gd name="connsiteX626" fmla="*/ 193522 w 2647519"/>
                              <a:gd name="connsiteY626" fmla="*/ 725804 h 2612594"/>
                              <a:gd name="connsiteX627" fmla="*/ 162439 w 2647519"/>
                              <a:gd name="connsiteY627" fmla="*/ 774784 h 2612594"/>
                              <a:gd name="connsiteX628" fmla="*/ 162090 w 2647519"/>
                              <a:gd name="connsiteY628" fmla="*/ 776287 h 2612594"/>
                              <a:gd name="connsiteX629" fmla="*/ 151612 w 2647519"/>
                              <a:gd name="connsiteY629" fmla="*/ 804862 h 2612594"/>
                              <a:gd name="connsiteX630" fmla="*/ 143992 w 2647519"/>
                              <a:gd name="connsiteY630" fmla="*/ 818197 h 2612594"/>
                              <a:gd name="connsiteX631" fmla="*/ 142087 w 2647519"/>
                              <a:gd name="connsiteY631" fmla="*/ 820102 h 2612594"/>
                              <a:gd name="connsiteX632" fmla="*/ 133634 w 2647519"/>
                              <a:gd name="connsiteY632" fmla="*/ 848201 h 2612594"/>
                              <a:gd name="connsiteX633" fmla="*/ 131610 w 2647519"/>
                              <a:gd name="connsiteY633" fmla="*/ 864870 h 2612594"/>
                              <a:gd name="connsiteX634" fmla="*/ 129705 w 2647519"/>
                              <a:gd name="connsiteY634" fmla="*/ 888682 h 2612594"/>
                              <a:gd name="connsiteX635" fmla="*/ 116370 w 2647519"/>
                              <a:gd name="connsiteY635" fmla="*/ 927735 h 2612594"/>
                              <a:gd name="connsiteX636" fmla="*/ 103987 w 2647519"/>
                              <a:gd name="connsiteY636" fmla="*/ 966787 h 2612594"/>
                              <a:gd name="connsiteX637" fmla="*/ 90652 w 2647519"/>
                              <a:gd name="connsiteY637" fmla="*/ 1023937 h 2612594"/>
                              <a:gd name="connsiteX638" fmla="*/ 83032 w 2647519"/>
                              <a:gd name="connsiteY638" fmla="*/ 1076325 h 2612594"/>
                              <a:gd name="connsiteX639" fmla="*/ 78270 w 2647519"/>
                              <a:gd name="connsiteY639" fmla="*/ 1128712 h 2612594"/>
                              <a:gd name="connsiteX640" fmla="*/ 84937 w 2647519"/>
                              <a:gd name="connsiteY640" fmla="*/ 1092517 h 2612594"/>
                              <a:gd name="connsiteX641" fmla="*/ 85555 w 2647519"/>
                              <a:gd name="connsiteY641" fmla="*/ 1089530 h 2612594"/>
                              <a:gd name="connsiteX642" fmla="*/ 86842 w 2647519"/>
                              <a:gd name="connsiteY642" fmla="*/ 1075372 h 2612594"/>
                              <a:gd name="connsiteX643" fmla="*/ 94462 w 2647519"/>
                              <a:gd name="connsiteY643" fmla="*/ 1022985 h 2612594"/>
                              <a:gd name="connsiteX644" fmla="*/ 96848 w 2647519"/>
                              <a:gd name="connsiteY644" fmla="*/ 1023781 h 2612594"/>
                              <a:gd name="connsiteX645" fmla="*/ 97055 w 2647519"/>
                              <a:gd name="connsiteY645" fmla="*/ 1022896 h 2612594"/>
                              <a:gd name="connsiteX646" fmla="*/ 94463 w 2647519"/>
                              <a:gd name="connsiteY646" fmla="*/ 1022032 h 2612594"/>
                              <a:gd name="connsiteX647" fmla="*/ 107798 w 2647519"/>
                              <a:gd name="connsiteY647" fmla="*/ 964882 h 2612594"/>
                              <a:gd name="connsiteX648" fmla="*/ 120180 w 2647519"/>
                              <a:gd name="connsiteY648" fmla="*/ 925829 h 2612594"/>
                              <a:gd name="connsiteX649" fmla="*/ 133454 w 2647519"/>
                              <a:gd name="connsiteY649" fmla="*/ 886956 h 2612594"/>
                              <a:gd name="connsiteX650" fmla="*/ 132563 w 2647519"/>
                              <a:gd name="connsiteY650" fmla="*/ 886777 h 2612594"/>
                              <a:gd name="connsiteX651" fmla="*/ 134468 w 2647519"/>
                              <a:gd name="connsiteY651" fmla="*/ 862965 h 2612594"/>
                              <a:gd name="connsiteX652" fmla="*/ 144945 w 2647519"/>
                              <a:gd name="connsiteY652" fmla="*/ 818197 h 2612594"/>
                              <a:gd name="connsiteX653" fmla="*/ 152565 w 2647519"/>
                              <a:gd name="connsiteY653" fmla="*/ 804862 h 2612594"/>
                              <a:gd name="connsiteX654" fmla="*/ 152821 w 2647519"/>
                              <a:gd name="connsiteY654" fmla="*/ 804166 h 2612594"/>
                              <a:gd name="connsiteX655" fmla="*/ 163043 w 2647519"/>
                              <a:gd name="connsiteY655" fmla="*/ 776287 h 2612594"/>
                              <a:gd name="connsiteX656" fmla="*/ 194475 w 2647519"/>
                              <a:gd name="connsiteY656" fmla="*/ 726757 h 2612594"/>
                              <a:gd name="connsiteX657" fmla="*/ 223050 w 2647519"/>
                              <a:gd name="connsiteY657" fmla="*/ 673417 h 2612594"/>
                              <a:gd name="connsiteX658" fmla="*/ 238290 w 2647519"/>
                              <a:gd name="connsiteY658" fmla="*/ 647700 h 2612594"/>
                              <a:gd name="connsiteX659" fmla="*/ 253530 w 2647519"/>
                              <a:gd name="connsiteY659" fmla="*/ 620077 h 2612594"/>
                              <a:gd name="connsiteX660" fmla="*/ 286868 w 2647519"/>
                              <a:gd name="connsiteY660" fmla="*/ 574357 h 2612594"/>
                              <a:gd name="connsiteX661" fmla="*/ 451650 w 2647519"/>
                              <a:gd name="connsiteY661" fmla="*/ 381000 h 2612594"/>
                              <a:gd name="connsiteX662" fmla="*/ 495465 w 2647519"/>
                              <a:gd name="connsiteY662" fmla="*/ 340995 h 2612594"/>
                              <a:gd name="connsiteX663" fmla="*/ 600240 w 2647519"/>
                              <a:gd name="connsiteY663" fmla="*/ 259080 h 2612594"/>
                              <a:gd name="connsiteX664" fmla="*/ 636435 w 2647519"/>
                              <a:gd name="connsiteY664" fmla="*/ 230505 h 2612594"/>
                              <a:gd name="connsiteX665" fmla="*/ 684060 w 2647519"/>
                              <a:gd name="connsiteY665" fmla="*/ 205740 h 2612594"/>
                              <a:gd name="connsiteX666" fmla="*/ 714540 w 2647519"/>
                              <a:gd name="connsiteY666" fmla="*/ 189547 h 2612594"/>
                              <a:gd name="connsiteX667" fmla="*/ 730733 w 2647519"/>
                              <a:gd name="connsiteY667" fmla="*/ 180975 h 2612594"/>
                              <a:gd name="connsiteX668" fmla="*/ 748830 w 2647519"/>
                              <a:gd name="connsiteY668" fmla="*/ 174307 h 2612594"/>
                              <a:gd name="connsiteX669" fmla="*/ 808838 w 2647519"/>
                              <a:gd name="connsiteY669" fmla="*/ 147637 h 2612594"/>
                              <a:gd name="connsiteX670" fmla="*/ 974573 w 2647519"/>
                              <a:gd name="connsiteY670" fmla="*/ 83820 h 2612594"/>
                              <a:gd name="connsiteX671" fmla="*/ 1018388 w 2647519"/>
                              <a:gd name="connsiteY671" fmla="*/ 78105 h 2612594"/>
                              <a:gd name="connsiteX672" fmla="*/ 1049820 w 2647519"/>
                              <a:gd name="connsiteY672" fmla="*/ 66675 h 2612594"/>
                              <a:gd name="connsiteX673" fmla="*/ 1086015 w 2647519"/>
                              <a:gd name="connsiteY673" fmla="*/ 57150 h 2612594"/>
                              <a:gd name="connsiteX674" fmla="*/ 1162215 w 2647519"/>
                              <a:gd name="connsiteY674" fmla="*/ 46672 h 2612594"/>
                              <a:gd name="connsiteX675" fmla="*/ 1272229 w 2647519"/>
                              <a:gd name="connsiteY675" fmla="*/ 41076 h 2612594"/>
                              <a:gd name="connsiteX676" fmla="*/ 1360655 w 2647519"/>
                              <a:gd name="connsiteY676" fmla="*/ 44043 h 2612594"/>
                              <a:gd name="connsiteX677" fmla="*/ 1404150 w 2647519"/>
                              <a:gd name="connsiteY677" fmla="*/ 0 h 2612594"/>
                              <a:gd name="connsiteX678" fmla="*/ 1448917 w 2647519"/>
                              <a:gd name="connsiteY678" fmla="*/ 2857 h 2612594"/>
                              <a:gd name="connsiteX679" fmla="*/ 1494637 w 2647519"/>
                              <a:gd name="connsiteY679" fmla="*/ 7620 h 2612594"/>
                              <a:gd name="connsiteX680" fmla="*/ 1525117 w 2647519"/>
                              <a:gd name="connsiteY680" fmla="*/ 15240 h 2612594"/>
                              <a:gd name="connsiteX681" fmla="*/ 1545120 w 2647519"/>
                              <a:gd name="connsiteY681" fmla="*/ 24765 h 2612594"/>
                              <a:gd name="connsiteX682" fmla="*/ 1569885 w 2647519"/>
                              <a:gd name="connsiteY682" fmla="*/ 20002 h 2612594"/>
                              <a:gd name="connsiteX683" fmla="*/ 1607032 w 2647519"/>
                              <a:gd name="connsiteY683" fmla="*/ 28575 h 2612594"/>
                              <a:gd name="connsiteX684" fmla="*/ 1629892 w 2647519"/>
                              <a:gd name="connsiteY684" fmla="*/ 35242 h 2612594"/>
                              <a:gd name="connsiteX685" fmla="*/ 1628940 w 2647519"/>
                              <a:gd name="connsiteY685" fmla="*/ 36195 h 2612594"/>
                              <a:gd name="connsiteX686" fmla="*/ 1627987 w 2647519"/>
                              <a:gd name="connsiteY686" fmla="*/ 42862 h 2612594"/>
                              <a:gd name="connsiteX687" fmla="*/ 1588935 w 2647519"/>
                              <a:gd name="connsiteY687" fmla="*/ 40005 h 2612594"/>
                              <a:gd name="connsiteX688" fmla="*/ 1575600 w 2647519"/>
                              <a:gd name="connsiteY688" fmla="*/ 36195 h 2612594"/>
                              <a:gd name="connsiteX689" fmla="*/ 1562265 w 2647519"/>
                              <a:gd name="connsiteY689" fmla="*/ 33337 h 2612594"/>
                              <a:gd name="connsiteX690" fmla="*/ 1536547 w 2647519"/>
                              <a:gd name="connsiteY690" fmla="*/ 27622 h 2612594"/>
                              <a:gd name="connsiteX691" fmla="*/ 1510830 w 2647519"/>
                              <a:gd name="connsiteY691" fmla="*/ 21907 h 2612594"/>
                              <a:gd name="connsiteX692" fmla="*/ 1484160 w 2647519"/>
                              <a:gd name="connsiteY692" fmla="*/ 18097 h 2612594"/>
                              <a:gd name="connsiteX693" fmla="*/ 1454633 w 2647519"/>
                              <a:gd name="connsiteY693" fmla="*/ 18097 h 2612594"/>
                              <a:gd name="connsiteX694" fmla="*/ 1430820 w 2647519"/>
                              <a:gd name="connsiteY694" fmla="*/ 18097 h 2612594"/>
                              <a:gd name="connsiteX695" fmla="*/ 1393673 w 2647519"/>
                              <a:gd name="connsiteY695" fmla="*/ 18097 h 2612594"/>
                              <a:gd name="connsiteX696" fmla="*/ 1391928 w 2647519"/>
                              <a:gd name="connsiteY696" fmla="*/ 17540 h 2612594"/>
                              <a:gd name="connsiteX697" fmla="*/ 1375575 w 2647519"/>
                              <a:gd name="connsiteY697" fmla="*/ 25717 h 2612594"/>
                              <a:gd name="connsiteX698" fmla="*/ 1381290 w 2647519"/>
                              <a:gd name="connsiteY698" fmla="*/ 35242 h 2612594"/>
                              <a:gd name="connsiteX699" fmla="*/ 1438440 w 2647519"/>
                              <a:gd name="connsiteY699" fmla="*/ 46672 h 2612594"/>
                              <a:gd name="connsiteX700" fmla="*/ 1413008 w 2647519"/>
                              <a:gd name="connsiteY700" fmla="*/ 47116 h 2612594"/>
                              <a:gd name="connsiteX701" fmla="*/ 1413437 w 2647519"/>
                              <a:gd name="connsiteY701" fmla="*/ 47149 h 2612594"/>
                              <a:gd name="connsiteX702" fmla="*/ 1440345 w 2647519"/>
                              <a:gd name="connsiteY702" fmla="*/ 46672 h 2612594"/>
                              <a:gd name="connsiteX703" fmla="*/ 1463205 w 2647519"/>
                              <a:gd name="connsiteY703" fmla="*/ 49530 h 2612594"/>
                              <a:gd name="connsiteX704" fmla="*/ 1507020 w 2647519"/>
                              <a:gd name="connsiteY704" fmla="*/ 58102 h 2612594"/>
                              <a:gd name="connsiteX705" fmla="*/ 1527975 w 2647519"/>
                              <a:gd name="connsiteY705" fmla="*/ 60960 h 2612594"/>
                              <a:gd name="connsiteX706" fmla="*/ 1563218 w 2647519"/>
                              <a:gd name="connsiteY706" fmla="*/ 68580 h 2612594"/>
                              <a:gd name="connsiteX707" fmla="*/ 1599413 w 2647519"/>
                              <a:gd name="connsiteY707" fmla="*/ 76200 h 2612594"/>
                              <a:gd name="connsiteX708" fmla="*/ 1634655 w 2647519"/>
                              <a:gd name="connsiteY708" fmla="*/ 84772 h 2612594"/>
                              <a:gd name="connsiteX709" fmla="*/ 1669898 w 2647519"/>
                              <a:gd name="connsiteY709" fmla="*/ 95250 h 2612594"/>
                              <a:gd name="connsiteX710" fmla="*/ 1687043 w 2647519"/>
                              <a:gd name="connsiteY710" fmla="*/ 100012 h 2612594"/>
                              <a:gd name="connsiteX711" fmla="*/ 1704188 w 2647519"/>
                              <a:gd name="connsiteY711" fmla="*/ 105727 h 2612594"/>
                              <a:gd name="connsiteX712" fmla="*/ 1704409 w 2647519"/>
                              <a:gd name="connsiteY712" fmla="*/ 105929 h 2612594"/>
                              <a:gd name="connsiteX713" fmla="*/ 1716704 w 2647519"/>
                              <a:gd name="connsiteY713" fmla="*/ 108049 h 2612594"/>
                              <a:gd name="connsiteX714" fmla="*/ 1746499 w 2647519"/>
                              <a:gd name="connsiteY714" fmla="*/ 119121 h 2612594"/>
                              <a:gd name="connsiteX715" fmla="*/ 1750661 w 2647519"/>
                              <a:gd name="connsiteY715" fmla="*/ 125427 h 2612594"/>
                              <a:gd name="connsiteX716" fmla="*/ 1751813 w 2647519"/>
                              <a:gd name="connsiteY716" fmla="*/ 125730 h 2612594"/>
                              <a:gd name="connsiteX717" fmla="*/ 1778483 w 2647519"/>
                              <a:gd name="connsiteY717" fmla="*/ 136207 h 2612594"/>
                              <a:gd name="connsiteX718" fmla="*/ 1801343 w 2647519"/>
                              <a:gd name="connsiteY718" fmla="*/ 145732 h 2612594"/>
                              <a:gd name="connsiteX719" fmla="*/ 1824203 w 2647519"/>
                              <a:gd name="connsiteY719" fmla="*/ 156210 h 2612594"/>
                              <a:gd name="connsiteX720" fmla="*/ 1841348 w 2647519"/>
                              <a:gd name="connsiteY720" fmla="*/ 165735 h 2612594"/>
                              <a:gd name="connsiteX721" fmla="*/ 1852778 w 2647519"/>
                              <a:gd name="connsiteY721" fmla="*/ 171450 h 2612594"/>
                              <a:gd name="connsiteX722" fmla="*/ 1865160 w 2647519"/>
                              <a:gd name="connsiteY722" fmla="*/ 178117 h 2612594"/>
                              <a:gd name="connsiteX723" fmla="*/ 1907070 w 2647519"/>
                              <a:gd name="connsiteY723" fmla="*/ 201930 h 2612594"/>
                              <a:gd name="connsiteX724" fmla="*/ 1960410 w 2647519"/>
                              <a:gd name="connsiteY724" fmla="*/ 236220 h 2612594"/>
                              <a:gd name="connsiteX725" fmla="*/ 1988033 w 2647519"/>
                              <a:gd name="connsiteY725" fmla="*/ 255270 h 2612594"/>
                              <a:gd name="connsiteX726" fmla="*/ 1988832 w 2647519"/>
                              <a:gd name="connsiteY726" fmla="*/ 255841 h 2612594"/>
                              <a:gd name="connsiteX727" fmla="*/ 2002949 w 2647519"/>
                              <a:gd name="connsiteY727" fmla="*/ 264417 h 2612594"/>
                              <a:gd name="connsiteX728" fmla="*/ 2540483 w 2647519"/>
                              <a:gd name="connsiteY728" fmla="*/ 1275397 h 2612594"/>
                              <a:gd name="connsiteX729" fmla="*/ 2540080 w 2647519"/>
                              <a:gd name="connsiteY729" fmla="*/ 1283368 h 2612594"/>
                              <a:gd name="connsiteX730" fmla="*/ 2550960 w 2647519"/>
                              <a:gd name="connsiteY730" fmla="*/ 1284922 h 2612594"/>
                              <a:gd name="connsiteX731" fmla="*/ 2561437 w 2647519"/>
                              <a:gd name="connsiteY731" fmla="*/ 1292542 h 2612594"/>
                              <a:gd name="connsiteX732" fmla="*/ 2566200 w 2647519"/>
                              <a:gd name="connsiteY732" fmla="*/ 1318259 h 2612594"/>
                              <a:gd name="connsiteX733" fmla="*/ 2584297 w 2647519"/>
                              <a:gd name="connsiteY733" fmla="*/ 1348739 h 2612594"/>
                              <a:gd name="connsiteX734" fmla="*/ 2591918 w 2647519"/>
                              <a:gd name="connsiteY734" fmla="*/ 1349432 h 2612594"/>
                              <a:gd name="connsiteX735" fmla="*/ 2591918 w 2647519"/>
                              <a:gd name="connsiteY735" fmla="*/ 1342072 h 2612594"/>
                              <a:gd name="connsiteX736" fmla="*/ 2599661 w 2647519"/>
                              <a:gd name="connsiteY736" fmla="*/ 1320563 h 2612594"/>
                              <a:gd name="connsiteX737" fmla="*/ 2599537 w 2647519"/>
                              <a:gd name="connsiteY737" fmla="*/ 1316355 h 2612594"/>
                              <a:gd name="connsiteX738" fmla="*/ 2607157 w 2647519"/>
                              <a:gd name="connsiteY738" fmla="*/ 1290637 h 2612594"/>
                              <a:gd name="connsiteX739" fmla="*/ 2617635 w 2647519"/>
                              <a:gd name="connsiteY739" fmla="*/ 1290637 h 2612594"/>
                              <a:gd name="connsiteX740" fmla="*/ 2633827 w 2647519"/>
                              <a:gd name="connsiteY740" fmla="*/ 1280160 h 2612594"/>
                              <a:gd name="connsiteX741" fmla="*/ 2635732 w 2647519"/>
                              <a:gd name="connsiteY741" fmla="*/ 1322070 h 2612594"/>
                              <a:gd name="connsiteX742" fmla="*/ 2630970 w 2647519"/>
                              <a:gd name="connsiteY742" fmla="*/ 1342072 h 2612594"/>
                              <a:gd name="connsiteX743" fmla="*/ 2625255 w 2647519"/>
                              <a:gd name="connsiteY743" fmla="*/ 1361122 h 2612594"/>
                              <a:gd name="connsiteX744" fmla="*/ 2622397 w 2647519"/>
                              <a:gd name="connsiteY744" fmla="*/ 1392555 h 2612594"/>
                              <a:gd name="connsiteX745" fmla="*/ 2621445 w 2647519"/>
                              <a:gd name="connsiteY745" fmla="*/ 1408747 h 2612594"/>
                              <a:gd name="connsiteX746" fmla="*/ 2619540 w 2647519"/>
                              <a:gd name="connsiteY746" fmla="*/ 1424940 h 2612594"/>
                              <a:gd name="connsiteX747" fmla="*/ 2615478 w 2647519"/>
                              <a:gd name="connsiteY747" fmla="*/ 1427648 h 2612594"/>
                              <a:gd name="connsiteX748" fmla="*/ 2615730 w 2647519"/>
                              <a:gd name="connsiteY748" fmla="*/ 1428749 h 2612594"/>
                              <a:gd name="connsiteX749" fmla="*/ 2619621 w 2647519"/>
                              <a:gd name="connsiteY749" fmla="*/ 1426155 h 2612594"/>
                              <a:gd name="connsiteX750" fmla="*/ 2621445 w 2647519"/>
                              <a:gd name="connsiteY750" fmla="*/ 1410652 h 2612594"/>
                              <a:gd name="connsiteX751" fmla="*/ 2622397 w 2647519"/>
                              <a:gd name="connsiteY751" fmla="*/ 1394460 h 2612594"/>
                              <a:gd name="connsiteX752" fmla="*/ 2625255 w 2647519"/>
                              <a:gd name="connsiteY752" fmla="*/ 1363027 h 2612594"/>
                              <a:gd name="connsiteX753" fmla="*/ 2630970 w 2647519"/>
                              <a:gd name="connsiteY753" fmla="*/ 1343977 h 2612594"/>
                              <a:gd name="connsiteX754" fmla="*/ 2635732 w 2647519"/>
                              <a:gd name="connsiteY754" fmla="*/ 1323975 h 2612594"/>
                              <a:gd name="connsiteX755" fmla="*/ 2643352 w 2647519"/>
                              <a:gd name="connsiteY755" fmla="*/ 1329690 h 2612594"/>
                              <a:gd name="connsiteX756" fmla="*/ 2642400 w 2647519"/>
                              <a:gd name="connsiteY756" fmla="*/ 1343977 h 2612594"/>
                              <a:gd name="connsiteX757" fmla="*/ 2640495 w 2647519"/>
                              <a:gd name="connsiteY757" fmla="*/ 1358265 h 2612594"/>
                              <a:gd name="connsiteX758" fmla="*/ 2639542 w 2647519"/>
                              <a:gd name="connsiteY758" fmla="*/ 1384935 h 2612594"/>
                              <a:gd name="connsiteX759" fmla="*/ 2637637 w 2647519"/>
                              <a:gd name="connsiteY759" fmla="*/ 1416367 h 2612594"/>
                              <a:gd name="connsiteX760" fmla="*/ 2632875 w 2647519"/>
                              <a:gd name="connsiteY760" fmla="*/ 1449705 h 2612594"/>
                              <a:gd name="connsiteX761" fmla="*/ 2627160 w 2647519"/>
                              <a:gd name="connsiteY761" fmla="*/ 1484947 h 2612594"/>
                              <a:gd name="connsiteX762" fmla="*/ 2620492 w 2647519"/>
                              <a:gd name="connsiteY762" fmla="*/ 1519237 h 2612594"/>
                              <a:gd name="connsiteX763" fmla="*/ 2608110 w 2647519"/>
                              <a:gd name="connsiteY763" fmla="*/ 1591627 h 2612594"/>
                              <a:gd name="connsiteX764" fmla="*/ 2596680 w 2647519"/>
                              <a:gd name="connsiteY764" fmla="*/ 1598295 h 2612594"/>
                              <a:gd name="connsiteX765" fmla="*/ 2582392 w 2647519"/>
                              <a:gd name="connsiteY765" fmla="*/ 1640205 h 2612594"/>
                              <a:gd name="connsiteX766" fmla="*/ 2578582 w 2647519"/>
                              <a:gd name="connsiteY766" fmla="*/ 1680210 h 2612594"/>
                              <a:gd name="connsiteX767" fmla="*/ 2576677 w 2647519"/>
                              <a:gd name="connsiteY767" fmla="*/ 1685925 h 2612594"/>
                              <a:gd name="connsiteX768" fmla="*/ 2560485 w 2647519"/>
                              <a:gd name="connsiteY768" fmla="*/ 1729740 h 2612594"/>
                              <a:gd name="connsiteX769" fmla="*/ 2555722 w 2647519"/>
                              <a:gd name="connsiteY769" fmla="*/ 1733550 h 2612594"/>
                              <a:gd name="connsiteX770" fmla="*/ 2535720 w 2647519"/>
                              <a:gd name="connsiteY770" fmla="*/ 1780222 h 2612594"/>
                              <a:gd name="connsiteX771" fmla="*/ 2556675 w 2647519"/>
                              <a:gd name="connsiteY771" fmla="*/ 1733550 h 2612594"/>
                              <a:gd name="connsiteX772" fmla="*/ 2561437 w 2647519"/>
                              <a:gd name="connsiteY772" fmla="*/ 1729740 h 2612594"/>
                              <a:gd name="connsiteX773" fmla="*/ 2530957 w 2647519"/>
                              <a:gd name="connsiteY773" fmla="*/ 1816417 h 2612594"/>
                              <a:gd name="connsiteX774" fmla="*/ 2514765 w 2647519"/>
                              <a:gd name="connsiteY774" fmla="*/ 1824990 h 2612594"/>
                              <a:gd name="connsiteX775" fmla="*/ 2511407 w 2647519"/>
                              <a:gd name="connsiteY775" fmla="*/ 1831707 h 2612594"/>
                              <a:gd name="connsiteX776" fmla="*/ 2511908 w 2647519"/>
                              <a:gd name="connsiteY776" fmla="*/ 1832609 h 2612594"/>
                              <a:gd name="connsiteX777" fmla="*/ 2515718 w 2647519"/>
                              <a:gd name="connsiteY777" fmla="*/ 1824989 h 2612594"/>
                              <a:gd name="connsiteX778" fmla="*/ 2531910 w 2647519"/>
                              <a:gd name="connsiteY778" fmla="*/ 1816417 h 2612594"/>
                              <a:gd name="connsiteX779" fmla="*/ 2520480 w 2647519"/>
                              <a:gd name="connsiteY779" fmla="*/ 1848802 h 2612594"/>
                              <a:gd name="connsiteX780" fmla="*/ 2499525 w 2647519"/>
                              <a:gd name="connsiteY780" fmla="*/ 1886902 h 2612594"/>
                              <a:gd name="connsiteX781" fmla="*/ 2489048 w 2647519"/>
                              <a:gd name="connsiteY781" fmla="*/ 1905952 h 2612594"/>
                              <a:gd name="connsiteX782" fmla="*/ 2477618 w 2647519"/>
                              <a:gd name="connsiteY782" fmla="*/ 1925002 h 2612594"/>
                              <a:gd name="connsiteX783" fmla="*/ 2469045 w 2647519"/>
                              <a:gd name="connsiteY783" fmla="*/ 1939289 h 2612594"/>
                              <a:gd name="connsiteX784" fmla="*/ 2456663 w 2647519"/>
                              <a:gd name="connsiteY784" fmla="*/ 1966912 h 2612594"/>
                              <a:gd name="connsiteX785" fmla="*/ 2443328 w 2647519"/>
                              <a:gd name="connsiteY785" fmla="*/ 1993582 h 2612594"/>
                              <a:gd name="connsiteX786" fmla="*/ 2422373 w 2647519"/>
                              <a:gd name="connsiteY786" fmla="*/ 2022157 h 2612594"/>
                              <a:gd name="connsiteX787" fmla="*/ 2401418 w 2647519"/>
                              <a:gd name="connsiteY787" fmla="*/ 2048827 h 2612594"/>
                              <a:gd name="connsiteX788" fmla="*/ 2402291 w 2647519"/>
                              <a:gd name="connsiteY788" fmla="*/ 2047029 h 2612594"/>
                              <a:gd name="connsiteX789" fmla="*/ 2378557 w 2647519"/>
                              <a:gd name="connsiteY789" fmla="*/ 2079307 h 2612594"/>
                              <a:gd name="connsiteX790" fmla="*/ 2327122 w 2647519"/>
                              <a:gd name="connsiteY790" fmla="*/ 2135505 h 2612594"/>
                              <a:gd name="connsiteX791" fmla="*/ 2316995 w 2647519"/>
                              <a:gd name="connsiteY791" fmla="*/ 2151085 h 2612594"/>
                              <a:gd name="connsiteX792" fmla="*/ 2327122 w 2647519"/>
                              <a:gd name="connsiteY792" fmla="*/ 2136457 h 2612594"/>
                              <a:gd name="connsiteX793" fmla="*/ 2378557 w 2647519"/>
                              <a:gd name="connsiteY793" fmla="*/ 2080259 h 2612594"/>
                              <a:gd name="connsiteX794" fmla="*/ 2339505 w 2647519"/>
                              <a:gd name="connsiteY794" fmla="*/ 2139314 h 2612594"/>
                              <a:gd name="connsiteX795" fmla="*/ 2319383 w 2647519"/>
                              <a:gd name="connsiteY795" fmla="*/ 2160388 h 2612594"/>
                              <a:gd name="connsiteX796" fmla="*/ 2303229 w 2647519"/>
                              <a:gd name="connsiteY796" fmla="*/ 2172263 h 2612594"/>
                              <a:gd name="connsiteX797" fmla="*/ 2302357 w 2647519"/>
                              <a:gd name="connsiteY797" fmla="*/ 2173605 h 2612594"/>
                              <a:gd name="connsiteX798" fmla="*/ 2292258 w 2647519"/>
                              <a:gd name="connsiteY798" fmla="*/ 2181374 h 2612594"/>
                              <a:gd name="connsiteX799" fmla="*/ 2291880 w 2647519"/>
                              <a:gd name="connsiteY799" fmla="*/ 2184082 h 2612594"/>
                              <a:gd name="connsiteX800" fmla="*/ 2247112 w 2647519"/>
                              <a:gd name="connsiteY800" fmla="*/ 2229802 h 2612594"/>
                              <a:gd name="connsiteX801" fmla="*/ 2199487 w 2647519"/>
                              <a:gd name="connsiteY801" fmla="*/ 2273617 h 2612594"/>
                              <a:gd name="connsiteX802" fmla="*/ 2197284 w 2647519"/>
                              <a:gd name="connsiteY802" fmla="*/ 2275215 h 2612594"/>
                              <a:gd name="connsiteX803" fmla="*/ 2181390 w 2647519"/>
                              <a:gd name="connsiteY803" fmla="*/ 2295524 h 2612594"/>
                              <a:gd name="connsiteX804" fmla="*/ 2143290 w 2647519"/>
                              <a:gd name="connsiteY804" fmla="*/ 2324099 h 2612594"/>
                              <a:gd name="connsiteX805" fmla="*/ 2107680 w 2647519"/>
                              <a:gd name="connsiteY805" fmla="*/ 2350806 h 2612594"/>
                              <a:gd name="connsiteX806" fmla="*/ 2107553 w 2647519"/>
                              <a:gd name="connsiteY806" fmla="*/ 2350961 h 2612594"/>
                              <a:gd name="connsiteX807" fmla="*/ 2143290 w 2647519"/>
                              <a:gd name="connsiteY807" fmla="*/ 2325052 h 2612594"/>
                              <a:gd name="connsiteX808" fmla="*/ 2181390 w 2647519"/>
                              <a:gd name="connsiteY808" fmla="*/ 2296477 h 2612594"/>
                              <a:gd name="connsiteX809" fmla="*/ 2149957 w 2647519"/>
                              <a:gd name="connsiteY809" fmla="*/ 2327909 h 2612594"/>
                              <a:gd name="connsiteX810" fmla="*/ 2124359 w 2647519"/>
                              <a:gd name="connsiteY810" fmla="*/ 2344578 h 2612594"/>
                              <a:gd name="connsiteX811" fmla="*/ 2106651 w 2647519"/>
                              <a:gd name="connsiteY811" fmla="*/ 2352057 h 2612594"/>
                              <a:gd name="connsiteX812" fmla="*/ 2106142 w 2647519"/>
                              <a:gd name="connsiteY812" fmla="*/ 2352675 h 2612594"/>
                              <a:gd name="connsiteX813" fmla="*/ 2087092 w 2647519"/>
                              <a:gd name="connsiteY813" fmla="*/ 2365057 h 2612594"/>
                              <a:gd name="connsiteX814" fmla="*/ 2079913 w 2647519"/>
                              <a:gd name="connsiteY814" fmla="*/ 2368384 h 2612594"/>
                              <a:gd name="connsiteX815" fmla="*/ 2061852 w 2647519"/>
                              <a:gd name="connsiteY815" fmla="*/ 2383036 h 2612594"/>
                              <a:gd name="connsiteX816" fmla="*/ 2044230 w 2647519"/>
                              <a:gd name="connsiteY816" fmla="*/ 2395537 h 2612594"/>
                              <a:gd name="connsiteX817" fmla="*/ 2017560 w 2647519"/>
                              <a:gd name="connsiteY817" fmla="*/ 2412682 h 2612594"/>
                              <a:gd name="connsiteX818" fmla="*/ 2008988 w 2647519"/>
                              <a:gd name="connsiteY818" fmla="*/ 2413635 h 2612594"/>
                              <a:gd name="connsiteX819" fmla="*/ 1999459 w 2647519"/>
                              <a:gd name="connsiteY819" fmla="*/ 2417870 h 2612594"/>
                              <a:gd name="connsiteX820" fmla="*/ 1997978 w 2647519"/>
                              <a:gd name="connsiteY820" fmla="*/ 2418994 h 2612594"/>
                              <a:gd name="connsiteX821" fmla="*/ 2009940 w 2647519"/>
                              <a:gd name="connsiteY821" fmla="*/ 2414587 h 2612594"/>
                              <a:gd name="connsiteX822" fmla="*/ 2018513 w 2647519"/>
                              <a:gd name="connsiteY822" fmla="*/ 2413635 h 2612594"/>
                              <a:gd name="connsiteX823" fmla="*/ 1984223 w 2647519"/>
                              <a:gd name="connsiteY823" fmla="*/ 2439352 h 2612594"/>
                              <a:gd name="connsiteX824" fmla="*/ 1962315 w 2647519"/>
                              <a:gd name="connsiteY824" fmla="*/ 2450783 h 2612594"/>
                              <a:gd name="connsiteX825" fmla="*/ 1940408 w 2647519"/>
                              <a:gd name="connsiteY825" fmla="*/ 2461260 h 2612594"/>
                              <a:gd name="connsiteX826" fmla="*/ 1924934 w 2647519"/>
                              <a:gd name="connsiteY826" fmla="*/ 2463581 h 2612594"/>
                              <a:gd name="connsiteX827" fmla="*/ 1922310 w 2647519"/>
                              <a:gd name="connsiteY827" fmla="*/ 2465070 h 2612594"/>
                              <a:gd name="connsiteX828" fmla="*/ 1849920 w 2647519"/>
                              <a:gd name="connsiteY828" fmla="*/ 2496502 h 2612594"/>
                              <a:gd name="connsiteX829" fmla="*/ 1846229 w 2647519"/>
                              <a:gd name="connsiteY829" fmla="*/ 2497341 h 2612594"/>
                              <a:gd name="connsiteX830" fmla="*/ 1824203 w 2647519"/>
                              <a:gd name="connsiteY830" fmla="*/ 2511742 h 2612594"/>
                              <a:gd name="connsiteX831" fmla="*/ 1836585 w 2647519"/>
                              <a:gd name="connsiteY831" fmla="*/ 2515552 h 2612594"/>
                              <a:gd name="connsiteX832" fmla="*/ 1790865 w 2647519"/>
                              <a:gd name="connsiteY832" fmla="*/ 2535555 h 2612594"/>
                              <a:gd name="connsiteX833" fmla="*/ 1794675 w 2647519"/>
                              <a:gd name="connsiteY833" fmla="*/ 2522220 h 2612594"/>
                              <a:gd name="connsiteX834" fmla="*/ 1779435 w 2647519"/>
                              <a:gd name="connsiteY834" fmla="*/ 2527935 h 2612594"/>
                              <a:gd name="connsiteX835" fmla="*/ 1765148 w 2647519"/>
                              <a:gd name="connsiteY835" fmla="*/ 2532697 h 2612594"/>
                              <a:gd name="connsiteX836" fmla="*/ 1735620 w 2647519"/>
                              <a:gd name="connsiteY836" fmla="*/ 2542222 h 2612594"/>
                              <a:gd name="connsiteX837" fmla="*/ 1731675 w 2647519"/>
                              <a:gd name="connsiteY837" fmla="*/ 2537487 h 2612594"/>
                              <a:gd name="connsiteX838" fmla="*/ 1717522 w 2647519"/>
                              <a:gd name="connsiteY838" fmla="*/ 2540317 h 2612594"/>
                              <a:gd name="connsiteX839" fmla="*/ 1700377 w 2647519"/>
                              <a:gd name="connsiteY839" fmla="*/ 2544127 h 2612594"/>
                              <a:gd name="connsiteX840" fmla="*/ 1665135 w 2647519"/>
                              <a:gd name="connsiteY840" fmla="*/ 2552700 h 2612594"/>
                              <a:gd name="connsiteX841" fmla="*/ 1663973 w 2647519"/>
                              <a:gd name="connsiteY841" fmla="*/ 2553240 h 2612594"/>
                              <a:gd name="connsiteX842" fmla="*/ 1697520 w 2647519"/>
                              <a:gd name="connsiteY842" fmla="*/ 2545079 h 2612594"/>
                              <a:gd name="connsiteX843" fmla="*/ 1714665 w 2647519"/>
                              <a:gd name="connsiteY843" fmla="*/ 2541269 h 2612594"/>
                              <a:gd name="connsiteX844" fmla="*/ 1728952 w 2647519"/>
                              <a:gd name="connsiteY844" fmla="*/ 2538412 h 2612594"/>
                              <a:gd name="connsiteX845" fmla="*/ 1734667 w 2647519"/>
                              <a:gd name="connsiteY845" fmla="*/ 2543174 h 2612594"/>
                              <a:gd name="connsiteX846" fmla="*/ 1764195 w 2647519"/>
                              <a:gd name="connsiteY846" fmla="*/ 2533649 h 2612594"/>
                              <a:gd name="connsiteX847" fmla="*/ 1778482 w 2647519"/>
                              <a:gd name="connsiteY847" fmla="*/ 2528887 h 2612594"/>
                              <a:gd name="connsiteX848" fmla="*/ 1793722 w 2647519"/>
                              <a:gd name="connsiteY848" fmla="*/ 2523172 h 2612594"/>
                              <a:gd name="connsiteX849" fmla="*/ 1789912 w 2647519"/>
                              <a:gd name="connsiteY849" fmla="*/ 2536507 h 2612594"/>
                              <a:gd name="connsiteX850" fmla="*/ 1749907 w 2647519"/>
                              <a:gd name="connsiteY850" fmla="*/ 2555557 h 2612594"/>
                              <a:gd name="connsiteX851" fmla="*/ 1747946 w 2647519"/>
                              <a:gd name="connsiteY851" fmla="*/ 2555008 h 2612594"/>
                              <a:gd name="connsiteX852" fmla="*/ 1720380 w 2647519"/>
                              <a:gd name="connsiteY852" fmla="*/ 2566034 h 2612594"/>
                              <a:gd name="connsiteX853" fmla="*/ 1697520 w 2647519"/>
                              <a:gd name="connsiteY853" fmla="*/ 2572702 h 2612594"/>
                              <a:gd name="connsiteX854" fmla="*/ 1663230 w 2647519"/>
                              <a:gd name="connsiteY854" fmla="*/ 2581274 h 2612594"/>
                              <a:gd name="connsiteX855" fmla="*/ 1649062 w 2647519"/>
                              <a:gd name="connsiteY855" fmla="*/ 2580084 h 2612594"/>
                              <a:gd name="connsiteX856" fmla="*/ 1619428 w 2647519"/>
                              <a:gd name="connsiteY856" fmla="*/ 2585850 h 2612594"/>
                              <a:gd name="connsiteX857" fmla="*/ 1618462 w 2647519"/>
                              <a:gd name="connsiteY857" fmla="*/ 2587942 h 2612594"/>
                              <a:gd name="connsiteX858" fmla="*/ 1539405 w 2647519"/>
                              <a:gd name="connsiteY858" fmla="*/ 2603182 h 2612594"/>
                              <a:gd name="connsiteX859" fmla="*/ 1521307 w 2647519"/>
                              <a:gd name="connsiteY859" fmla="*/ 2598419 h 2612594"/>
                              <a:gd name="connsiteX860" fmla="*/ 1506067 w 2647519"/>
                              <a:gd name="connsiteY860" fmla="*/ 2598419 h 2612594"/>
                              <a:gd name="connsiteX861" fmla="*/ 1479397 w 2647519"/>
                              <a:gd name="connsiteY861" fmla="*/ 2606992 h 2612594"/>
                              <a:gd name="connsiteX862" fmla="*/ 1455585 w 2647519"/>
                              <a:gd name="connsiteY862" fmla="*/ 2608897 h 2612594"/>
                              <a:gd name="connsiteX863" fmla="*/ 1431772 w 2647519"/>
                              <a:gd name="connsiteY863" fmla="*/ 2609849 h 2612594"/>
                              <a:gd name="connsiteX864" fmla="*/ 1429185 w 2647519"/>
                              <a:gd name="connsiteY864" fmla="*/ 2608741 h 2612594"/>
                              <a:gd name="connsiteX865" fmla="*/ 1407484 w 2647519"/>
                              <a:gd name="connsiteY865" fmla="*/ 2612588 h 2612594"/>
                              <a:gd name="connsiteX866" fmla="*/ 1381290 w 2647519"/>
                              <a:gd name="connsiteY866" fmla="*/ 2607944 h 2612594"/>
                              <a:gd name="connsiteX867" fmla="*/ 1382243 w 2647519"/>
                              <a:gd name="connsiteY867" fmla="*/ 2606992 h 2612594"/>
                              <a:gd name="connsiteX868" fmla="*/ 1387005 w 2647519"/>
                              <a:gd name="connsiteY868" fmla="*/ 2600324 h 2612594"/>
                              <a:gd name="connsiteX869" fmla="*/ 1365098 w 2647519"/>
                              <a:gd name="connsiteY869" fmla="*/ 2597467 h 2612594"/>
                              <a:gd name="connsiteX870" fmla="*/ 1375575 w 2647519"/>
                              <a:gd name="connsiteY870" fmla="*/ 2591752 h 2612594"/>
                              <a:gd name="connsiteX871" fmla="*/ 1407008 w 2647519"/>
                              <a:gd name="connsiteY871" fmla="*/ 2590799 h 2612594"/>
                              <a:gd name="connsiteX872" fmla="*/ 1437488 w 2647519"/>
                              <a:gd name="connsiteY872" fmla="*/ 2589847 h 2612594"/>
                              <a:gd name="connsiteX873" fmla="*/ 1481302 w 2647519"/>
                              <a:gd name="connsiteY873" fmla="*/ 2590799 h 2612594"/>
                              <a:gd name="connsiteX874" fmla="*/ 1511782 w 2647519"/>
                              <a:gd name="connsiteY874" fmla="*/ 2587942 h 2612594"/>
                              <a:gd name="connsiteX875" fmla="*/ 1568932 w 2647519"/>
                              <a:gd name="connsiteY875" fmla="*/ 2575559 h 2612594"/>
                              <a:gd name="connsiteX876" fmla="*/ 1607032 w 2647519"/>
                              <a:gd name="connsiteY876" fmla="*/ 2566987 h 2612594"/>
                              <a:gd name="connsiteX877" fmla="*/ 1635607 w 2647519"/>
                              <a:gd name="connsiteY877" fmla="*/ 2566034 h 2612594"/>
                              <a:gd name="connsiteX878" fmla="*/ 1637595 w 2647519"/>
                              <a:gd name="connsiteY878" fmla="*/ 2565111 h 2612594"/>
                              <a:gd name="connsiteX879" fmla="*/ 1609890 w 2647519"/>
                              <a:gd name="connsiteY879" fmla="*/ 2566035 h 2612594"/>
                              <a:gd name="connsiteX880" fmla="*/ 1571790 w 2647519"/>
                              <a:gd name="connsiteY880" fmla="*/ 2574607 h 2612594"/>
                              <a:gd name="connsiteX881" fmla="*/ 1514640 w 2647519"/>
                              <a:gd name="connsiteY881" fmla="*/ 2586990 h 2612594"/>
                              <a:gd name="connsiteX882" fmla="*/ 1484160 w 2647519"/>
                              <a:gd name="connsiteY882" fmla="*/ 2589847 h 2612594"/>
                              <a:gd name="connsiteX883" fmla="*/ 1440345 w 2647519"/>
                              <a:gd name="connsiteY883" fmla="*/ 2588895 h 2612594"/>
                              <a:gd name="connsiteX884" fmla="*/ 1409865 w 2647519"/>
                              <a:gd name="connsiteY884" fmla="*/ 2589847 h 2612594"/>
                              <a:gd name="connsiteX885" fmla="*/ 1378432 w 2647519"/>
                              <a:gd name="connsiteY885" fmla="*/ 2590800 h 2612594"/>
                              <a:gd name="connsiteX886" fmla="*/ 1379385 w 2647519"/>
                              <a:gd name="connsiteY886" fmla="*/ 2586990 h 2612594"/>
                              <a:gd name="connsiteX887" fmla="*/ 1386052 w 2647519"/>
                              <a:gd name="connsiteY887" fmla="*/ 2577465 h 2612594"/>
                              <a:gd name="connsiteX888" fmla="*/ 1679422 w 2647519"/>
                              <a:gd name="connsiteY888" fmla="*/ 2528887 h 2612594"/>
                              <a:gd name="connsiteX889" fmla="*/ 1878495 w 2647519"/>
                              <a:gd name="connsiteY889" fmla="*/ 2453640 h 2612594"/>
                              <a:gd name="connsiteX890" fmla="*/ 1930882 w 2647519"/>
                              <a:gd name="connsiteY890" fmla="*/ 2426017 h 2612594"/>
                              <a:gd name="connsiteX891" fmla="*/ 1960410 w 2647519"/>
                              <a:gd name="connsiteY891" fmla="*/ 2410777 h 2612594"/>
                              <a:gd name="connsiteX892" fmla="*/ 1990890 w 2647519"/>
                              <a:gd name="connsiteY892" fmla="*/ 2394585 h 2612594"/>
                              <a:gd name="connsiteX893" fmla="*/ 2048040 w 2647519"/>
                              <a:gd name="connsiteY893" fmla="*/ 2360295 h 2612594"/>
                              <a:gd name="connsiteX894" fmla="*/ 2093760 w 2647519"/>
                              <a:gd name="connsiteY894" fmla="*/ 2325052 h 2612594"/>
                              <a:gd name="connsiteX895" fmla="*/ 2179485 w 2647519"/>
                              <a:gd name="connsiteY895" fmla="*/ 2258377 h 2612594"/>
                              <a:gd name="connsiteX896" fmla="*/ 2203297 w 2647519"/>
                              <a:gd name="connsiteY896" fmla="*/ 2239327 h 2612594"/>
                              <a:gd name="connsiteX897" fmla="*/ 2226157 w 2647519"/>
                              <a:gd name="connsiteY897" fmla="*/ 2219325 h 2612594"/>
                              <a:gd name="connsiteX898" fmla="*/ 2260447 w 2647519"/>
                              <a:gd name="connsiteY898" fmla="*/ 2187892 h 2612594"/>
                              <a:gd name="connsiteX899" fmla="*/ 2274735 w 2647519"/>
                              <a:gd name="connsiteY899" fmla="*/ 2164080 h 2612594"/>
                              <a:gd name="connsiteX900" fmla="*/ 2295258 w 2647519"/>
                              <a:gd name="connsiteY900" fmla="*/ 2145267 h 2612594"/>
                              <a:gd name="connsiteX901" fmla="*/ 2295423 w 2647519"/>
                              <a:gd name="connsiteY901" fmla="*/ 2144085 h 2612594"/>
                              <a:gd name="connsiteX902" fmla="*/ 2275688 w 2647519"/>
                              <a:gd name="connsiteY902" fmla="*/ 2162175 h 2612594"/>
                              <a:gd name="connsiteX903" fmla="*/ 2261400 w 2647519"/>
                              <a:gd name="connsiteY903" fmla="*/ 2185987 h 2612594"/>
                              <a:gd name="connsiteX904" fmla="*/ 2227110 w 2647519"/>
                              <a:gd name="connsiteY904" fmla="*/ 2217420 h 2612594"/>
                              <a:gd name="connsiteX905" fmla="*/ 2204250 w 2647519"/>
                              <a:gd name="connsiteY905" fmla="*/ 2237422 h 2612594"/>
                              <a:gd name="connsiteX906" fmla="*/ 2180438 w 2647519"/>
                              <a:gd name="connsiteY906" fmla="*/ 2256472 h 2612594"/>
                              <a:gd name="connsiteX907" fmla="*/ 2094713 w 2647519"/>
                              <a:gd name="connsiteY907" fmla="*/ 2323147 h 2612594"/>
                              <a:gd name="connsiteX908" fmla="*/ 2048993 w 2647519"/>
                              <a:gd name="connsiteY908" fmla="*/ 2358390 h 2612594"/>
                              <a:gd name="connsiteX909" fmla="*/ 1991843 w 2647519"/>
                              <a:gd name="connsiteY909" fmla="*/ 2392680 h 2612594"/>
                              <a:gd name="connsiteX910" fmla="*/ 1961363 w 2647519"/>
                              <a:gd name="connsiteY910" fmla="*/ 2408872 h 2612594"/>
                              <a:gd name="connsiteX911" fmla="*/ 1931835 w 2647519"/>
                              <a:gd name="connsiteY911" fmla="*/ 2424112 h 2612594"/>
                              <a:gd name="connsiteX912" fmla="*/ 1879448 w 2647519"/>
                              <a:gd name="connsiteY912" fmla="*/ 2451735 h 2612594"/>
                              <a:gd name="connsiteX913" fmla="*/ 1680375 w 2647519"/>
                              <a:gd name="connsiteY913" fmla="*/ 2526982 h 2612594"/>
                              <a:gd name="connsiteX914" fmla="*/ 1387005 w 2647519"/>
                              <a:gd name="connsiteY914" fmla="*/ 2575560 h 2612594"/>
                              <a:gd name="connsiteX915" fmla="*/ 1365098 w 2647519"/>
                              <a:gd name="connsiteY915" fmla="*/ 2575560 h 2612594"/>
                              <a:gd name="connsiteX916" fmla="*/ 1362240 w 2647519"/>
                              <a:gd name="connsiteY916" fmla="*/ 2567940 h 2612594"/>
                              <a:gd name="connsiteX917" fmla="*/ 1339380 w 2647519"/>
                              <a:gd name="connsiteY917" fmla="*/ 2566987 h 2612594"/>
                              <a:gd name="connsiteX918" fmla="*/ 1318425 w 2647519"/>
                              <a:gd name="connsiteY918" fmla="*/ 2575560 h 2612594"/>
                              <a:gd name="connsiteX919" fmla="*/ 1257465 w 2647519"/>
                              <a:gd name="connsiteY919" fmla="*/ 2576512 h 2612594"/>
                              <a:gd name="connsiteX920" fmla="*/ 1212698 w 2647519"/>
                              <a:gd name="connsiteY920" fmla="*/ 2574607 h 2612594"/>
                              <a:gd name="connsiteX921" fmla="*/ 1190790 w 2647519"/>
                              <a:gd name="connsiteY921" fmla="*/ 2572702 h 2612594"/>
                              <a:gd name="connsiteX922" fmla="*/ 1168883 w 2647519"/>
                              <a:gd name="connsiteY922" fmla="*/ 2568892 h 2612594"/>
                              <a:gd name="connsiteX923" fmla="*/ 1182079 w 2647519"/>
                              <a:gd name="connsiteY923" fmla="*/ 2554816 h 2612594"/>
                              <a:gd name="connsiteX924" fmla="*/ 1179360 w 2647519"/>
                              <a:gd name="connsiteY924" fmla="*/ 2555557 h 2612594"/>
                              <a:gd name="connsiteX925" fmla="*/ 1130192 w 2647519"/>
                              <a:gd name="connsiteY925" fmla="*/ 2546452 h 2612594"/>
                              <a:gd name="connsiteX926" fmla="*/ 1127925 w 2647519"/>
                              <a:gd name="connsiteY926" fmla="*/ 2546985 h 2612594"/>
                              <a:gd name="connsiteX927" fmla="*/ 1033628 w 2647519"/>
                              <a:gd name="connsiteY927" fmla="*/ 2529840 h 2612594"/>
                              <a:gd name="connsiteX928" fmla="*/ 996480 w 2647519"/>
                              <a:gd name="connsiteY928" fmla="*/ 2522220 h 2612594"/>
                              <a:gd name="connsiteX929" fmla="*/ 964095 w 2647519"/>
                              <a:gd name="connsiteY929" fmla="*/ 2516505 h 2612594"/>
                              <a:gd name="connsiteX930" fmla="*/ 925043 w 2647519"/>
                              <a:gd name="connsiteY930" fmla="*/ 2498407 h 2612594"/>
                              <a:gd name="connsiteX931" fmla="*/ 876465 w 2647519"/>
                              <a:gd name="connsiteY931" fmla="*/ 2480310 h 2612594"/>
                              <a:gd name="connsiteX932" fmla="*/ 825983 w 2647519"/>
                              <a:gd name="connsiteY932" fmla="*/ 2460307 h 2612594"/>
                              <a:gd name="connsiteX933" fmla="*/ 834555 w 2647519"/>
                              <a:gd name="connsiteY933" fmla="*/ 2453640 h 2612594"/>
                              <a:gd name="connsiteX934" fmla="*/ 869798 w 2647519"/>
                              <a:gd name="connsiteY934" fmla="*/ 2460307 h 2612594"/>
                              <a:gd name="connsiteX935" fmla="*/ 885038 w 2647519"/>
                              <a:gd name="connsiteY935" fmla="*/ 2473642 h 2612594"/>
                              <a:gd name="connsiteX936" fmla="*/ 937425 w 2647519"/>
                              <a:gd name="connsiteY936" fmla="*/ 2488882 h 2612594"/>
                              <a:gd name="connsiteX937" fmla="*/ 1041248 w 2647519"/>
                              <a:gd name="connsiteY937" fmla="*/ 2515552 h 2612594"/>
                              <a:gd name="connsiteX938" fmla="*/ 1066965 w 2647519"/>
                              <a:gd name="connsiteY938" fmla="*/ 2520315 h 2612594"/>
                              <a:gd name="connsiteX939" fmla="*/ 1094588 w 2647519"/>
                              <a:gd name="connsiteY939" fmla="*/ 2525077 h 2612594"/>
                              <a:gd name="connsiteX940" fmla="*/ 1125068 w 2647519"/>
                              <a:gd name="connsiteY940" fmla="*/ 2531745 h 2612594"/>
                              <a:gd name="connsiteX941" fmla="*/ 1158657 w 2647519"/>
                              <a:gd name="connsiteY941" fmla="*/ 2539008 h 2612594"/>
                              <a:gd name="connsiteX942" fmla="*/ 1161262 w 2647519"/>
                              <a:gd name="connsiteY942" fmla="*/ 2538412 h 2612594"/>
                              <a:gd name="connsiteX943" fmla="*/ 1192695 w 2647519"/>
                              <a:gd name="connsiteY943" fmla="*/ 2543175 h 2612594"/>
                              <a:gd name="connsiteX944" fmla="*/ 1193647 w 2647519"/>
                              <a:gd name="connsiteY944" fmla="*/ 2541270 h 2612594"/>
                              <a:gd name="connsiteX945" fmla="*/ 1239367 w 2647519"/>
                              <a:gd name="connsiteY945" fmla="*/ 2543175 h 2612594"/>
                              <a:gd name="connsiteX946" fmla="*/ 1246987 w 2647519"/>
                              <a:gd name="connsiteY946" fmla="*/ 2544127 h 2612594"/>
                              <a:gd name="connsiteX947" fmla="*/ 1317472 w 2647519"/>
                              <a:gd name="connsiteY947" fmla="*/ 2544127 h 2612594"/>
                              <a:gd name="connsiteX948" fmla="*/ 1368907 w 2647519"/>
                              <a:gd name="connsiteY948" fmla="*/ 2546032 h 2612594"/>
                              <a:gd name="connsiteX949" fmla="*/ 1429867 w 2647519"/>
                              <a:gd name="connsiteY949" fmla="*/ 2541270 h 2612594"/>
                              <a:gd name="connsiteX950" fmla="*/ 1437487 w 2647519"/>
                              <a:gd name="connsiteY950" fmla="*/ 2541270 h 2612594"/>
                              <a:gd name="connsiteX951" fmla="*/ 1440345 w 2647519"/>
                              <a:gd name="connsiteY951" fmla="*/ 2548890 h 2612594"/>
                              <a:gd name="connsiteX952" fmla="*/ 1500352 w 2647519"/>
                              <a:gd name="connsiteY952" fmla="*/ 2541270 h 2612594"/>
                              <a:gd name="connsiteX953" fmla="*/ 1540357 w 2647519"/>
                              <a:gd name="connsiteY953" fmla="*/ 2531745 h 2612594"/>
                              <a:gd name="connsiteX954" fmla="*/ 1563217 w 2647519"/>
                              <a:gd name="connsiteY954" fmla="*/ 2527935 h 2612594"/>
                              <a:gd name="connsiteX955" fmla="*/ 1577505 w 2647519"/>
                              <a:gd name="connsiteY955" fmla="*/ 2526030 h 2612594"/>
                              <a:gd name="connsiteX956" fmla="*/ 1608937 w 2647519"/>
                              <a:gd name="connsiteY956" fmla="*/ 2518410 h 2612594"/>
                              <a:gd name="connsiteX957" fmla="*/ 1634655 w 2647519"/>
                              <a:gd name="connsiteY957" fmla="*/ 2512695 h 2612594"/>
                              <a:gd name="connsiteX958" fmla="*/ 1660372 w 2647519"/>
                              <a:gd name="connsiteY958" fmla="*/ 2506027 h 2612594"/>
                              <a:gd name="connsiteX959" fmla="*/ 1707545 w 2647519"/>
                              <a:gd name="connsiteY959" fmla="*/ 2497863 h 2612594"/>
                              <a:gd name="connsiteX960" fmla="*/ 1713713 w 2647519"/>
                              <a:gd name="connsiteY960" fmla="*/ 2495550 h 2612594"/>
                              <a:gd name="connsiteX961" fmla="*/ 1664183 w 2647519"/>
                              <a:gd name="connsiteY961" fmla="*/ 2504122 h 2612594"/>
                              <a:gd name="connsiteX962" fmla="*/ 1638465 w 2647519"/>
                              <a:gd name="connsiteY962" fmla="*/ 2510790 h 2612594"/>
                              <a:gd name="connsiteX963" fmla="*/ 1612748 w 2647519"/>
                              <a:gd name="connsiteY963" fmla="*/ 2516505 h 2612594"/>
                              <a:gd name="connsiteX964" fmla="*/ 1581315 w 2647519"/>
                              <a:gd name="connsiteY964" fmla="*/ 2524125 h 2612594"/>
                              <a:gd name="connsiteX965" fmla="*/ 1567028 w 2647519"/>
                              <a:gd name="connsiteY965" fmla="*/ 2526030 h 2612594"/>
                              <a:gd name="connsiteX966" fmla="*/ 1544168 w 2647519"/>
                              <a:gd name="connsiteY966" fmla="*/ 2529840 h 2612594"/>
                              <a:gd name="connsiteX967" fmla="*/ 1482255 w 2647519"/>
                              <a:gd name="connsiteY967" fmla="*/ 2535555 h 2612594"/>
                              <a:gd name="connsiteX968" fmla="*/ 1440345 w 2647519"/>
                              <a:gd name="connsiteY968" fmla="*/ 2539365 h 2612594"/>
                              <a:gd name="connsiteX969" fmla="*/ 1432725 w 2647519"/>
                              <a:gd name="connsiteY969" fmla="*/ 2539365 h 2612594"/>
                              <a:gd name="connsiteX970" fmla="*/ 1371765 w 2647519"/>
                              <a:gd name="connsiteY970" fmla="*/ 2544127 h 2612594"/>
                              <a:gd name="connsiteX971" fmla="*/ 1320330 w 2647519"/>
                              <a:gd name="connsiteY971" fmla="*/ 2542222 h 2612594"/>
                              <a:gd name="connsiteX972" fmla="*/ 1249845 w 2647519"/>
                              <a:gd name="connsiteY972" fmla="*/ 2542222 h 2612594"/>
                              <a:gd name="connsiteX973" fmla="*/ 1242225 w 2647519"/>
                              <a:gd name="connsiteY973" fmla="*/ 2541270 h 2612594"/>
                              <a:gd name="connsiteX974" fmla="*/ 1212698 w 2647519"/>
                              <a:gd name="connsiteY974" fmla="*/ 2528887 h 2612594"/>
                              <a:gd name="connsiteX975" fmla="*/ 1196505 w 2647519"/>
                              <a:gd name="connsiteY975" fmla="*/ 2539365 h 2612594"/>
                              <a:gd name="connsiteX976" fmla="*/ 1196464 w 2647519"/>
                              <a:gd name="connsiteY976" fmla="*/ 2539447 h 2612594"/>
                              <a:gd name="connsiteX977" fmla="*/ 1209840 w 2647519"/>
                              <a:gd name="connsiteY977" fmla="*/ 2530792 h 2612594"/>
                              <a:gd name="connsiteX978" fmla="*/ 1239368 w 2647519"/>
                              <a:gd name="connsiteY978" fmla="*/ 2543174 h 2612594"/>
                              <a:gd name="connsiteX979" fmla="*/ 1193648 w 2647519"/>
                              <a:gd name="connsiteY979" fmla="*/ 2541269 h 2612594"/>
                              <a:gd name="connsiteX980" fmla="*/ 1194008 w 2647519"/>
                              <a:gd name="connsiteY980" fmla="*/ 2541036 h 2612594"/>
                              <a:gd name="connsiteX981" fmla="*/ 1164120 w 2647519"/>
                              <a:gd name="connsiteY981" fmla="*/ 2536507 h 2612594"/>
                              <a:gd name="connsiteX982" fmla="*/ 1128878 w 2647519"/>
                              <a:gd name="connsiteY982" fmla="*/ 2528887 h 2612594"/>
                              <a:gd name="connsiteX983" fmla="*/ 1098398 w 2647519"/>
                              <a:gd name="connsiteY983" fmla="*/ 2522220 h 2612594"/>
                              <a:gd name="connsiteX984" fmla="*/ 1070775 w 2647519"/>
                              <a:gd name="connsiteY984" fmla="*/ 2517457 h 2612594"/>
                              <a:gd name="connsiteX985" fmla="*/ 1045058 w 2647519"/>
                              <a:gd name="connsiteY985" fmla="*/ 2512695 h 2612594"/>
                              <a:gd name="connsiteX986" fmla="*/ 941235 w 2647519"/>
                              <a:gd name="connsiteY986" fmla="*/ 2486025 h 2612594"/>
                              <a:gd name="connsiteX987" fmla="*/ 888848 w 2647519"/>
                              <a:gd name="connsiteY987" fmla="*/ 2470785 h 2612594"/>
                              <a:gd name="connsiteX988" fmla="*/ 873608 w 2647519"/>
                              <a:gd name="connsiteY988" fmla="*/ 2457450 h 2612594"/>
                              <a:gd name="connsiteX989" fmla="*/ 838365 w 2647519"/>
                              <a:gd name="connsiteY989" fmla="*/ 2450782 h 2612594"/>
                              <a:gd name="connsiteX990" fmla="*/ 785978 w 2647519"/>
                              <a:gd name="connsiteY990" fmla="*/ 2424112 h 2612594"/>
                              <a:gd name="connsiteX991" fmla="*/ 770738 w 2647519"/>
                              <a:gd name="connsiteY991" fmla="*/ 2425065 h 2612594"/>
                              <a:gd name="connsiteX992" fmla="*/ 716445 w 2647519"/>
                              <a:gd name="connsiteY992" fmla="*/ 2397442 h 2612594"/>
                              <a:gd name="connsiteX993" fmla="*/ 706920 w 2647519"/>
                              <a:gd name="connsiteY993" fmla="*/ 2380297 h 2612594"/>
                              <a:gd name="connsiteX994" fmla="*/ 708825 w 2647519"/>
                              <a:gd name="connsiteY994" fmla="*/ 2379345 h 2612594"/>
                              <a:gd name="connsiteX995" fmla="*/ 742163 w 2647519"/>
                              <a:gd name="connsiteY995" fmla="*/ 2397442 h 2612594"/>
                              <a:gd name="connsiteX996" fmla="*/ 775500 w 2647519"/>
                              <a:gd name="connsiteY996" fmla="*/ 2415540 h 2612594"/>
                              <a:gd name="connsiteX997" fmla="*/ 785025 w 2647519"/>
                              <a:gd name="connsiteY997" fmla="*/ 2409825 h 2612594"/>
                              <a:gd name="connsiteX998" fmla="*/ 745973 w 2647519"/>
                              <a:gd name="connsiteY998" fmla="*/ 2384107 h 2612594"/>
                              <a:gd name="connsiteX999" fmla="*/ 713588 w 2647519"/>
                              <a:gd name="connsiteY999" fmla="*/ 2369820 h 2612594"/>
                              <a:gd name="connsiteX1000" fmla="*/ 668820 w 2647519"/>
                              <a:gd name="connsiteY1000" fmla="*/ 2344102 h 2612594"/>
                              <a:gd name="connsiteX1001" fmla="*/ 630720 w 2647519"/>
                              <a:gd name="connsiteY1001" fmla="*/ 2319337 h 2612594"/>
                              <a:gd name="connsiteX1002" fmla="*/ 570713 w 2647519"/>
                              <a:gd name="connsiteY1002" fmla="*/ 2293620 h 2612594"/>
                              <a:gd name="connsiteX1003" fmla="*/ 547853 w 2647519"/>
                              <a:gd name="connsiteY1003" fmla="*/ 2274570 h 2612594"/>
                              <a:gd name="connsiteX1004" fmla="*/ 552615 w 2647519"/>
                              <a:gd name="connsiteY1004" fmla="*/ 2272665 h 2612594"/>
                              <a:gd name="connsiteX1005" fmla="*/ 575475 w 2647519"/>
                              <a:gd name="connsiteY1005" fmla="*/ 2279332 h 2612594"/>
                              <a:gd name="connsiteX1006" fmla="*/ 527850 w 2647519"/>
                              <a:gd name="connsiteY1006" fmla="*/ 2229802 h 2612594"/>
                              <a:gd name="connsiteX1007" fmla="*/ 501180 w 2647519"/>
                              <a:gd name="connsiteY1007" fmla="*/ 2207895 h 2612594"/>
                              <a:gd name="connsiteX1008" fmla="*/ 476415 w 2647519"/>
                              <a:gd name="connsiteY1008" fmla="*/ 2185987 h 2612594"/>
                              <a:gd name="connsiteX1009" fmla="*/ 444983 w 2647519"/>
                              <a:gd name="connsiteY1009" fmla="*/ 2160270 h 2612594"/>
                              <a:gd name="connsiteX1010" fmla="*/ 399263 w 2647519"/>
                              <a:gd name="connsiteY1010" fmla="*/ 2109787 h 2612594"/>
                              <a:gd name="connsiteX1011" fmla="*/ 396126 w 2647519"/>
                              <a:gd name="connsiteY1011" fmla="*/ 2099983 h 2612594"/>
                              <a:gd name="connsiteX1012" fmla="*/ 386880 w 2647519"/>
                              <a:gd name="connsiteY1012" fmla="*/ 2090737 h 2612594"/>
                              <a:gd name="connsiteX1013" fmla="*/ 355448 w 2647519"/>
                              <a:gd name="connsiteY1013" fmla="*/ 2056447 h 2612594"/>
                              <a:gd name="connsiteX1014" fmla="*/ 351638 w 2647519"/>
                              <a:gd name="connsiteY1014" fmla="*/ 2039302 h 2612594"/>
                              <a:gd name="connsiteX1015" fmla="*/ 339255 w 2647519"/>
                              <a:gd name="connsiteY1015" fmla="*/ 2022157 h 2612594"/>
                              <a:gd name="connsiteX1016" fmla="*/ 337780 w 2647519"/>
                              <a:gd name="connsiteY1016" fmla="*/ 2019844 h 2612594"/>
                              <a:gd name="connsiteX1017" fmla="*/ 323062 w 2647519"/>
                              <a:gd name="connsiteY1017" fmla="*/ 2009774 h 2612594"/>
                              <a:gd name="connsiteX1018" fmla="*/ 294487 w 2647519"/>
                              <a:gd name="connsiteY1018" fmla="*/ 1968817 h 2612594"/>
                              <a:gd name="connsiteX1019" fmla="*/ 278295 w 2647519"/>
                              <a:gd name="connsiteY1019" fmla="*/ 1930717 h 2612594"/>
                              <a:gd name="connsiteX1020" fmla="*/ 276390 w 2647519"/>
                              <a:gd name="connsiteY1020" fmla="*/ 1930717 h 2612594"/>
                              <a:gd name="connsiteX1021" fmla="*/ 254483 w 2647519"/>
                              <a:gd name="connsiteY1021" fmla="*/ 1888807 h 2612594"/>
                              <a:gd name="connsiteX1022" fmla="*/ 233528 w 2647519"/>
                              <a:gd name="connsiteY1022" fmla="*/ 1846897 h 2612594"/>
                              <a:gd name="connsiteX1023" fmla="*/ 211620 w 2647519"/>
                              <a:gd name="connsiteY1023" fmla="*/ 1798320 h 2612594"/>
                              <a:gd name="connsiteX1024" fmla="*/ 191618 w 2647519"/>
                              <a:gd name="connsiteY1024" fmla="*/ 1748790 h 2612594"/>
                              <a:gd name="connsiteX1025" fmla="*/ 211620 w 2647519"/>
                              <a:gd name="connsiteY1025" fmla="*/ 1782127 h 2612594"/>
                              <a:gd name="connsiteX1026" fmla="*/ 231623 w 2647519"/>
                              <a:gd name="connsiteY1026" fmla="*/ 1824037 h 2612594"/>
                              <a:gd name="connsiteX1027" fmla="*/ 238290 w 2647519"/>
                              <a:gd name="connsiteY1027" fmla="*/ 1846897 h 2612594"/>
                              <a:gd name="connsiteX1028" fmla="*/ 241045 w 2647519"/>
                              <a:gd name="connsiteY1028" fmla="*/ 1850938 h 2612594"/>
                              <a:gd name="connsiteX1029" fmla="*/ 237654 w 2647519"/>
                              <a:gd name="connsiteY1029" fmla="*/ 1833304 h 2612594"/>
                              <a:gd name="connsiteX1030" fmla="*/ 228808 w 2647519"/>
                              <a:gd name="connsiteY1030" fmla="*/ 1817251 h 2612594"/>
                              <a:gd name="connsiteX1031" fmla="*/ 214410 w 2647519"/>
                              <a:gd name="connsiteY1031" fmla="*/ 1784873 h 2612594"/>
                              <a:gd name="connsiteX1032" fmla="*/ 197332 w 2647519"/>
                              <a:gd name="connsiteY1032" fmla="*/ 1756409 h 2612594"/>
                              <a:gd name="connsiteX1033" fmla="*/ 176377 w 2647519"/>
                              <a:gd name="connsiteY1033" fmla="*/ 1699259 h 2612594"/>
                              <a:gd name="connsiteX1034" fmla="*/ 158426 w 2647519"/>
                              <a:gd name="connsiteY1034" fmla="*/ 1640679 h 2612594"/>
                              <a:gd name="connsiteX1035" fmla="*/ 152529 w 2647519"/>
                              <a:gd name="connsiteY1035" fmla="*/ 1623596 h 2612594"/>
                              <a:gd name="connsiteX1036" fmla="*/ 126853 w 2647519"/>
                              <a:gd name="connsiteY1036" fmla="*/ 1521108 h 2612594"/>
                              <a:gd name="connsiteX1037" fmla="*/ 115498 w 2647519"/>
                              <a:gd name="connsiteY1037" fmla="*/ 1446707 h 2612594"/>
                              <a:gd name="connsiteX1038" fmla="*/ 115417 w 2647519"/>
                              <a:gd name="connsiteY1038" fmla="*/ 1448752 h 2612594"/>
                              <a:gd name="connsiteX1039" fmla="*/ 116370 w 2647519"/>
                              <a:gd name="connsiteY1039" fmla="*/ 1463992 h 2612594"/>
                              <a:gd name="connsiteX1040" fmla="*/ 121132 w 2647519"/>
                              <a:gd name="connsiteY1040" fmla="*/ 1499235 h 2612594"/>
                              <a:gd name="connsiteX1041" fmla="*/ 126847 w 2647519"/>
                              <a:gd name="connsiteY1041" fmla="*/ 1535430 h 2612594"/>
                              <a:gd name="connsiteX1042" fmla="*/ 117322 w 2647519"/>
                              <a:gd name="connsiteY1042" fmla="*/ 1503997 h 2612594"/>
                              <a:gd name="connsiteX1043" fmla="*/ 110655 w 2647519"/>
                              <a:gd name="connsiteY1043" fmla="*/ 1463992 h 2612594"/>
                              <a:gd name="connsiteX1044" fmla="*/ 103035 w 2647519"/>
                              <a:gd name="connsiteY1044" fmla="*/ 1463992 h 2612594"/>
                              <a:gd name="connsiteX1045" fmla="*/ 98272 w 2647519"/>
                              <a:gd name="connsiteY1045" fmla="*/ 1427797 h 2612594"/>
                              <a:gd name="connsiteX1046" fmla="*/ 91605 w 2647519"/>
                              <a:gd name="connsiteY1046" fmla="*/ 1404937 h 2612594"/>
                              <a:gd name="connsiteX1047" fmla="*/ 85890 w 2647519"/>
                              <a:gd name="connsiteY1047" fmla="*/ 1383030 h 2612594"/>
                              <a:gd name="connsiteX1048" fmla="*/ 69697 w 2647519"/>
                              <a:gd name="connsiteY1048" fmla="*/ 1365885 h 2612594"/>
                              <a:gd name="connsiteX1049" fmla="*/ 64935 w 2647519"/>
                              <a:gd name="connsiteY1049" fmla="*/ 1365885 h 2612594"/>
                              <a:gd name="connsiteX1050" fmla="*/ 60172 w 2647519"/>
                              <a:gd name="connsiteY1050" fmla="*/ 1342072 h 2612594"/>
                              <a:gd name="connsiteX1051" fmla="*/ 58267 w 2647519"/>
                              <a:gd name="connsiteY1051" fmla="*/ 1311592 h 2612594"/>
                              <a:gd name="connsiteX1052" fmla="*/ 62077 w 2647519"/>
                              <a:gd name="connsiteY1052" fmla="*/ 1268730 h 2612594"/>
                              <a:gd name="connsiteX1053" fmla="*/ 63982 w 2647519"/>
                              <a:gd name="connsiteY1053" fmla="*/ 1253490 h 2612594"/>
                              <a:gd name="connsiteX1054" fmla="*/ 67226 w 2647519"/>
                              <a:gd name="connsiteY1054" fmla="*/ 1243037 h 2612594"/>
                              <a:gd name="connsiteX1055" fmla="*/ 65649 w 2647519"/>
                              <a:gd name="connsiteY1055" fmla="*/ 1219200 h 2612594"/>
                              <a:gd name="connsiteX1056" fmla="*/ 67792 w 2647519"/>
                              <a:gd name="connsiteY1056" fmla="*/ 1183957 h 2612594"/>
                              <a:gd name="connsiteX1057" fmla="*/ 71602 w 2647519"/>
                              <a:gd name="connsiteY1057" fmla="*/ 1176814 h 2612594"/>
                              <a:gd name="connsiteX1058" fmla="*/ 71602 w 2647519"/>
                              <a:gd name="connsiteY1058" fmla="*/ 1172527 h 2612594"/>
                              <a:gd name="connsiteX1059" fmla="*/ 63982 w 2647519"/>
                              <a:gd name="connsiteY1059" fmla="*/ 1186815 h 2612594"/>
                              <a:gd name="connsiteX1060" fmla="*/ 57315 w 2647519"/>
                              <a:gd name="connsiteY1060" fmla="*/ 1177290 h 2612594"/>
                              <a:gd name="connsiteX1061" fmla="*/ 44932 w 2647519"/>
                              <a:gd name="connsiteY1061" fmla="*/ 1160145 h 2612594"/>
                              <a:gd name="connsiteX1062" fmla="*/ 42670 w 2647519"/>
                              <a:gd name="connsiteY1062" fmla="*/ 1146572 h 2612594"/>
                              <a:gd name="connsiteX1063" fmla="*/ 42075 w 2647519"/>
                              <a:gd name="connsiteY1063" fmla="*/ 1147762 h 2612594"/>
                              <a:gd name="connsiteX1064" fmla="*/ 38265 w 2647519"/>
                              <a:gd name="connsiteY1064" fmla="*/ 1185862 h 2612594"/>
                              <a:gd name="connsiteX1065" fmla="*/ 35407 w 2647519"/>
                              <a:gd name="connsiteY1065" fmla="*/ 1223962 h 2612594"/>
                              <a:gd name="connsiteX1066" fmla="*/ 32550 w 2647519"/>
                              <a:gd name="connsiteY1066" fmla="*/ 1253490 h 2612594"/>
                              <a:gd name="connsiteX1067" fmla="*/ 32550 w 2647519"/>
                              <a:gd name="connsiteY1067" fmla="*/ 1314449 h 2612594"/>
                              <a:gd name="connsiteX1068" fmla="*/ 33502 w 2647519"/>
                              <a:gd name="connsiteY1068" fmla="*/ 1345882 h 2612594"/>
                              <a:gd name="connsiteX1069" fmla="*/ 35407 w 2647519"/>
                              <a:gd name="connsiteY1069" fmla="*/ 1377314 h 2612594"/>
                              <a:gd name="connsiteX1070" fmla="*/ 26835 w 2647519"/>
                              <a:gd name="connsiteY1070" fmla="*/ 1406842 h 2612594"/>
                              <a:gd name="connsiteX1071" fmla="*/ 24930 w 2647519"/>
                              <a:gd name="connsiteY1071" fmla="*/ 1406842 h 2612594"/>
                              <a:gd name="connsiteX1072" fmla="*/ 19215 w 2647519"/>
                              <a:gd name="connsiteY1072" fmla="*/ 1349692 h 2612594"/>
                              <a:gd name="connsiteX1073" fmla="*/ 19215 w 2647519"/>
                              <a:gd name="connsiteY1073" fmla="*/ 1290637 h 2612594"/>
                              <a:gd name="connsiteX1074" fmla="*/ 23977 w 2647519"/>
                              <a:gd name="connsiteY1074" fmla="*/ 1244917 h 2612594"/>
                              <a:gd name="connsiteX1075" fmla="*/ 32546 w 2647519"/>
                              <a:gd name="connsiteY1075" fmla="*/ 1253485 h 2612594"/>
                              <a:gd name="connsiteX1076" fmla="*/ 24930 w 2647519"/>
                              <a:gd name="connsiteY1076" fmla="*/ 1243965 h 2612594"/>
                              <a:gd name="connsiteX1077" fmla="*/ 23025 w 2647519"/>
                              <a:gd name="connsiteY1077" fmla="*/ 1209675 h 2612594"/>
                              <a:gd name="connsiteX1078" fmla="*/ 24930 w 2647519"/>
                              <a:gd name="connsiteY1078" fmla="*/ 1157287 h 2612594"/>
                              <a:gd name="connsiteX1079" fmla="*/ 25882 w 2647519"/>
                              <a:gd name="connsiteY1079" fmla="*/ 1143000 h 2612594"/>
                              <a:gd name="connsiteX1080" fmla="*/ 28740 w 2647519"/>
                              <a:gd name="connsiteY1080" fmla="*/ 1119187 h 2612594"/>
                              <a:gd name="connsiteX1081" fmla="*/ 40170 w 2647519"/>
                              <a:gd name="connsiteY1081" fmla="*/ 1076325 h 2612594"/>
                              <a:gd name="connsiteX1082" fmla="*/ 45865 w 2647519"/>
                              <a:gd name="connsiteY1082" fmla="*/ 1047851 h 2612594"/>
                              <a:gd name="connsiteX1083" fmla="*/ 43980 w 2647519"/>
                              <a:gd name="connsiteY1083" fmla="*/ 1041082 h 2612594"/>
                              <a:gd name="connsiteX1084" fmla="*/ 37312 w 2647519"/>
                              <a:gd name="connsiteY1084" fmla="*/ 1079182 h 2612594"/>
                              <a:gd name="connsiteX1085" fmla="*/ 25882 w 2647519"/>
                              <a:gd name="connsiteY1085" fmla="*/ 1122045 h 2612594"/>
                              <a:gd name="connsiteX1086" fmla="*/ 23025 w 2647519"/>
                              <a:gd name="connsiteY1086" fmla="*/ 1145857 h 2612594"/>
                              <a:gd name="connsiteX1087" fmla="*/ 22072 w 2647519"/>
                              <a:gd name="connsiteY1087" fmla="*/ 1160145 h 2612594"/>
                              <a:gd name="connsiteX1088" fmla="*/ 20167 w 2647519"/>
                              <a:gd name="connsiteY1088" fmla="*/ 1212532 h 2612594"/>
                              <a:gd name="connsiteX1089" fmla="*/ 22072 w 2647519"/>
                              <a:gd name="connsiteY1089" fmla="*/ 1246822 h 2612594"/>
                              <a:gd name="connsiteX1090" fmla="*/ 17310 w 2647519"/>
                              <a:gd name="connsiteY1090" fmla="*/ 1292542 h 2612594"/>
                              <a:gd name="connsiteX1091" fmla="*/ 17310 w 2647519"/>
                              <a:gd name="connsiteY1091" fmla="*/ 1351597 h 2612594"/>
                              <a:gd name="connsiteX1092" fmla="*/ 23025 w 2647519"/>
                              <a:gd name="connsiteY1092" fmla="*/ 1408747 h 2612594"/>
                              <a:gd name="connsiteX1093" fmla="*/ 24930 w 2647519"/>
                              <a:gd name="connsiteY1093" fmla="*/ 1408747 h 2612594"/>
                              <a:gd name="connsiteX1094" fmla="*/ 37312 w 2647519"/>
                              <a:gd name="connsiteY1094" fmla="*/ 1463040 h 2612594"/>
                              <a:gd name="connsiteX1095" fmla="*/ 43980 w 2647519"/>
                              <a:gd name="connsiteY1095" fmla="*/ 1507807 h 2612594"/>
                              <a:gd name="connsiteX1096" fmla="*/ 58267 w 2647519"/>
                              <a:gd name="connsiteY1096" fmla="*/ 1553527 h 2612594"/>
                              <a:gd name="connsiteX1097" fmla="*/ 80770 w 2647519"/>
                              <a:gd name="connsiteY1097" fmla="*/ 1651843 h 2612594"/>
                              <a:gd name="connsiteX1098" fmla="*/ 82734 w 2647519"/>
                              <a:gd name="connsiteY1098" fmla="*/ 1670685 h 2612594"/>
                              <a:gd name="connsiteX1099" fmla="*/ 86843 w 2647519"/>
                              <a:gd name="connsiteY1099" fmla="*/ 1670685 h 2612594"/>
                              <a:gd name="connsiteX1100" fmla="*/ 107798 w 2647519"/>
                              <a:gd name="connsiteY1100" fmla="*/ 1721167 h 2612594"/>
                              <a:gd name="connsiteX1101" fmla="*/ 115418 w 2647519"/>
                              <a:gd name="connsiteY1101" fmla="*/ 1746885 h 2612594"/>
                              <a:gd name="connsiteX1102" fmla="*/ 101130 w 2647519"/>
                              <a:gd name="connsiteY1102" fmla="*/ 1724977 h 2612594"/>
                              <a:gd name="connsiteX1103" fmla="*/ 85890 w 2647519"/>
                              <a:gd name="connsiteY1103" fmla="*/ 1690687 h 2612594"/>
                              <a:gd name="connsiteX1104" fmla="*/ 84938 w 2647519"/>
                              <a:gd name="connsiteY1104" fmla="*/ 1700212 h 2612594"/>
                              <a:gd name="connsiteX1105" fmla="*/ 76651 w 2647519"/>
                              <a:gd name="connsiteY1105" fmla="*/ 1674524 h 2612594"/>
                              <a:gd name="connsiteX1106" fmla="*/ 70650 w 2647519"/>
                              <a:gd name="connsiteY1106" fmla="*/ 1675447 h 2612594"/>
                              <a:gd name="connsiteX1107" fmla="*/ 63982 w 2647519"/>
                              <a:gd name="connsiteY1107" fmla="*/ 1653540 h 2612594"/>
                              <a:gd name="connsiteX1108" fmla="*/ 41122 w 2647519"/>
                              <a:gd name="connsiteY1108" fmla="*/ 1601152 h 2612594"/>
                              <a:gd name="connsiteX1109" fmla="*/ 26835 w 2647519"/>
                              <a:gd name="connsiteY1109" fmla="*/ 1554480 h 2612594"/>
                              <a:gd name="connsiteX1110" fmla="*/ 25882 w 2647519"/>
                              <a:gd name="connsiteY1110" fmla="*/ 1515427 h 2612594"/>
                              <a:gd name="connsiteX1111" fmla="*/ 19215 w 2647519"/>
                              <a:gd name="connsiteY1111" fmla="*/ 1469707 h 2612594"/>
                              <a:gd name="connsiteX1112" fmla="*/ 14452 w 2647519"/>
                              <a:gd name="connsiteY1112" fmla="*/ 1423987 h 2612594"/>
                              <a:gd name="connsiteX1113" fmla="*/ 3975 w 2647519"/>
                              <a:gd name="connsiteY1113" fmla="*/ 1390650 h 2612594"/>
                              <a:gd name="connsiteX1114" fmla="*/ 10642 w 2647519"/>
                              <a:gd name="connsiteY1114" fmla="*/ 1213485 h 2612594"/>
                              <a:gd name="connsiteX1115" fmla="*/ 17310 w 2647519"/>
                              <a:gd name="connsiteY1115" fmla="*/ 1167765 h 2612594"/>
                              <a:gd name="connsiteX1116" fmla="*/ 11595 w 2647519"/>
                              <a:gd name="connsiteY1116" fmla="*/ 1143000 h 2612594"/>
                              <a:gd name="connsiteX1117" fmla="*/ 23025 w 2647519"/>
                              <a:gd name="connsiteY1117" fmla="*/ 1074420 h 2612594"/>
                              <a:gd name="connsiteX1118" fmla="*/ 25882 w 2647519"/>
                              <a:gd name="connsiteY1118" fmla="*/ 1058227 h 2612594"/>
                              <a:gd name="connsiteX1119" fmla="*/ 33502 w 2647519"/>
                              <a:gd name="connsiteY1119" fmla="*/ 1002982 h 2612594"/>
                              <a:gd name="connsiteX1120" fmla="*/ 53505 w 2647519"/>
                              <a:gd name="connsiteY1120" fmla="*/ 962977 h 2612594"/>
                              <a:gd name="connsiteX1121" fmla="*/ 48742 w 2647519"/>
                              <a:gd name="connsiteY1121" fmla="*/ 1017270 h 2612594"/>
                              <a:gd name="connsiteX1122" fmla="*/ 53503 w 2647519"/>
                              <a:gd name="connsiteY1122" fmla="*/ 1007964 h 2612594"/>
                              <a:gd name="connsiteX1123" fmla="*/ 56362 w 2647519"/>
                              <a:gd name="connsiteY1123" fmla="*/ 985718 h 2612594"/>
                              <a:gd name="connsiteX1124" fmla="*/ 57315 w 2647519"/>
                              <a:gd name="connsiteY1124" fmla="*/ 961072 h 2612594"/>
                              <a:gd name="connsiteX1125" fmla="*/ 65887 w 2647519"/>
                              <a:gd name="connsiteY1125" fmla="*/ 929639 h 2612594"/>
                              <a:gd name="connsiteX1126" fmla="*/ 79222 w 2647519"/>
                              <a:gd name="connsiteY1126" fmla="*/ 882014 h 2612594"/>
                              <a:gd name="connsiteX1127" fmla="*/ 95415 w 2647519"/>
                              <a:gd name="connsiteY1127" fmla="*/ 833437 h 2612594"/>
                              <a:gd name="connsiteX1128" fmla="*/ 96628 w 2647519"/>
                              <a:gd name="connsiteY1128" fmla="*/ 832072 h 2612594"/>
                              <a:gd name="connsiteX1129" fmla="*/ 103988 w 2647519"/>
                              <a:gd name="connsiteY1129" fmla="*/ 793432 h 2612594"/>
                              <a:gd name="connsiteX1130" fmla="*/ 114465 w 2647519"/>
                              <a:gd name="connsiteY1130" fmla="*/ 765809 h 2612594"/>
                              <a:gd name="connsiteX1131" fmla="*/ 126848 w 2647519"/>
                              <a:gd name="connsiteY1131" fmla="*/ 742949 h 2612594"/>
                              <a:gd name="connsiteX1132" fmla="*/ 151613 w 2647519"/>
                              <a:gd name="connsiteY1132" fmla="*/ 695324 h 2612594"/>
                              <a:gd name="connsiteX1133" fmla="*/ 171615 w 2647519"/>
                              <a:gd name="connsiteY1133" fmla="*/ 652462 h 2612594"/>
                              <a:gd name="connsiteX1134" fmla="*/ 200190 w 2647519"/>
                              <a:gd name="connsiteY1134" fmla="*/ 597217 h 2612594"/>
                              <a:gd name="connsiteX1135" fmla="*/ 221145 w 2647519"/>
                              <a:gd name="connsiteY1135" fmla="*/ 573404 h 2612594"/>
                              <a:gd name="connsiteX1136" fmla="*/ 238290 w 2647519"/>
                              <a:gd name="connsiteY1136" fmla="*/ 540067 h 2612594"/>
                              <a:gd name="connsiteX1137" fmla="*/ 252578 w 2647519"/>
                              <a:gd name="connsiteY1137" fmla="*/ 519112 h 2612594"/>
                              <a:gd name="connsiteX1138" fmla="*/ 267818 w 2647519"/>
                              <a:gd name="connsiteY1138" fmla="*/ 511492 h 2612594"/>
                              <a:gd name="connsiteX1139" fmla="*/ 271628 w 2647519"/>
                              <a:gd name="connsiteY1139" fmla="*/ 505777 h 2612594"/>
                              <a:gd name="connsiteX1140" fmla="*/ 286868 w 2647519"/>
                              <a:gd name="connsiteY1140" fmla="*/ 475297 h 2612594"/>
                              <a:gd name="connsiteX1141" fmla="*/ 316395 w 2647519"/>
                              <a:gd name="connsiteY1141" fmla="*/ 441007 h 2612594"/>
                              <a:gd name="connsiteX1142" fmla="*/ 317199 w 2647519"/>
                              <a:gd name="connsiteY1142" fmla="*/ 455339 h 2612594"/>
                              <a:gd name="connsiteX1143" fmla="*/ 315045 w 2647519"/>
                              <a:gd name="connsiteY1143" fmla="*/ 461363 h 2612594"/>
                              <a:gd name="connsiteX1144" fmla="*/ 345922 w 2647519"/>
                              <a:gd name="connsiteY1144" fmla="*/ 429577 h 2612594"/>
                              <a:gd name="connsiteX1145" fmla="*/ 361162 w 2647519"/>
                              <a:gd name="connsiteY1145" fmla="*/ 409575 h 2612594"/>
                              <a:gd name="connsiteX1146" fmla="*/ 381165 w 2647519"/>
                              <a:gd name="connsiteY1146" fmla="*/ 390525 h 2612594"/>
                              <a:gd name="connsiteX1147" fmla="*/ 382888 w 2647519"/>
                              <a:gd name="connsiteY1147" fmla="*/ 392440 h 2612594"/>
                              <a:gd name="connsiteX1148" fmla="*/ 382118 w 2647519"/>
                              <a:gd name="connsiteY1148" fmla="*/ 391477 h 2612594"/>
                              <a:gd name="connsiteX1149" fmla="*/ 406883 w 2647519"/>
                              <a:gd name="connsiteY1149" fmla="*/ 366712 h 2612594"/>
                              <a:gd name="connsiteX1150" fmla="*/ 431648 w 2647519"/>
                              <a:gd name="connsiteY1150" fmla="*/ 343852 h 2612594"/>
                              <a:gd name="connsiteX1151" fmla="*/ 458318 w 2647519"/>
                              <a:gd name="connsiteY1151" fmla="*/ 315277 h 2612594"/>
                              <a:gd name="connsiteX1152" fmla="*/ 495465 w 2647519"/>
                              <a:gd name="connsiteY1152" fmla="*/ 287654 h 2612594"/>
                              <a:gd name="connsiteX1153" fmla="*/ 535470 w 2647519"/>
                              <a:gd name="connsiteY1153" fmla="*/ 258127 h 2612594"/>
                              <a:gd name="connsiteX1154" fmla="*/ 559389 w 2647519"/>
                              <a:gd name="connsiteY1154" fmla="*/ 241440 h 2612594"/>
                              <a:gd name="connsiteX1155" fmla="*/ 575475 w 2647519"/>
                              <a:gd name="connsiteY1155" fmla="*/ 226694 h 2612594"/>
                              <a:gd name="connsiteX1156" fmla="*/ 604050 w 2647519"/>
                              <a:gd name="connsiteY1156" fmla="*/ 209549 h 2612594"/>
                              <a:gd name="connsiteX1157" fmla="*/ 634530 w 2647519"/>
                              <a:gd name="connsiteY1157" fmla="*/ 193357 h 2612594"/>
                              <a:gd name="connsiteX1158" fmla="*/ 638565 w 2647519"/>
                              <a:gd name="connsiteY1158" fmla="*/ 191282 h 2612594"/>
                              <a:gd name="connsiteX1159" fmla="*/ 648937 w 2647519"/>
                              <a:gd name="connsiteY1159" fmla="*/ 181094 h 2612594"/>
                              <a:gd name="connsiteX1160" fmla="*/ 665963 w 2647519"/>
                              <a:gd name="connsiteY1160" fmla="*/ 168592 h 2612594"/>
                              <a:gd name="connsiteX1161" fmla="*/ 684656 w 2647519"/>
                              <a:gd name="connsiteY1161" fmla="*/ 159067 h 2612594"/>
                              <a:gd name="connsiteX1162" fmla="*/ 697880 w 2647519"/>
                              <a:gd name="connsiteY1162" fmla="*/ 156023 h 2612594"/>
                              <a:gd name="connsiteX1163" fmla="*/ 700252 w 2647519"/>
                              <a:gd name="connsiteY1163" fmla="*/ 154304 h 2612594"/>
                              <a:gd name="connsiteX1164" fmla="*/ 959332 w 2647519"/>
                              <a:gd name="connsiteY1164" fmla="*/ 49529 h 2612594"/>
                              <a:gd name="connsiteX1165" fmla="*/ 968944 w 2647519"/>
                              <a:gd name="connsiteY1165" fmla="*/ 47439 h 2612594"/>
                              <a:gd name="connsiteX1166" fmla="*/ 995527 w 2647519"/>
                              <a:gd name="connsiteY1166" fmla="*/ 38099 h 2612594"/>
                              <a:gd name="connsiteX1167" fmla="*/ 1013863 w 2647519"/>
                              <a:gd name="connsiteY1167" fmla="*/ 34408 h 2612594"/>
                              <a:gd name="connsiteX1168" fmla="*/ 1023424 w 2647519"/>
                              <a:gd name="connsiteY1168" fmla="*/ 34327 h 2612594"/>
                              <a:gd name="connsiteX1169" fmla="*/ 1026960 w 2647519"/>
                              <a:gd name="connsiteY1169" fmla="*/ 33337 h 2612594"/>
                              <a:gd name="connsiteX1170" fmla="*/ 1244130 w 2647519"/>
                              <a:gd name="connsiteY1170" fmla="*/ 4762 h 2612594"/>
                              <a:gd name="connsiteX1171" fmla="*/ 1305804 w 2647519"/>
                              <a:gd name="connsiteY1171" fmla="*/ 4524 h 2612594"/>
                              <a:gd name="connsiteX1172" fmla="*/ 1371765 w 2647519"/>
                              <a:gd name="connsiteY1172" fmla="*/ 5714 h 2612594"/>
                              <a:gd name="connsiteX1173" fmla="*/ 1372993 w 2647519"/>
                              <a:gd name="connsiteY1173" fmla="*/ 6635 h 2612594"/>
                              <a:gd name="connsiteX1174" fmla="*/ 1405103 w 2647519"/>
                              <a:gd name="connsiteY1174" fmla="*/ 2857 h 2612594"/>
                              <a:gd name="connsiteX1175" fmla="*/ 1434630 w 2647519"/>
                              <a:gd name="connsiteY1175" fmla="*/ 7619 h 2612594"/>
                              <a:gd name="connsiteX1176" fmla="*/ 1464158 w 2647519"/>
                              <a:gd name="connsiteY1176" fmla="*/ 13334 h 2612594"/>
                              <a:gd name="connsiteX1177" fmla="*/ 1479392 w 2647519"/>
                              <a:gd name="connsiteY1177" fmla="*/ 16797 h 2612594"/>
                              <a:gd name="connsiteX1178" fmla="*/ 1463205 w 2647519"/>
                              <a:gd name="connsiteY1178" fmla="*/ 12382 h 2612594"/>
                              <a:gd name="connsiteX1179" fmla="*/ 1433677 w 2647519"/>
                              <a:gd name="connsiteY1179" fmla="*/ 6667 h 2612594"/>
                              <a:gd name="connsiteX1180" fmla="*/ 1404150 w 2647519"/>
                              <a:gd name="connsiteY1180" fmla="*/ 1905 h 2612594"/>
                              <a:gd name="connsiteX1181" fmla="*/ 1404150 w 2647519"/>
                              <a:gd name="connsiteY1181"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 ang="0">
                                <a:pos x="connsiteX1175" y="connsiteY1175"/>
                              </a:cxn>
                              <a:cxn ang="0">
                                <a:pos x="connsiteX1176" y="connsiteY1176"/>
                              </a:cxn>
                              <a:cxn ang="0">
                                <a:pos x="connsiteX1177" y="connsiteY1177"/>
                              </a:cxn>
                              <a:cxn ang="0">
                                <a:pos x="connsiteX1178" y="connsiteY1178"/>
                              </a:cxn>
                              <a:cxn ang="0">
                                <a:pos x="connsiteX1179" y="connsiteY1179"/>
                              </a:cxn>
                              <a:cxn ang="0">
                                <a:pos x="connsiteX1180" y="connsiteY1180"/>
                              </a:cxn>
                              <a:cxn ang="0">
                                <a:pos x="connsiteX1181" y="connsiteY1181"/>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3" y="2520821"/>
                                </a:moveTo>
                                <a:lnTo>
                                  <a:pt x="1643881"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2"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1"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5"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2"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3"/>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5"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0" y="2265793"/>
                                </a:lnTo>
                                <a:close/>
                                <a:moveTo>
                                  <a:pt x="2099801" y="2237197"/>
                                </a:moveTo>
                                <a:lnTo>
                                  <a:pt x="2099475" y="2237422"/>
                                </a:lnTo>
                                <a:lnTo>
                                  <a:pt x="2099475" y="2237694"/>
                                </a:lnTo>
                                <a:lnTo>
                                  <a:pt x="2100989" y="2237910"/>
                                </a:lnTo>
                                <a:lnTo>
                                  <a:pt x="2101380" y="2237422"/>
                                </a:lnTo>
                                <a:close/>
                                <a:moveTo>
                                  <a:pt x="2120379" y="2222979"/>
                                </a:moveTo>
                                <a:lnTo>
                                  <a:pt x="2114756" y="2226864"/>
                                </a:lnTo>
                                <a:lnTo>
                                  <a:pt x="2113762" y="2227897"/>
                                </a:lnTo>
                                <a:lnTo>
                                  <a:pt x="2117618" y="2225429"/>
                                </a:lnTo>
                                <a:close/>
                                <a:moveTo>
                                  <a:pt x="382287" y="2175002"/>
                                </a:moveTo>
                                <a:lnTo>
                                  <a:pt x="418259" y="2217355"/>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5"/>
                                </a:lnTo>
                                <a:lnTo>
                                  <a:pt x="2171865" y="2197417"/>
                                </a:lnTo>
                                <a:cubicBezTo>
                                  <a:pt x="2175675" y="2192655"/>
                                  <a:pt x="2179485" y="2187892"/>
                                  <a:pt x="2187105" y="2180272"/>
                                </a:cubicBezTo>
                                <a:cubicBezTo>
                                  <a:pt x="2188296" y="2177177"/>
                                  <a:pt x="2188474" y="2175510"/>
                                  <a:pt x="2187820" y="2174974"/>
                                </a:cubicBezTo>
                                <a:close/>
                                <a:moveTo>
                                  <a:pt x="475386" y="2153526"/>
                                </a:moveTo>
                                <a:lnTo>
                                  <a:pt x="477272" y="2155821"/>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3"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1" y="2051897"/>
                                </a:lnTo>
                                <a:lnTo>
                                  <a:pt x="2291271"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498930" y="1857612"/>
                                </a:moveTo>
                                <a:cubicBezTo>
                                  <a:pt x="2494525" y="1865709"/>
                                  <a:pt x="2490953" y="1872615"/>
                                  <a:pt x="2490953" y="1875472"/>
                                </a:cubicBezTo>
                                <a:cubicBezTo>
                                  <a:pt x="2486190" y="1885949"/>
                                  <a:pt x="2480475" y="1898332"/>
                                  <a:pt x="2473808" y="1909762"/>
                                </a:cubicBezTo>
                                <a:cubicBezTo>
                                  <a:pt x="2480475" y="1897379"/>
                                  <a:pt x="2486190" y="1885949"/>
                                  <a:pt x="2490953" y="1875472"/>
                                </a:cubicBezTo>
                                <a:cubicBezTo>
                                  <a:pt x="2490953" y="1872615"/>
                                  <a:pt x="2494525" y="1865709"/>
                                  <a:pt x="2498930" y="1857612"/>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0" y="1790989"/>
                                  <a:pt x="2407787" y="1830865"/>
                                  <a:pt x="2386218" y="1869449"/>
                                </a:cubicBezTo>
                                <a:lnTo>
                                  <a:pt x="2377659"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4"/>
                                </a:lnTo>
                                <a:lnTo>
                                  <a:pt x="2141045" y="2177871"/>
                                </a:lnTo>
                                <a:lnTo>
                                  <a:pt x="2125512" y="2190534"/>
                                </a:lnTo>
                                <a:lnTo>
                                  <a:pt x="2112810" y="2205037"/>
                                </a:lnTo>
                                <a:cubicBezTo>
                                  <a:pt x="2097570" y="2217420"/>
                                  <a:pt x="2082330" y="2228850"/>
                                  <a:pt x="2066137" y="2240280"/>
                                </a:cubicBezTo>
                                <a:lnTo>
                                  <a:pt x="2058824" y="2244899"/>
                                </a:lnTo>
                                <a:lnTo>
                                  <a:pt x="2038960" y="2261093"/>
                                </a:lnTo>
                                <a:lnTo>
                                  <a:pt x="2036091" y="2262956"/>
                                </a:lnTo>
                                <a:lnTo>
                                  <a:pt x="2031847" y="2266950"/>
                                </a:lnTo>
                                <a:cubicBezTo>
                                  <a:pt x="2019465" y="2275522"/>
                                  <a:pt x="2007082" y="2284095"/>
                                  <a:pt x="1994700" y="2291715"/>
                                </a:cubicBezTo>
                                <a:cubicBezTo>
                                  <a:pt x="1982317" y="2299335"/>
                                  <a:pt x="1969935" y="2306955"/>
                                  <a:pt x="1957552" y="2314575"/>
                                </a:cubicBezTo>
                                <a:lnTo>
                                  <a:pt x="1953301" y="2316730"/>
                                </a:lnTo>
                                <a:lnTo>
                                  <a:pt x="1928148" y="2333067"/>
                                </a:lnTo>
                                <a:lnTo>
                                  <a:pt x="1920350" y="2337000"/>
                                </a:lnTo>
                                <a:lnTo>
                                  <a:pt x="1912785" y="2342197"/>
                                </a:lnTo>
                                <a:cubicBezTo>
                                  <a:pt x="1905165" y="2346960"/>
                                  <a:pt x="1896592" y="2351722"/>
                                  <a:pt x="1887067" y="2356485"/>
                                </a:cubicBezTo>
                                <a:lnTo>
                                  <a:pt x="1863039" y="2365908"/>
                                </a:lnTo>
                                <a:lnTo>
                                  <a:pt x="1809482" y="2392922"/>
                                </a:lnTo>
                                <a:cubicBezTo>
                                  <a:pt x="1768715" y="2410757"/>
                                  <a:pt x="1726784"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09"/>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2" y="1686218"/>
                                </a:lnTo>
                                <a:lnTo>
                                  <a:pt x="2513217"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0" y="1451152"/>
                                </a:lnTo>
                                <a:lnTo>
                                  <a:pt x="2586541" y="1451152"/>
                                </a:lnTo>
                                <a:lnTo>
                                  <a:pt x="2597633" y="1404938"/>
                                </a:lnTo>
                                <a:close/>
                                <a:moveTo>
                                  <a:pt x="2606205" y="1395412"/>
                                </a:moveTo>
                                <a:cubicBezTo>
                                  <a:pt x="2604300" y="1399222"/>
                                  <a:pt x="2602395" y="1402080"/>
                                  <a:pt x="2600490" y="1407795"/>
                                </a:cubicBezTo>
                                <a:lnTo>
                                  <a:pt x="2600490" y="1407795"/>
                                </a:lnTo>
                                <a:lnTo>
                                  <a:pt x="2599180"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5" y="1369208"/>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6"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1"/>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1" y="383323"/>
                                </a:lnTo>
                                <a:lnTo>
                                  <a:pt x="456650" y="391477"/>
                                </a:lnTo>
                                <a:lnTo>
                                  <a:pt x="454683" y="394339"/>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82" y="590597"/>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3" y="394339"/>
                                </a:lnTo>
                                <a:lnTo>
                                  <a:pt x="464431" y="383323"/>
                                </a:lnTo>
                                <a:close/>
                                <a:moveTo>
                                  <a:pt x="489348" y="316869"/>
                                </a:moveTo>
                                <a:cubicBezTo>
                                  <a:pt x="487763" y="316669"/>
                                  <a:pt x="484470" y="318175"/>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49"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3" y="364272"/>
                                  <a:pt x="504752" y="361295"/>
                                </a:cubicBezTo>
                                <a:lnTo>
                                  <a:pt x="512656"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7"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7"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2"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4"/>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6"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2" y="255841"/>
                                </a:lnTo>
                                <a:lnTo>
                                  <a:pt x="2002949" y="264417"/>
                                </a:lnTo>
                                <a:cubicBezTo>
                                  <a:pt x="2327258" y="483516"/>
                                  <a:pt x="2540483" y="854556"/>
                                  <a:pt x="2540483" y="1275397"/>
                                </a:cubicBezTo>
                                <a:lnTo>
                                  <a:pt x="2540080"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8"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lnTo>
                                  <a:pt x="2514765" y="1824990"/>
                                </a:ln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5" y="2151085"/>
                                </a:lnTo>
                                <a:lnTo>
                                  <a:pt x="2327122" y="2136457"/>
                                </a:lnTo>
                                <a:cubicBezTo>
                                  <a:pt x="2341410" y="2120264"/>
                                  <a:pt x="2372842" y="2075497"/>
                                  <a:pt x="2378557" y="2080259"/>
                                </a:cubicBezTo>
                                <a:cubicBezTo>
                                  <a:pt x="2375700" y="2100262"/>
                                  <a:pt x="2348077" y="2125979"/>
                                  <a:pt x="2339505" y="2139314"/>
                                </a:cubicBezTo>
                                <a:cubicBezTo>
                                  <a:pt x="2331885" y="2148363"/>
                                  <a:pt x="2325455" y="2155031"/>
                                  <a:pt x="2319383" y="2160388"/>
                                </a:cubicBezTo>
                                <a:lnTo>
                                  <a:pt x="2303229"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4" y="2275215"/>
                                </a:lnTo>
                                <a:lnTo>
                                  <a:pt x="2181390" y="2295524"/>
                                </a:lnTo>
                                <a:cubicBezTo>
                                  <a:pt x="2169960" y="2306002"/>
                                  <a:pt x="2156625" y="2314574"/>
                                  <a:pt x="2143290" y="2324099"/>
                                </a:cubicBezTo>
                                <a:lnTo>
                                  <a:pt x="2107680"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3"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59" y="2417870"/>
                                </a:lnTo>
                                <a:lnTo>
                                  <a:pt x="1997978" y="2418994"/>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79"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5" y="1850938"/>
                                </a:lnTo>
                                <a:lnTo>
                                  <a:pt x="237654" y="1833304"/>
                                </a:lnTo>
                                <a:lnTo>
                                  <a:pt x="228808" y="1817251"/>
                                </a:lnTo>
                                <a:lnTo>
                                  <a:pt x="214410" y="1784873"/>
                                </a:lnTo>
                                <a:lnTo>
                                  <a:pt x="197332" y="1756409"/>
                                </a:lnTo>
                                <a:cubicBezTo>
                                  <a:pt x="190665" y="1737359"/>
                                  <a:pt x="183045" y="1718309"/>
                                  <a:pt x="176377" y="1699259"/>
                                </a:cubicBezTo>
                                <a:lnTo>
                                  <a:pt x="158426" y="1640679"/>
                                </a:lnTo>
                                <a:lnTo>
                                  <a:pt x="152529" y="1623596"/>
                                </a:lnTo>
                                <a:cubicBezTo>
                                  <a:pt x="142540" y="1590017"/>
                                  <a:pt x="133958"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7"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1"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8"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4"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2">
                              <a:alpha val="50000"/>
                            </a:schemeClr>
                          </a:solidFill>
                          <a:ln w="9525" cap="flat">
                            <a:noFill/>
                            <a:prstDash val="solid"/>
                            <a:miter/>
                          </a:ln>
                        </wps:spPr>
                        <wps:bodyPr rtlCol="0" anchor="ctr"/>
                      </wps:wsp>
                    </wpg:grpSp>
                  </wpg:wgp>
                </a:graphicData>
              </a:graphic>
              <wp14:sizeRelH relativeFrom="page">
                <wp14:pctWidth>98500</wp14:pctWidth>
              </wp14:sizeRelH>
              <wp14:sizeRelV relativeFrom="page">
                <wp14:pctHeight>100000</wp14:pctHeight>
              </wp14:sizeRelV>
            </wp:anchor>
          </w:drawing>
        </mc:Choice>
        <mc:Fallback>
          <w:pict>
            <v:group w14:anchorId="538C48B9" id="Group 51" o:spid="_x0000_s1026" alt="decorative element" style="position:absolute;margin-left:0;margin-top:0;width:780.05pt;height:611.6pt;z-index:251613182;mso-width-percent:985;mso-height-percent:1000;mso-left-percent:14;mso-position-horizontal-relative:page;mso-position-vertical:center;mso-position-vertical-relative:page;mso-width-percent:985;mso-height-percent:1000;mso-left-percent:14" coordsize="99065,776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">
              <v:line id="Straight Connector 97" o:spid="_x0000_s1027" style="position:absolute;flip:x;visibility:visible;mso-wrap-style:square" from="33528,3483" to="33629,279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" strokecolor="#d8d8d8 [2732]" strokeweight=".5pt">
                <v:stroke joinstyle="miter"/>
              </v:line>
              <v:group id="Group 50" o:spid="_x0000_s1028" style="position:absolute;left:31350;top:1632;width:4473;height:3887" coordsize="447291,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">
                <v:shape id="Freeform: Shape 10" o:spid="_x0000_s1029" alt="decorative element" style="position:absolute;left:53340;width:393951;height:388620;rotation:180;flip:x;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white [3212]" stroked="f">
                  <v:fill color2="#d55816 [3205]" o:opacity2="19005f" focusposition="1" focussize="" focus="100%" type="gradientRadial"/>
                  <v:stroke joinstyle="miter"/>
                  <v:path arrowok="t" o:connecttype="custom" o:connectlocs="214180,386512;212339,387503;212449,387551;229489,376452;223536,377869;214607,379002;214182,377869;220418,377302;229489,376452;244973,374969;244609,375072;244796,375035;133890,372839;140197,374468;142890,374610;150402,378294;153804,379002;154017,379073;154796,378294;157772,379144;160749,379852;166613,381216;166701,381128;173505,382261;176764,382828;180024,383111;186686,383395;195756,383253;196150,383253;197032,382757;199016,382119;201036,382084;202418,382261;202790,383253;205961,383253;204969,384670;204402,385378;202560,386228;199158,386228;194764,385945;185268,385662;178182,385095;171945,384245;165709,383253;156213,381836;148843,379427;148928,379366;144591,378011;140764,376310;136371,374894;131835,373335;133890,372839;217321,369802;215156,370132;200180,370888;205111,371493;206386,371210;215174,370218;216620,369937;230777,367749;223422,368871;225945,368943;229577,368270;257626,367421;234557,373562;246231,370962;109725,364551;126024,371493;131835,373335;136229,374893;140623,376310;144449,378010;143599,378719;141331,378294;133253,375319;129284,373760;125316,372060;120072,370218;115536,368234;111993,366392;109725,364551;116387,361009;124182,364976;123190,365543;114119,361150;116387,361009;87615,351374;97253,356758;99237,359025;94702,356616;91300,354491;87615,351374;104515,347739;104517,347779;104995,348358;105048,348115;311499,338438;310985,338481;302481,344573;294119,349107;288166,352649;284906,354066;281504,355483;277394,357608;274276,359450;269741,361292;265064,362992;263788,364267;261804,364976;256843,365826;250465,367809;244654,369651;238276,371493;230339,373477;219142,375319;218859,375744;213475,377089;213615,377161;219593,375666;219709,375319;230906,373477;238843,371493;245221,369651;251032,367809;257410,365826;262371,364976;259013,366990;259111,366959;262654,364834;264638,364126;264771,364089;265630,363134;270308,361434;274843,359592;277961,357750;282071,355625;285473,354208;287806,353194;289016,352366;294969,348824;303331,344290;68457,336479;68995,336940;69179,337034;312451,332780;312402,332814;312402,332854;312627,332886;312685,332814;315513,330665;314676,331243;314528,331397;315102,331030;56884,323529;62237,329829;57993,324738;325548,323525;325535,323529;325441,324171;323174,326721;320481,329697;320643,329659;323174,326863;325441,324313;325548,323525;70737,320334;71018,320676;71032,320629;49773,317087;53458,319495;53639,319708;55318,320080;59127,323604;64371,327855;66639,330972;67914,332530;73300,337064;71741,338339;66725,332768;66497,332814;71244,338086;71741,338339;73300,337064;86765,347690;84072,348540;85064,349249;81095,349391;78544,347690;76135,345848;70182,340890;64654,335931;59552,330972;57143,328563;54875,326013;55725,324879;58560,327430;61678,329838;65505,333947;65830,334226;61678,329838;58702,327430;55867,324879;52749,321054;49773,317087;362008,294559;361936,294590;360388,298304;360520,276809;356764,282233;354922,285633;353079,288750;348685,294559;344859,300368;341457,305044;341174,305217;340941,305561;341315,305327;344717,300652;348544,294843;352937,289034;354780,285917;356622,282516;360449,276990;375189,274865;373347,280391;370087,286342;366827,292434;363851,296259;365835,292292;367536,288325;368811,286200;370512,283366;372071,280533;375189,274865;366015,262720;362575,268773;362512,268918;365977,262822;367902,249012;363767,260305;355069,278078;353796,280091;353788,280108;350811,285208;347835,290734;344433,294984;341599,299802;324874,318645;319347,323321;318816,323724;318588,323956;316276,325839;314386,327996;307441,333239;306353,333926;303397,336335;302971,336612;302339,337206;296811,340890;291284,344290;290651,344611;286909,347041;285748,347626;284623,348399;280796,350524;277220,351926;269251,355944;250555,362915;237527,366264;248056,364267;250040,363842;256418,361575;260386,360300;266764,357041;273993,354491;278624,352676;280654,351516;282496,350949;285048,349532;285718,349067;287457,347407;291284,345140;295637,343007;297237,342023;302764,338339;305174,336072;307867,334372;314811,329130;319772,324454;325300,319779;342024,300935;344326,297024;344433,296684;348118,291017;349252,289317;350760,287226;351237,286342;354213,281241;360024,269198;365693,256305;367359,251062;383410,236469;382985,236752;382985,236752;384748,228072;384698,228323;385110,228818;386386,230235;387237,229668;387258,229560;386670,229952;385252,228676;383485,211977;383386,211983;383207,211993;383268,212666;383126,216208;382559,218334;379158,223718;378308,228393;377457,229952;376040,236752;374481,242136;372780,247379;371788,251488;370654,255738;371558,254332;372355,251346;373063,247095;374764,241853;376323,236469;377741,229668;378591,228110;379441,223434;382843,218050;380575,228960;378874,238028;375048,249646;374291,250823;373967,252586;372922,255596;368953,264239;367111,268773;365977,271182;364559,273732;360733,280533;356622,287192;351378,296118;345567,304902;341741,309861;337630,314678;336213,316662;334654,318645;332245,320629;328304,324991;328418,325446;324308,329697;319914,332814;316371,335647;313014,338099;313536,338056;317221,335364;320764,332530;325158,329413;329268,325163;329126,324596;333095,320204;335504,318220;337063,316237;338481,314253;342591,309436;346418,304477;352229,295693;357473,286767;361583,280108;365410,273307;366827,270756;367961,268348;369804,263814;373772,255171;375331,249362;379158,237744;380859,228677;383126,217767;383638,215851;383268,215783;383410,212241;386528,208983;384877,215857;384878,215857;386528,208983;387803,207566;386953,209408;386758,213268;386670,216917;385252,221277;385252,221775;386953,216917;387237,209408;387897,207976;381709,201473;380780,203668;380433,206857;379986,205367;379823,205578;380292,207141;380008,209408;380575,211250;381015,211225;380717,210258;381000,207991;381709,201473;393615,197648;393898,197790;393756,203740;393898,207849;393473,215358;393048,219609;391772,225843;391347,231085;389221,240720;387237,249079;383693,250637;383977,249787;384544,243837;386670,237603;388370,236611;388370,236611;390213,225843;391205,220742;392055,215500;392764,210541;393048,205866;393189,201898;393473,199773;393615,197648;19962,131954;20032,131989;20039,131970;28513,111646;25395,117455;22843,119581;22837,119716;22591,125140;22598,125127;22843,119722;25395,117597;28513,111788;28619,111859;28672,111753;30213,99320;28229,100737;25253,106971;25934,107515;25956,107420;25395,106971;28371,100737;30128,99482;41127,91244;40948,91387;40188,94308;39710,95778;26670,119581;24828,125390;23127,131340;19442,143808;17032,152309;15899,158685;15332,161944;14906,165203;13631,173987;13206,179371;13914,185038;14246,181950;14198,180929;14765,174979;16040,166194;17052,164981;18521,155152;18450,153443;19850,149430;20683,146061;20434,146642;19584,146359;17458,152451;17599,155851;16607,162369;16465,163502;15048,165203;15473,161944;16040,158685;17174,152309;19584,143808;23269,131340;24969,125390;26812,119581;39851,95778;41127,91244;43678,77076;43678,77076;44387,77642;44387,77642;69217,56904;69190,56926;69107,57019;67950,58232;67657,58657;67466,58873;66639,60074;57993,70275;55584,73109;53174,76084;42520,87856;53316,75942;55725,72967;58135,70133;66780,59932;67657,58657;69107,57019;72815,47134;71592,47560;70682,47898;70465,48172;68906,49589;64938,52139;62245,55115;59694,58090;57993,59649;57935,59576;56328,61508;53599,64891;49206,69708;49914,70558;49928,70546;49347,69850;53741,65032;58135,59649;59835,58090;62387,55115;65079,52139;69048,49589;70607,48172;72308,47535;72845,47368;278103,21536;285331,24794;288449,27345;281504,23944;278103,21536;254575,11193;260245,12468;268182,16435;254575,11193;169253,10254;166276,10626;159898,11476;153662,12893;150969,13743;147851,14593;141028,15933;139772,16435;131127,19411;122623,22811;116670,25503;112702,27061;102922,31595;98245,34571;93710,37546;86481,42930;79678,48314;73167,53992;73725,54690;75107,53742;76283,52866;80528,49164;87332,43780;94560,38396;99095,35421;103772,32445;113552,27912;117379,25928;123331,23236;131835,19835;140481,16860;144113,16147;145867,15548;169746,10398;219940,7208;222969,7509;227079,8926;223961,8501;217442,7226;219940,7208;236434,6092;242245,6517;249331,9351;240544,7792;236434,6092;189024,6057;172654,6942;161316,8501;155930,9918;151253,11618;144733,12468;120072,21961;111142,25928;108450,26920;106040,28195;101505,30603;94418,34287;89032,38538;73442,50722;70184,53555;66996,56464;67064,56532;42544,85293;37583,92094;35316,96203;33048,100028;28796,107962;24171,115248;24119,115472;22560,119722;21426,121706;21143,121989;19885,126169;19584,128648;19300,132190;17316,137999;15473,143808;13489,152309;12355,160102;11647,167894;12639,162510;12731,162066;12922,159960;14056,152168;14411,152286;14442,152154;14056,152026;16040,143525;17883,137716;19858,131934;19725,131907;20009,128365;21568,121706;22702,119722;22740,119619;24261,115472;28938,108104;33190,100170;35458,96345;37725,92236;42686,85435;67206,56673;73725,50723;89316,38538;94702,34287;101788,30604;106324,28195;108733,26920;111426,25928;120355,21961;145017,12468;151536,11618;156213,9918;161599,8501;172938,6942;189308,6110;202466,6551;208938,0;215599,425;222402,1133;226938,2267;229914,3684;233599,2975;239126,4250;242528,5242;242386,5384;242245,6376;236434,5951;234449,5384;232465,4959;228638,4109;224812,3259;220843,2692;216449,2692;212906,2692;207379,2692;207119,2609;204686,3825;205536,5242;214040,6942;210256,7008;210320,7013;214323,6942;217725,7368;224245,8643;227363,9068;232607,10201;237993,11335;243237,12610;248481,14168;251032,14877;253583,15727;253616,15757;255446,16072;259879,17719;260498,18657;260670,18702;264638,20261;268040,21677;271442,23236;273993,24653;275693,25503;277536,26495;283772,30037;291709,35137;295819,37971;295938,38056;298039,39332;378024,189714;377964,190899;379583,191130;381142,192264;381851,196089;384544,200623;385678,200726;385678,199631;386830,196432;386811,195806;387945,191981;389504,191981;391914,190422;392197,196656;391489,199631;390638,202465;390213,207141;390071,209549;389788,211958;389183,212361;389221,212525;389800,212139;390071,209833;390213,207424;390638,202749;391489,199915;392197,196940;393331,197790;393189,199915;392906,202040;392764,206007;392481,210683;391772,215642;390922,220884;389929,225985;388087,236752;386386,237744;384260,243978;383693,249929;383410,250779;381000,257297;380292,257863;377315,264806;380433,257863;381142,257297;376607,270190;374197,271465;373698,272464;373772,272598;374339,271465;376748,270190;375048,275007;371929,280674;370371,283508;368670,286342;367394,288467;365552,292576;363567,296543;360449,300793;357331,304760;357461,304493;353929,309294;346276,317654;344769,319971;346276,317795;353929,309436;348118,318220;345124,321355;342721,323121;342591,323321;341088,324477;341032,324879;334370,331680;327284,338198;326956,338435;324591,341456;318922,345707;313623,349679;313604,349702;318922,345848;324591,341598;319914,346273;316105,348753;313470,349865;313394,349957;310559,351799;309491,352294;306804,354474;304182,356333;300213,358883;298938,359025;297520,359655;297299,359822;299079,359167;300355,359025;295253,362850;291993,364551;288733,366109;286430,366455;286040,366676;275268,371351;274719,371476;271442,373618;273284,374185;266481,377161;267048,375177;264780,376027;262654,376735;258260,378152;257673,377448;255567,377869;253016,378436;247772,379711;247599,379791;252591,378577;255142,378010;257268,377586;258119,378294;262512,376877;264638,376169;266906,375319;266339,377302;260386,380136;260094,380054;255993,381694;252591,382686;247489,383961;245381,383784;240971,384642;240827,384953;229064,387220;226371,386511;224103,386511;220134,387787;216591,388070;213048,388212;212663,388047;209434,388619;205536,387928;205678,387787;206386,386795;203127,386370;204686,385520;209363,385378;213898,385236;220418,385378;224953,384953;233457,383111;239126,381836;243378,381694;243674,381557;239552,381694;233882,382969;225379,384811;220843,385236;214323,385095;209788,385236;205111,385378;205253,384811;206245,383395;249898,376169;279520,364976;287315,360867;291709,358600;296245,356191;304748,351091;311552,345848;324308,335931;327851,333097;331252,330122;336355,325446;338481,321904;341535,319106;341559,318930;338623,321621;336496,325163;331394,329838;327993,332814;324449,335647;311693,345565;304890,350807;296386,355908;291851,358317;287457,360584;279662,364692;250040,375885;206386,383111;203127,383111;202701,381978;199300,381836;196182,383111;187111,383253;180450,382969;177190,382686;173930,382119;175894,380026;175489,380136;168173,378781;167835,378861;153804,376310;148276,375177;143457,374327;137646,371635;130418,368943;122906,365968;124182,364976;129426,365968;131694,367951;139489,370218;154938,374185;158764,374894;162875,375602;167410,376594;172408,377674;172796,377586;177473,378294;177615,378011;184418,378294;185552,378436;196040,378436;203693,378719;212764,378011;213898,378011;214323,379144;223252,378011;229205,376594;232607,376027;234733,375744;239410,374610;243237,373760;247063,372768;254083,371554;255001,371210;247631,372485;243804,373477;239977,374327;235300,375460;233174,375744;229772,376310;220560,377161;214323,377727;213190,377727;204119,378436;196465,378152;185977,378152;184843,378011;180450,376169;178040,377727;178034,377739;180024,376452;184418,378294;177615,378010;177668,377976;173221,377302;167977,376169;163442,375177;159331,374468;155505,373760;140056,369793;132261,367526;129993,365543;124749,364551;116954,360584;114686,360725;106607,356616;105190,354066;105473,353925;110434,356616;115394,359308;116812,358458;111001,354633;106182,352508;99520,348682;93851,344998;84922,341173;81521,338339;82229,338056;85631,339048;78544,331680;74576,328422;70891,325163;66213,321337;59410,313828;58944,312370;57568,310994;52891,305894;52324,303344;50481,300793;50262,300449;48072,298951;43820,292859;41410,287192;41127,287192;37867,280958;34749,274724;31489,267498;28513,260130;31489,265089;34466,271323;35458,274724;35868,275325;35363,272701;34047,270314;31904,265498;29363,261264;26245,252763;23574,244048;22696,241508;18876,226263;17186,215196;17174,215500;17316,217767;18024,223009;18875,228393;17458,223718;16465,217767;15332,217767;14623,212383;13631,208983;12780,205724;10371,203174;9662,203174;8954,199631;8670,195098;9237,188722;9521,186455;10003,184900;9769,181354;10087,176112;10654,175050;10654,174412;9521,176537;8528,175120;6686,172570;6349,170551;6261,170728;5694,176395;5269,182063;4843,186455;4843,195523;4985,200198;5269,204874;3993,209266;3710,209266;2859,200765;2859,191981;3568,185180;4843,186454;3710,185038;3426,179938;3710,172145;3851,170020;4277,166478;5977,160102;6825,155866;6544,154860;5552,160527;3851,166903;3426,170445;3284,172570;3001,180363;3284,185463;2576,192264;2576,201048;3426,209549;3710,209549;5552,217625;6544,224284;8670,231085;12019,245710;12311,248512;12922,248512;16040,256021;17174,259847;15048,256588;12780,251488;12639,252904;11406,249083;10513,249221;9521,245962;6119,238169;3993,231227;3851,225418;2859,218617;2150,211816;591,206857;1584,180504;2576,173704;1725,170020;3426,159819;3851,157410;4985,149192;7962,143242;7253,151318;7961,149933;8387,146624;8528,142958;9804,138283;11788,131198;14198,123973;14378,123770;15473,118022;17032,113913;18875,110513;22560,103429;25536,97053;29788,88835;32906,85293;35458,80334;37584,77217;39851,76084;40418,75234;42686,70700;47080,65599;47199,67731;46879,68627;51473,63899;53741,60924;56717,58090;56974,58375;56859,58232;60544,54548;64229,51148;68198,46897;73725,42788;79678,38396;83237,35914;85631,33720;89883,31170;94418,28762;95019,28453;96562,26937;99095,25078;101877,23661;103845,23208;104198,22953;142749,7367;144179,7056;148134,5667;150863,5118;152286,5106;152812,4959;185127,708;194304,673;204119,850;204301,987;209079,425;213473,1133;217867,1983;220134,2499;217725,1842;213331,992;208938,283;208938,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Freeform: Shape 18" o:spid="_x0000_s1030" alt="decorative element" style="position:absolute;left:53340;width:348822;height:344207;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" path="m1439383,2598425r-12373,6662l1427751,2605405r11632,-6980xm1542263,2530792v-15240,3810,-25718,7620,-40005,9525c1487970,2542222,1470825,2545079,1442250,2547937v,-2858,-1905,-4763,-2857,-7620c1452728,2540317,1465110,2538412,1481303,2536507v15240,-1905,34290,-2858,60960,-5715xm1646323,2520821r-2442,690l1645133,2521267r1190,-446xm899801,2506503v8811,1429,22384,5239,42386,10954c947902,2518409,954570,2518409,960285,2518409v17145,8573,33337,17146,50482,24766c1017435,2544127,1026007,2546032,1033627,2547937r1430,477l1040295,2543175v6667,1905,13335,3810,20002,5715c1066965,2550795,1073632,2551747,1080300,2553652r39412,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1,2486082r-14552,2221l1345293,2493385r33139,4069c1380337,2496502,1383195,2496502,1387005,2495549v20002,-2857,39052,-4762,59055,-6667c1448203,2488406,1451715,2487751,1455778,2486992r4713,-910xm1550918,2472281r-49430,7544l1518450,2480309v10478,-476,18336,-2381,24408,-4524l1550918,2472281xm1731355,2470078r-155033,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3r354,-1631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5,2535075r938,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0,2265793r-4850,-3731xm2099801,2237197r-326,225l2099475,2237694r1514,216l2101380,2237422r-1579,-225xm2120379,2222979r-5623,3885l2113762,2227897r3856,-2468l2120379,2222979xm382287,2175002r35972,42353l389737,2183129r-7450,-8127xm2187820,2174974r-85,30l2187105,2179320v-7620,7620,-10478,12382,-15240,17145c2168055,2201227,2163292,2206942,2153767,2216467r1091,-252l2171865,2197417v3810,-4762,7620,-9525,15240,-17145c2188296,2177177,2188474,2175510,2187820,2174974xm475386,2153526r1886,2295l477367,2155507r-1981,-1981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46888,2237422r31899,35443l482130,2274569v2858,-2857,6668,-5715,10478,-8572c521183,2290762,551663,2315527,583095,2337434v-5715,1905,-10477,3810,-18097,5715c567855,2345054,568808,2346007,571665,2347912v-9525,,-17145,952,-26670,952c539280,2345054,533565,2341244,527850,2337434v-5715,-3810,-10477,-8572,-16192,-12382c498323,2313622,484035,2303144,471653,2291714v-12383,-11430,-24765,-22860,-37148,-33337c422123,2246947,411645,2235517,400215,2225039v-5715,-5715,-11430,-11430,-16192,-16192c379260,2203132,373545,2197417,368783,2191702v952,-1905,10477,3810,5715,-7620c381165,2189797,387833,2195512,393548,2201227v7620,5715,14287,11430,20955,16192c423075,2226944,431648,2235517,440220,2245042r2186,1875l414503,2217419v-6668,-5715,-13335,-10477,-20003,-16192c387833,2195512,382118,2189797,375450,2184082v-6667,-8573,-14287,-17145,-20955,-25718c347828,2149792,341160,2140267,334493,2131694xm2432850,1980247r-483,207l2421963,2005422r10887,-25175xm2422850,1860918r-25242,36461c2392845,1904999,2389035,1912619,2385225,1920239v-4762,7620,-8572,14288,-12382,20955c2363318,1954529,2353793,1967864,2343315,1980247v-8572,13335,-16192,25717,-25717,39052c2309978,2029777,2302358,2040254,2294738,2050732r-1907,1165l2291271,2054208r2514,-1571c2301405,2042160,2309025,2031682,2316645,2021205v8573,-13335,17145,-25718,25718,-39053c2352840,1969770,2362365,1956435,2371890,1943100v3810,-6668,8573,-13335,12383,-20955c2388083,1914525,2392845,1906905,2396655,1899285v8573,-15240,18098,-28575,25718,-37148l2422850,1860918xm2498930,1857612v-4405,8097,-7977,15003,-7977,17860c2486190,1885949,2480475,1898332,2473808,1909762v6667,-12383,12382,-23813,17145,-34290c2490953,1872615,2494525,1865709,2498930,1857612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0,1790989,2407787,1830865,2386218,1869449r-8559,13531l2377605,1883092v-3810,9525,-11430,21908,-20003,34290c2349030,1929765,2341410,1943100,2337600,1954530v-6668,8572,-15240,18097,-22860,28575c2307120,1993582,2300452,2005012,2295690,2015490v-27623,38100,-72390,86677,-112395,126682c2170912,2152650,2158530,2163127,2146147,2173605r-3564,2709l2141045,2177871r-15533,12663l2112810,2205037v-15240,12383,-30480,23813,-46673,35243l2058824,2244899r-19864,16194l2036091,2262956r-4244,3994c2019465,2275522,2007082,2284095,1994700,2291715v-12383,7620,-24765,15240,-37148,22860l1953301,2316730r-25153,16337l1920350,2337000r-7565,5197c1905165,2346960,1896592,2351722,1887067,2356485r-24028,9423l1809482,2392922v-40767,17835,-82698,33504,-125646,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09r5353,-20075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2,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2,46215l2586541,1451152r11092,-46214l2597632,1404937xm2606205,1395412v-1905,3810,-3810,6668,-5715,12383l2600490,1407795r-1310,25955c2599062,1441132,2599062,1448276,2598585,1458277r-9525,29309l2589060,1490934r11430,-32657c2601443,1438274,2600490,1429702,2602395,1407794r4441,-9621l2606205,1395412xm2565247,1354454r-6242,14754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7,-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1r5599,-22650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1,383323r-7781,8154l454683,394339r-1284,1451c451546,398815,450698,401003,447840,403860v-19050,21907,-39052,43815,-58102,68580c384023,479107,378308,484822,373545,491490v-5715,6667,-10477,13335,-16192,20002l285782,590597r72523,-80057c364020,503872,368782,497205,374497,490537v5715,-6667,11430,-12382,16193,-19050c409740,446722,429742,425767,448792,402907r5891,-8568l464431,383323r738,-773xm489348,316869v-1585,-200,-4878,1306,-8221,2864l475013,322003r-1455,1846c469748,326707,465938,329564,463080,333374v-9525,5715,-17145,10478,-26670,17145l418313,370522r-17145,20002c397358,393382,394500,396239,389738,401002r-389,-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8,-3393,9287,-6370l512656,355403r28529,-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7,48458v6549,357,13693,1072,20360,2024c1511782,52387,1523212,56197,1526070,60007v-5715,-952,-11430,-1905,-20955,-2857c1495590,56197,1482255,53340,1461300,48577v4286,-476,10239,-476,16787,-119xm1588935,40957v13335,952,25717,1905,39052,2857c1644180,48577,1659420,56197,1675612,62864v-22860,-2857,-43815,-7620,-59055,-10477c1601317,48577,1590840,44767,1588935,40957xm1270324,40719v-36672,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0l162090,776287v-3810,8573,-6668,19050,-10478,28575c148755,810577,146850,814387,143992,818197r-1905,1905l133634,848201v-1548,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799,571l2002949,264417v324309,219099,537534,590139,537534,1010980l2540080,1283368r10880,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8,1427648r252,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r-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5,2151085r10127,-14628c2341410,2120264,2372842,2075497,2378557,2080259v-2857,20003,-30480,45720,-39052,59055c2331885,2148363,2325455,2155031,2319383,2160388r-16154,11875l2302357,2173605r-10099,7769l2291880,2184082v-14288,15240,-28575,31433,-44768,45720c2231872,2245042,2216632,2260282,2199487,2273617r-2203,1598l2181390,2295524v-11430,10478,-24765,19050,-38100,28575l2107680,2350806r-127,155l2143290,2325052v12382,-9525,25717,-19050,38100,-28575c2173770,2309812,2163292,2318384,2149957,2327909v-10953,10002,-18811,14050,-25598,16669l2106651,2352057r-509,618c2099475,2357437,2093760,2361247,2087092,2365057r-7179,3327l2061852,2383036v-6668,5120,-12383,9168,-17622,12501c2034705,2403157,2027085,2407920,2017560,2412682v1905,-2857,-2857,-952,-8572,953l1999459,2417870r-1481,1124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79,2554816r-2719,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5,4041l237654,1833304r-8846,-16053l214410,1784873r-17078,-28464c190665,1737359,183045,1718309,176377,1699259r-17951,-58580l152529,1623596v-9989,-33579,-18571,-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7,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6,9822,804,14332l315045,461363r30877,-31786c348780,423862,354495,417195,361162,409575v6668,-6668,14288,-13335,20003,-19050l382888,392440r-770,-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2,-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a5300f [3204]" stroked="f">
                  <v:stroke joinstyle="miter"/>
                  <v:path arrowok="t" o:connecttype="custom" o:connectlocs="189645,342340;188015,343218;188112,343260;203200,333430;197929,334685;190023,335688;189646,334685;195168,334183;203200,333430;216910,332116;216588,332207;216753,332175;118553,330230;124137,331673;126522,331798;133173,335061;136185,335688;136373,335751;137063,335061;139699,335814;142334,336441;147527,337649;147605,337571;153629,338575;156515,339077;159402,339328;165300,339579;173332,339453;173680,339453;174461,339014;176218,338449;178006,338418;179230,338575;179559,339453;182367,339453;181489,340708;180987,341336;179355,342089;176344,342089;172453,341838;164045,341587;157770,341085;152248,340332;146726,339453;138318,338198;131793,336065;131868,336010;128028,334810;124639,333304;120749,332049;116733,330669;118553,330230;192426,327539;190509,327832;177248,328501;181614,329037;182744,328786;190525,327908;191805,327659;204340,325721;197827,326715;200062,326779;203278,326183;228113,325431;207687,330870;218024,328567;97156,322888;111588,329037;116733,330669;120623,332049;124514,333304;127902,334810;127149,335438;125141,335061;117988,332426;114474,331045;110960,329539;106317,327908;102301,326151;99164,324520;97156,322888;103054,319751;109956,323265;109078,323767;101046,319877;103054,319751;77578,311218;86112,315986;87869,317994;83853,315861;80841,313979;77578,311218;92543,307998;92544,308033;92968,308546;93014,308331;275816,299760;275360,299798;267830,305194;260426,309210;255155,312347;252269,313602;249257,314857;245617,316739;242856,318371;238840,320002;234699,321508;233570,322637;231813,323265;227420,324018;221773,325775;216628,327406;210980,329038;203953,330794;194039,332426;193788,332802;189021,333994;189144,334057;194438,332734;194540,332426;204455,330794;211483,329038;217130,327406;222275,325775;227922,324018;232315,323265;229341,325049;229428,325022;232566,323139;234323,322512;234440,322480;235201,321633;239343,320128;243358,318496;246119,316865;249759,314983;252771,313728;254836,312830;255908,312096;261179,308959;268583,304943;60615,298025;61091,298433;61254,298516;276658,294749;276615,294778;276615,294814;276814,294843;276866,294778;279369,292876;278628,293387;278497,293524;279005,293198;50368,286555;55107,292135;51350,287625;288255,286551;288243,286555;288160,287124;286153,289382;283768,292018;283912,291984;286153,289508;288160,287249;288255,286551;62634,283725;62883,284028;62895,283986;44071,280849;47334,282982;47494,283171;48981,283500;52353,286621;56997,290386;59005,293147;60134,294527;64903,298543;63523,299672;59082,294738;58879,294778;58879,294778;63082,299448;63523,299672;64903,298543;76825,307955;74441,308708;75319,309335;71805,309461;69547,307955;67413,306324;62142,301931;57248,297539;52730,293147;50597,291014;48589,288755;49342,287751;51852,290010;54613,292143;58001,295782;58289,296029;54613,292143;51977,290010;49467,287751;46706,284363;44071,280849;320538,260896;320475,260923;319104,264213;319221,245174;315895,249978;314264,252990;312632,255751;308742,260896;305353,266041;302342,270182;302090,270336;301885,270640;302216,270433;305228,266292;308616,261147;312507,256002;314138,253241;315770,250229;319158,245335;329245,244739;328194,247092;325935,251609;328194,247092;329245,244739;332210,243453;330578,248347;327692,253617;324805,259014;322170,262402;323927,258888;325433,255374;326562,253492;328068,250982;329449,248472;332210,243453;324087,232696;321040,238056;320984,238185;324052,232786;325757,220554;322096,230556;314394,246298;313267,248081;313260,248096;310624,252613;307989,257508;304977,261272;302467,265539;287658,282229;282764,286371;282295,286727;282092,286933;280045,288601;278372,290512;272222,295155;271259,295764;268642,297897;268264,298142;267705,298669;262810,301931;257916,304943;257356,305227;254042,307380;253014,307898;252018,308582;248629,310465;245463,311706;238407,315265;221853,321439;210317,324406;219640,322637;221397,322261;227044,320253;230558,319124;236205,316237;242605,313978;246706,312370;248504,311343;250135,310841;252394,309586;252988,309174;254528,307704;257916,305696;261771,303807;263187,302935;268081,299672;270214,297665;272599,296159;278748,291516;283141,287374;288035,283233;302843,266543;304881,263079;304977,262778;308240,257758;309244,256253;310579,254401;311001,253617;313636,249100;318781,238433;323801,227013;325276,222370;339488,209444;339112,209695;339112,209695;340674,202007;340629,202229;340994,202668;342124,203923;342877,203421;342896,203325;342375,203672;341120,202542;339555,187752;339467,187757;339309,187765;339363,188362;339237,191499;338735,193382;335724,198150;334971,202292;334218,203672;332963,209695;331582,214464;330076,219107;329198,222747;328194,226511;328994,225266;329700,222621;330327,218856;331833,214213;333214,209444;334469,203421;335222,202040;335975,197899;338986,193131;336978,202793;335473,210825;332084,221115;331414,222158;331127,223719;330202,226386;326688,234041;325056,238056;324052,240190;322797,242449;319409,248472;315770,254370;311126,262276;305981,270057;302593,274449;298953,278716;297698,280472;296318,282229;294184,283986;290695,287849;290796,288253;287157,292018;283266,294778;280129,297288;277157,299460;277619,299422;280882,297037;284019,294527;287909,291767;291549,288002;291423,287500;294937,283610;297071,281853;298451,280096;299706,278339;303346,274072;306734,269680;311879,261900;316523,253994;320162,248096;323550,242072;324805,239813;325809,237680;327441,233664;330955,226009;332335,220864;335724,210574;337229,202543;339237,192880;339690,191182;339363,191123;339488,187986;342249,185099;340788,191188;340788,191188;342249,185099;343379,183844;342626,185476;342626,185476;342453,188895;342375,192127;341120,195988;341120,196429;342626,192127;342877,185476;343462,184208;337982,178448;337160,180392;336853,183217;336457,181897;336312,182083;336727,183468;336476,185476;336978,187107;337368,187085;337104,186229;337355,184221;337982,178448;348524,175060;348775,175185;348650,180456;348775,184095;348399,190746;348022,194511;346893,200033;346516,204676;344634,213209;342877,220613;339739,221994;339990,221241;340492,215970;342375,210448;343881,209570;343881,209570;345512,200033;346391,195515;347144,190872;347771,186480;348022,182338;348148,178825;348399,176942;348524,175060;17675,116874;17737,116905;17743,116888;25246,98887;22486,104032;20227,105914;20221,106035;20003,110839;20009,110827;20227,106040;22486,104157;25246,99012;25341,99075;25388,98981;26752,87969;24995,89224;22360,94746;22963,95228;22983,95143;22486,94746;25121,89224;26677,88113;36416,80816;36257,80943;35584,83530;35161,84832;23615,105914;21983,111060;20478,116330;17215,127373;15081,134903;14077,140550;13575,143436;13199,146323;12069,154103;11693,158872;12320,163891;12614,161156;12571,160252;13073,154981;14203,147201;15099,146126;16399,137421;16336,135907;17576,132353;18314,129369;18093,129883;17340,129632;15458,135028;15583,138040;14705,143813;14579,144817;13324,146323;13701,143436;14203,140550;15207,134903;17340,127373;20603,116330;22109,111060;23740,105914;35286,84832;36416,80816;38675,68267;38674,68267;39302,68769;39302,68769;61288,50401;61264,50420;61191,50502;60166,51577;59906,51954;59737,52145;59005,53208;51350,62244;49216,64753;47083,67389;37653,77811;47208,67263;49342,64628;51475,62118;59130,53083;59906,51954;61191,50502;64474,41747;63391,42125;62585,42424;62393,42667;61013,43922;57499,46181;55115,48816;52856,51451;51350,52832;51298,52768;49875,54479;47459,57475;43569,61742;44196,62494;44208,62484;43694,61867;47585,57600;51475,52832;52981,51451;55240,48816;57624,46181;61138,43922;62519,42667;64025,42102;64500,41955;246245,19075;252645,21961;255406,24220;249257,21208;246245,19075;225412,9914;230432,11043;237460,14557;225412,9914;149864,9082;147229,9412;141581,10165;136059,11420;133675,12173;130914,12926;124873,14112;123761,14557;116106,17192;108576,20204;103305,22588;99791,23969;91132,27984;86991,30620;82975,33255;76574,38024;70550,42792;64785,47822;65280,48440;66503,47600;67545,46824;71303,43545;77327,38777;83727,34008;87743,31373;91885,28737;100544,24722;103932,22965;109203,20580;116733,17569;124388,14933;127604,14302;129157,13771;150301,9210;194744,6384;197427,6651;201066,7906;198305,7529;192533,6400;194744,6384;209349,5396;214494,5772;220769,8282;212988,6902;209349,5396;167371,5365;152876,6149;142836,7529;138067,8784;133926,10290;128153,11043;106317,19451;98411,22965;96026,23843;93893,24973;89877,27106;83602,30369;78833,34133;65029,44926;62144,47434;59321,50011;59381,50071;37671,75545;33278,81569;31270,85208;29262,88597;25497,95624;21402,102077;21356,102275;19976,106040;18972,107797;18721,108048;17607,111750;17340,113946;17089,117083;15332,122228;13701,127373;11944,134903;10940,141805;10312,148707;11191,143938;11272,143545;11442,141679;12446,134777;12760,134882;12787,134766;12446,134652;14203,127122;15834,121977;17583,116856;17466,116832;17717,113695;19097,107797;20101,106040;20135,105948;21482,102275;25623,95750;29388,88722;31396,85334;33404,81695;37796,75671;59507,50196;65280,44926;79084,34134;83853,30369;90128,27106;94144,24973;96277,23843;98662,22965;106568,19451;128404,11043;134177,10290;138318,8784;143087,7529;153127,6149;167622,5412;179272,5803;185003,0;190901,376;196925,1004;200941,2008;203576,3263;206839,2635;211733,3765;214745,4643;214620,4769;214494,5647;209349,5271;207592,4769;205835,4392;202447,3639;199058,2886;195544,2384;191654,2384;188517,2384;183622,2384;183392,2311;181238,3388;181991,4643;189521,6149;186170,6207;186226,6212;189772,6149;192784,6526;198556,7655;201317,8031;205961,9035;210730,10039;215373,11169;220016,12549;222275,13176;224534,13929;224563,13956;226183,14235;230109,15694;230657,16525;230809,16565;234323,17945;237335,19200;240347,20581;242606,21835;244111,22588;245743,23467;251265,26604;258292,31122;261932,33632;262037,33707;263897,34837;334720,168032;334666,169083;336100,169287;337480,170291;338108,173679;340492,177695;341496,177786;341496,176817;342517,173983;342500,173429;343504,170040;344885,170040;347018,168660;347269,174182;346642,176817;345889,179327;345512,183468;345387,185601;345136,187735;344600,188091;344634,188236;345146,187895;345387,185852;345512,183719;345889,179578;346642,177068;347269,174433;348273,175186;348148,177068;347897,178950;347771,182464;347520,186605;346893,190997;346140,195640;345261,200158;343630,209695;342124,210574;340241,216096;339739,221366;339488,222119;337355,227892;336727,228394;334092,234543;336853,228394;337480,227892;333464,239311;331331,240441;330889,241326;330955,241445;331457,240441;333590,239311;332084,243578;329323,248598;327943,251108;326437,253617;325307,255500;323676,259139;321919,262653;319158,266417;316397,269931;316512,269694;313385,273947;306608,281351;305274,283404;306608,281476;313385,274072;308240,281853;305589,284629;303460,286194;303345,286371;302015,287394;301965,287751;296067,293774;289792,299547;289502,299758;287408,302433;282388,306198;277696,309717;277679,309737;282388,306324;287408,302559;283266,306700;279893,308896;277560,309881;277493,309963;274983,311594;274037,312033;271658,313963;269336,315610;265822,317869;264693,317994;263437,318552;263242,318700;264818,318120;265948,317994;261430,321383;258543,322889;255657,324269;253618,324575;253273,324771;243735,328912;243249,329023;240347,330920;241978,331422;235954,334057;236456,332300;234448,333053;232566,333681;228675,334936;228156,334312;226291,334685;224032,335187;219389,336316;219236,336387;223656,335312;225914,334810;227797,334434;228550,335061;232440,333806;234323,333179;236331,332426;235829,334183;230558,336692;230299,336620;226667,338073;223656,338951;219138,340081;217271,339924;213367,340684;213239,340959;202823,342967;200439,342339;198431,342339;194917,343469;191780,343720;188642,343845;188301,343699;185442,344206;181991,343594;182116,343469;182744,342590;179858,342214;181238,341461;185379,341336;189395,341210;195168,341336;199184,340959;206714,339328;211733,338198;215498,338073;215760,337951;212110,338073;207090,339202;199560,340834;195544,341210;189772,341085;185756,341210;181614,341336;181740,340834;182618,339579;221271,333179;247500,323265;254402,319626;258292,317618;262308,315485;269838,310967;275862,306324;287157,297539;290294,295029;293306,292394;297824,288253;299706,285116;302410,282637;302432,282481;299832,284865;297949,288002;293431,292143;290419,294778;287282,297288;275987,306073;269964,310716;262434,315234;258418,317367;254528,319375;247625,323014;221397,332928;182744,339328;179858,339328;179481,338324;176469,338198;173708,339328;165676,339453;159778,339202;156892,338951;154005,338449;155744,336595;155386,336692;148908,335493;148609,335563;136185,333304;131291,332300;127024,331547;121878,329163;115478,326779;108827,324143;109956,323265;114600,324143;116608,325900;123510,327908;137189,331422;140577,332049;144217,332677;148233,333555;152658,334512;153001,334434;157143,335061;157268,334810;163292,335061;164296,335187;173583,335187;180359,335438;188391,334810;189395,334810;189772,335814;197678,334810;202949,333555;205961,333053;207843,332802;211984,331798;215373,331045;218761,330167;224976,329091;225789,328787;219263,329916;215875,330794;212486,331547;208345,332551;206463,332802;203451,333304;195293,334057;189772,334559;188768,334559;180736,335187;173959,334936;164672,334936;163668,334810;159778,333179;157645,334559;157639,334570;159402,333430;163292,335061;157268,334810;157316,334779;153378,334183;148735,333179;144719,332300;141079,331673;137691,331045;124012,327532;117110,325524;115102,323767;110458,322888;103556,319375;101548,319500;94395,315861;93140,313602;93391,313477;97783,315861;102175,318245;103430,317492;98285,314104;94018,312222;88120,308833;83100,305571;75194,302182;72182,299673;72809,299422;75821,300300;69547,293774;66033,290888;62770,288002;58628,284614;52605,277963;52191,276671;50973,275453;46832,270935;46330,268676;44698,266417;44504,266113;42565,264786;38800,259390;36667,254370;36416,254370;33529,248849;30768,243327;27882,236927;25246,230402;27882,234794;30517,240315;31396,243327;31759,243859;31312,241536;30146,239421;28249,235155;25999,231405;23238,223876;20873,216158;20096,213907;16713,200405;15217,190602;15207,190872;15332,192880;15960,197523;16713,202292;15458,198150;14579,192880;13575,192880;12948,188111;12069,185099;11316,182213;9183,179954;8555,179954;7928,176817;7677,172801;8179,167154;8430,165146;8857,163769;8650,160629;8932,155985;9434,155044;9434,154479;8430,156362;7551,155107;5920,152848;5622,151060;5544,151217;5042,156236;4665,161256;4289,165146;4289,173178;4414,177319;4665,181460;3536,185350;3285,185350;2532,177821;2532,170040;3159,164017;4288,165146;3285,163891;3034,159374;3285,152472;3410,150589;3787,147452;5293,141805;6043,138053;5795,137162;4916,142181;3410,147828;3034,150966;2908,152848;2657,159750;2908,164268;2281,170291;2281,178072;3034,185601;3285,185601;4916,192754;5795,198652;7677,204676;10642,217629;10901,220111;11442,220111;14203,226762;15207,230151;13324,227264;11316,222747;11191,224001;10099,220617;9308,220739;8430,217852;5418,210950;3536,204801;3410,199656;2532,193633;1904,187609;524,183217;1402,159876;2281,153852;1528,150589;3034,141554;3410,139420;4414,132142;7050,126871;6422,134024;7049,132798;7426,129867;7551,126620;8681,122479;10438,116205;12571,109805;12731,109625;13701,104534;15081,100895;16713,97883;19976,91608;22611,85961;26376,78683;29137,75545;31396,71153;33278,68393;35286,67389;35788,66636;37796,62620;41686,58102;41792,59991;41509,60784;45577,56596;47585,53961;50220,51451;50447,51704;50346,51577;53609,48314;56871,45302;60385,41537;65280,37898;70550,34008;73702,31810;75821,29867;79586,27608;83602,25475;84134,25201;85500,23859;87743,22212;90206,20957;91949,20556;92261,20329;126396,6525;127663,6250;131165,5020;133581,4533;134841,4523;135306,4392;163919,627;172045,596;180736,753;180898,874;185128,376;189019,1004;192909,1757;194916,2213;192784,1631;188893,878;185003,251;185003,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o:lock v:ext="edit" aspectratio="t"/>
                </v:shape>
                <v:shape id="Freeform: Shape 142" o:spid="_x0000_s1031" alt="decorative element" style="position:absolute;top:57150;width:159109;height:158101;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" path="m1439383,2598425r-12373,6662l1427751,2605405r11632,-6980xm1542263,2530792v-15240,3810,-25718,7620,-40005,9525c1487970,2542222,1470825,2545079,1442250,2547937v,-2858,-1905,-4763,-2857,-7620c1452728,2540317,1465110,2538412,1481303,2536507v15240,-1905,34290,-2858,60960,-5715xm1646323,2520821r-2442,690l1645133,2521267r1190,-446xm899801,2506503v8811,1429,22384,5239,42386,10954c947902,2518409,954570,2518409,960285,2518409v17145,8573,33337,17146,50482,24766c1017435,2544127,1026007,2546032,1033627,2547937r1430,477l1040295,2543175v6667,1905,13335,3810,20002,5715c1066965,2550795,1073632,2551747,1080300,2553652r39412,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1,2486082r-14552,2221l1345293,2493385r33139,4069c1380337,2496502,1383195,2496502,1387005,2495549v20002,-2857,39052,-4762,59055,-6667c1448203,2488406,1451715,2487751,1455778,2486992r4713,-910xm1550918,2472281r-49430,7544l1518450,2480309v10478,-476,18336,-2381,24408,-4524l1550918,2472281xm1731355,2470078r-155033,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3r354,-1631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5,2535075r938,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0,2265793r-4850,-3731xm2099801,2237197r-326,225l2099475,2237694r1514,216l2101380,2237422r-1579,-225xm2120379,2222979r-5623,3885l2113762,2227897r3856,-2468l2120379,2222979xm382287,2175002r35972,42353l389737,2183129r-7450,-8127xm2187820,2174974r-85,30l2187105,2179320v-7620,7620,-10478,12382,-15240,17145c2168055,2201227,2163292,2206942,2153767,2216467r1091,-252l2171865,2197417v3810,-4762,7620,-9525,15240,-17145c2188296,2177177,2188474,2175510,2187820,2174974xm475386,2153526r1886,2295l477367,2155507r-1981,-1981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46888,2237422r31899,35443l482130,2274569v2858,-2857,6668,-5715,10478,-8572c521183,2290762,551663,2315527,583095,2337434v-5715,1905,-10477,3810,-18097,5715c567855,2345054,568808,2346007,571665,2347912v-9525,,-17145,952,-26670,952c539280,2345054,533565,2341244,527850,2337434v-5715,-3810,-10477,-8572,-16192,-12382c498323,2313622,484035,2303144,471653,2291714v-12383,-11430,-24765,-22860,-37148,-33337c422123,2246947,411645,2235517,400215,2225039v-5715,-5715,-11430,-11430,-16192,-16192c379260,2203132,373545,2197417,368783,2191702v952,-1905,10477,3810,5715,-7620c381165,2189797,387833,2195512,393548,2201227v7620,5715,14287,11430,20955,16192c423075,2226944,431648,2235517,440220,2245042r2186,1875l414503,2217419v-6668,-5715,-13335,-10477,-20003,-16192c387833,2195512,382118,2189797,375450,2184082v-6667,-8573,-14287,-17145,-20955,-25718c347828,2149792,341160,2140267,334493,2131694xm2432850,1980247r-483,207l2421963,2005422r10887,-25175xm2422850,1860918r-25242,36461c2392845,1904999,2389035,1912619,2385225,1920239v-4762,7620,-8572,14288,-12382,20955c2363318,1954529,2353793,1967864,2343315,1980247v-8572,13335,-16192,25717,-25717,39052c2309978,2029777,2302358,2040254,2294738,2050732r-1907,1165l2291271,2054208r2514,-1571c2301405,2042160,2309025,2031682,2316645,2021205v8573,-13335,17145,-25718,25718,-39053c2352840,1969770,2362365,1956435,2371890,1943100v3810,-6668,8573,-13335,12383,-20955c2388083,1914525,2392845,1906905,2396655,1899285v8573,-15240,18098,-28575,25718,-37148l2422850,1860918xm2498930,1857612v-4405,8097,-7977,15003,-7977,17860c2486190,1885949,2480475,1898332,2473808,1909762v6667,-12383,12382,-23813,17145,-34290c2490953,1872615,2494525,1865709,2498930,1857612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0,1790989,2407787,1830865,2386218,1869449r-8559,13531l2377605,1883092v-3810,9525,-11430,21908,-20003,34290c2349030,1929765,2341410,1943100,2337600,1954530v-6668,8572,-15240,18097,-22860,28575c2307120,1993582,2300452,2005012,2295690,2015490v-27623,38100,-72390,86677,-112395,126682c2170912,2152650,2158530,2163127,2146147,2173605r-3564,2709l2141045,2177871r-15533,12663l2112810,2205037v-15240,12383,-30480,23813,-46673,35243l2058824,2244899r-19864,16194l2036091,2262956r-4244,3994c2019465,2275522,2007082,2284095,1994700,2291715v-12383,7620,-24765,15240,-37148,22860l1953301,2316730r-25153,16337l1920350,2337000r-7565,5197c1905165,2346960,1896592,2351722,1887067,2356485r-24028,9423l1809482,2392922v-40767,17835,-82698,33504,-125646,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09r5353,-20075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2,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2,46215l2586541,1451152r11092,-46214l2597632,1404937xm2606205,1395412v-1905,3810,-3810,6668,-5715,12383l2600490,1407795r-1310,25955c2599062,1441132,2599062,1448276,2598585,1458277r-9525,29309l2589060,1490934r11430,-32657c2601443,1438274,2600490,1429702,2602395,1407794r4441,-9621l2606205,1395412xm2565247,1354454r-6242,14754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7,-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1r5599,-22650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1,383323r-7781,8154l454683,394339r-1284,1451c451546,398815,450698,401003,447840,403860v-19050,21907,-39052,43815,-58102,68580c384023,479107,378308,484822,373545,491490v-5715,6667,-10477,13335,-16192,20002l285782,590597r72523,-80057c364020,503872,368782,497205,374497,490537v5715,-6667,11430,-12382,16193,-19050c409740,446722,429742,425767,448792,402907r5891,-8568l464431,383323r738,-773xm489348,316869v-1585,-200,-4878,1306,-8221,2864l475013,322003r-1455,1846c469748,326707,465938,329564,463080,333374v-9525,5715,-17145,10478,-26670,17145l418313,370522r-17145,20002c397358,393382,394500,396239,389738,401002r-389,-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8,-3393,9287,-6370l512656,355403r28529,-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7,48458v6549,357,13693,1072,20360,2024c1511782,52387,1523212,56197,1526070,60007v-5715,-952,-11430,-1905,-20955,-2857c1495590,56197,1482255,53340,1461300,48577v4286,-476,10239,-476,16787,-119xm1588935,40957v13335,952,25717,1905,39052,2857c1644180,48577,1659420,56197,1675612,62864v-22860,-2857,-43815,-7620,-59055,-10477c1601317,48577,1590840,44767,1588935,40957xm1270324,40719v-36672,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0l162090,776287v-3810,8573,-6668,19050,-10478,28575c148755,810577,146850,814387,143992,818197r-1905,1905l133634,848201v-1548,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799,571l2002949,264417v324309,219099,537534,590139,537534,1010980l2540080,1283368r10880,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8,1427648r252,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r-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5,2151085r10127,-14628c2341410,2120264,2372842,2075497,2378557,2080259v-2857,20003,-30480,45720,-39052,59055c2331885,2148363,2325455,2155031,2319383,2160388r-16154,11875l2302357,2173605r-10099,7769l2291880,2184082v-14288,15240,-28575,31433,-44768,45720c2231872,2245042,2216632,2260282,2199487,2273617r-2203,1598l2181390,2295524v-11430,10478,-24765,19050,-38100,28575l2107680,2350806r-127,155l2143290,2325052v12382,-9525,25717,-19050,38100,-28575c2173770,2309812,2163292,2318384,2149957,2327909v-10953,10002,-18811,14050,-25598,16669l2106651,2352057r-509,618c2099475,2357437,2093760,2361247,2087092,2365057r-7179,3327l2061852,2383036v-6668,5120,-12383,9168,-17622,12501c2034705,2403157,2027085,2407920,2017560,2412682v1905,-2857,-2857,-952,-8572,953l1999459,2417870r-1481,1124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79,2554816r-2719,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5,4041l237654,1833304r-8846,-16053l214410,1784873r-17078,-28464c190665,1737359,183045,1718309,176377,1699259r-17951,-58580l152529,1623596v-9989,-33579,-18571,-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7,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6,9822,804,14332l315045,461363r30877,-31786c348780,423862,354495,417195,361162,409575v6668,-6668,14288,-13335,20003,-19050l382888,392440r-770,-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2,-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d55816 [3205]" stroked="f">
                  <v:fill opacity="32896f"/>
                  <v:stroke joinstyle="miter"/>
                  <v:path arrowok="t" o:connecttype="custom" o:connectlocs="86503,157244;85760,157647;85804,157666;92686,153151;90282,153727;86675,154188;86504,153727;89022,153497;92686,153151;98940,152547;98793,152589;98868,152574;54076,151681;56623,152344;57711,152401;60744,153900;62118,154188;62204,154217;62519,153900;63721,154246;64923,154534;67292,155089;67327,155053;70075,155514;71392,155745;72708,155860;75399,155975;79062,155917;79221,155917;79577,155716;80379,155456;81194,155442;81753,155514;81903,155917;83184,155917;82783,156494;82554,156782;81810,157128;80436,157128;78661,157013;74826,156897;71964,156667;69445,156321;66927,155917;63091,155341;60115,154361;60149,154336;58398,153785;56852,153093;55077,152517;53246,151883;54076,151681;87772,150445;86897,150580;80849,150887;82840,151133;83355,151018;86904,150615;87488,150500;93206,149610;90236,150066;91255,150096;92722,149822;104050,149477;94733,151975;99448,150917;44316,148309;50899,151133;53246,151883;55020,152517;56795,153093;58340,153785;57997,154073;57081,153900;53818,152690;52215,152056;50613,151364;48495,150615;46663,149808;45232,149058;44316,148309;47006,146868;50155,148482;49754,148712;46090,146926;47006,146868;35386,142948;39278,145139;40080,146061;38248,145081;36874,144217;35386,142948;42212,141469;42212,141486;42406,141721;42427,141623;125808,137686;125601,137703;122166,140182;118789,142026;116384,143467;115068,144044;113694,144620;112034,145485;110775,146234;108943,146983;107054,147675;106539,148194;105737,148482;103734,148828;101158,149635;98811,150384;96235,151133;93029,151940;88507,152690;88393,152863;86218,153410;86275,153439;88689,152831;88736,152690;93258,151940;96464,151133;99040,150384;101387,149635;103963,148828;105966,148482;104610,149301;104650,149289;106081,148424;106882,148136;106936,148121;107283,147733;109172,147041;111004,146292;112263,145542;113923,144678;115297,144101;116239,143689;116728,143352;119132,141911;122509,140066;27648,136889;27866,137076;27940,137114;126193,135384;126173,135397;126173,135414;126264,135427;126287,135397;127429,134523;127091,134759;127032,134821;127263,134672;22974,131620;25136,134183;23422,132112;131482,131618;131477,131620;131439,131881;130523,132919;129436,134129;129501,134114;130523,132977;131439,131939;131482,131618;28569,130321;28683,130459;28689,130440;20102,128999;21590,129979;21664,130066;22342,130217;23880,131651;25998,133380;26914,134648;27429,135282;29604,137127;28975,137645;26949,135379;26857,135397;26857,135397;28774,137542;28975,137645;29604,137127;35042,141450;33955,141796;34356,142084;32753,142141;31722,141450;30749,140700;28345,138683;26113,136666;24052,134648;23079,133668;22163,132631;22506,132170;23651,133207;24911,134187;26456,135859;26587,135972;24911,134187;23708,133207;22564,132170;21304,130613;20102,128999;146208,119835;146179,119847;145554,121358;145607,112613;144090,114820;143346,116203;142602,117471;140827,119835;139282,122198;137908,124100;137793,124170;137699,124310;137851,124215;139224,122313;140770,119950;142544,117587;143289,116319;144033,114935;145578,112687;150179,112413;149700,113494;148669,115569;149700,113494;150179,112413;151532,111823;150787,114071;149471,116491;148154,118970;146952,120526;147754,118912;148440,117298;148956,116434;149643,115281;150272,114128;151532,111823;147826,106882;146437,109344;146411,109403;147811,106923;148588,101305;146918,105899;143405,113130;142891,113948;142888,113955;141686,116030;140484,118278;139110,120008;137965,121967;131210,129633;128978,131536;128764,131700;128671,131794;127738,132560;126974,133438;124169,135570;123730,135850;122536,136830;122364,136943;122109,137184;119876,138683;117644,140066;117388,140197;115877,141185;115408,141423;114953,141738;113408,142603;111964,143173;108745,144808;101194,147643;95932,149006;100185,148194;100986,148021;103562,147098;105165,146580;107741,145254;110660,144216;112531,143478;113351,143006;114095,142776;115125,142199;115396,142010;116098,141334;117644,140412;119402,139544;120048,139144;122280,137645;123254,136723;124341,136031;127146,133899;129150,131997;131382,130095;138137,122428;139066,120837;139110,120699;140598,118394;141056,117702;141665,116851;141858,116491;143060,114416;145407,109517;147696,104272;148369,102139;154852,96202;154680,96317;154680,96317;155392,92786;155372,92888;155538,93089;156054,93666;156397,93435;156406,93391;156168,93550;155596,93032;154882,86238;154842,86240;154770,86244;154794,86518;154737,87959;154508,88824;153134,91014;152791,92916;152447,93550;151875,96317;151245,98508;150558,100640;150158,102312;149700,104041;150065,103469;150387,102254;150673,100525;151360,98392;151990,96202;152562,93435;152905,92801;153249,90899;154623,88709;153707,93147;153020,96836;151474,101562;151169,102041;151038,102759;150616,103983;149013,107499;148269,109344;147811,110324;147238,111361;145693,114128;144033,116837;141915,120469;139568,124042;138022,126060;136362,128020;135790,128826;135160,129633;134187,130440;132595,132215;132641,132400;130981,134129;129207,135397;127776,136550;126420,137548;126631,137530;128119,136435;129550,135282;131325,134014;132985,132285;132928,132054;134530,130268;135504,129461;136133,128654;136706,127847;138366,125887;139911,123869;142258,120296;144376,116664;146036,113955;147582,111188;148154,110151;148612,109171;149356,107327;150959,103810;151589,101447;153134,96721;153821,93032;154737,88593;154944,87814;154794,87786;154852,86345;156111,85020;155444,87816;155444,87816;156111,85020;156626,84443;156283,85193;156283,85193;156204,86763;156168,88248;155596,90021;155596,90224;156283,88248;156397,85193;156664,84610;154165,81965;153790,82858;153650,84155;153469,83549;153403,83635;153592,84270;153478,85193;153707,85942;153884,85932;153764,85538;153878,84616;154165,81965;158973,80408;159088,80466;159030,82887;159088,84559;158916,87613;158744,89343;158229,91879;158057,94012;157199,97931;156397,101332;154966,101966;155081,101620;155310,99199;156168,96663;156855,96260;156855,96260;157599,91879;158000,89804;158343,87671;158630,85654;158744,83752;158801,82138;158916,81273;158973,80408;8062,53683;8091,53697;8093,53689;11516,45421;10256,47784;9226,48649;9224,48704;9124,50910;9127,50905;9226,48706;10256,47842;11516,45478;11559,45507;11580,45464;12203,40406;11401,40982;10199,43519;10474,43740;10483,43701;10256,43519;11458,40982;12168,40472;16610,37120;16538,37179;16231,38367;16038,38965;10772,48649;10027,51012;9340,53433;7852,58505;6879,61963;6421,64557;6192,65883;6020,67209;5505,70783;5333,72973;5620,75278;5754,74022;5734,73607;5963,71186;6478,67612;6887,67119;7480,63120;7451,62425;8017,60792;8353,59422;8253,59658;7909,59543;7051,62021;7108,63405;6707,66056;6650,66517;6078,67209;6249,65883;6478,64557;6936,61963;7909,58505;9398,53433;10085,51012;10829,48649;16095,38965;16610,37120;17641,31356;17641,31356;17927,31587;17927,31587;27955,23150;27944,23159;27911,23197;27443,23690;27325,23863;27248,23951;26914,24440;23422,28590;22449,29742;21476,30953;17175,35740;21533,30895;22506,29685;23479,28532;26971,24382;27325,23863;27911,23197;29409,19175;28914,19349;28547,19486;28460,19598;27830,20174;26227,21212;25140,22422;24109,23633;23422,24267;23399,24237;22750,25023;21648,26399;19873,28359;20159,28705;20165,28700;19930,28417;21705,26457;23479,24267;24166,23633;25197,22422;26284,21212;27887,20174;28517,19598;29204,19338;29421,19271;112320,8761;115240,10087;116499,11125;113694,9741;112320,8761;102818,4554;105108,5072;108313,6686;102818,4554;68358,4172;67156,4323;64580,4669;62061,5245;60973,5591;59714,5937;56958,6482;56451,6686;52960,7897;49525,9280;47121,10375;45518,11009;41568,12854;39679,14064;37847,15275;34928,17465;32180,19655;29551,21965;29776,22249;30334,21864;30809,21507;32524,20001;35271,17811;38191,15621;40023,14410;41912,13200;45861,11355;47407,10548;49811,9453;53246,8070;56737,6859;58204,6569;58913,6325;68557,4230;88829,2932;90053,3055;91713,3631;90453,3458;87820,2940;88829,2932;95491,2479;97838,2651;100700,3804;97151,3170;95491,2479;76343,2464;69732,2824;65152,3458;62977,4035;61088,4726;58455,5072;48495,8934;44888,10548;43801,10952;42828,11470;40996,12450;38134,13949;35958,15678;29662,20635;28346,21787;27058,22971;27086,22999;17183,34700;15179,37466;14263,39138;13347,40694;11630,43922;9762,46886;9741,46977;9111,48706;8654,49513;8539,49628;8031,51329;7909,52338;7795,53779;6994,56142;6249,58505;5448,61963;4990,65134;4704,68304;5104,66114;5142,65933;5219,65076;5677,61906;5820,61954;5833,61901;5677,61848;6478,58390;7223,56026;8020,53674;7967,53663;8081,52222;8711,49513;9169,48706;9184,48664;9798,46977;11687,43980;13405,40752;14321,39196;15236,37524;17240,34757;27143,23056;29776,20635;36073,15678;38248,13949;41110,12450;42942,11470;43915,10952;45003,10548;48609,8934;58569,5072;61202,4727;63091,4035;65267,3458;69846,2824;76458,2486;81772,2665;84386,0;87076,173;89824,461;91656,922;92858,1499;94346,1210;96578,1729;97952,2133;97895,2190;97838,2594;95491,2421;94689,2190;93888,2017;92342,1672;90797,1326;89194,1095;87420,1095;85989,1095;83756,1095;83651,1061;82668,1556;83012,2133;86446,2824;84918,2851;84944,2853;86561,2824;87935,2997;90568,3516;91827,3689;93945,4150;96121,4611;98239,5130;100357,5764;101387,6052;102417,6398;102431,6410;103169,6539;104960,7209;105210,7590;105279,7609;106882,8243;108256,8819;109630,9453;110660,10029;111347,10375;112091,10779;114610,12220;117816,14295;119476,15448;119524,15482;120372,16001;152676,77181;152652,77663;153306,77757;153936,78218;154222,79774;155310,81619;155768,81661;155768,81215;156233,79914;156225,79659;156683,78103;157313,78103;158286,77469;158401,80005;158114,81215;157771,82368;157599,84270;157542,85250;157428,86230;157183,86394;157199,86461;157432,86304;157542,85366;157599,84386;157771,82484;158114,81331;158401,80120;158859,80466;158801,81331;158687,82195;158630,83809;158515,85711;158229,87729;157885,89861;157485,91937;156741,96317;156054,96721;155195,99257;154966,101678;154852,102024;153878,104675;153592,104906;152390,107730;153650,104906;153936,104675;152104,109920;151131,110439;150929,110846;150959,110900;151188,110439;152161,109920;151474,111880;150215,114186;149585,115339;148898,116491;148383,117356;147639,119028;146838,120642;145578,122371;144319,123985;144371,123876;142945,125829;139854,129230;139245,130173;139854,129288;142945,125887;140598,129460;139389,130736;138418,131454;138366,131536;137759,132006;137736,132170;135046,134936;132183,137588;132051,137685;131096,138914;128806,140643;126666,142259;126658,142268;128806,140700;131096,138971;129207,140873;127668,141882;126604,142335;126574,142372;125429,143121;124997,143323;123912,144209;122853,144966;121250,146003;120735,146061;120162,146317;120073,146385;120792,146119;121307,146061;119247,147617;117930,148309;116613,148943;115684,149083;115526,149174;111175,151076;110954,151126;109630,151998;110374,152229;107626,153439;107855,152632;106939,152978;106081,153266;104306,153842;104069,153556;103219,153727;102188,153958;100070,154477;100000,154509;102017,154015;103047,153785;103906,153612;104249,153900;106024,153324;106882,153035;107798,152690;107569,153497;105165,154649;105047,154616;103390,155283;102017,155687;99956,156206;99104,156134;97323,156483;97265,156609;92514,157531;91427,157243;90511,157243;88908,157762;87477,157877;86046,157935;85890,157868;84586,158101;83012,157820;83069,157762;83355,157358;82039,157186;82668,156840;84558,156782;86389,156724;89022,156782;90854,156609;94289,155860;96578,155341;98296,155283;98415,155228;96750,155283;94460,155802;91026,156552;89194,156724;86561,156667;84729,156724;82840,156782;82897,156552;83298,155975;100929,153035;112893,148482;116041,146810;117816,145888;119647,144908;123082,142833;125830,140700;130981,136666;132412,135513;133786,134302;135847,132400;136706,130959;137939,129821;137949,129749;136763,130844;135904,132285;133844,134187;132470,135397;131039,136550;125887,140585;123139,142718;119705,144793;117873,145773;116098,146695;112950,148367;100986,152920;83355,155860;82039,155860;81867,155399;80493,155341;79234,155860;75570,155917;72880,155802;71563,155687;70247,155456;71040,154605;70876,154649;67922,154098;67785,154131;62118,153093;59886,152632;57940,152286;55593,151191;52673,150096;49639,148885;50155,148482;52273,148885;53188,149692;56337,150615;62576,152229;64122,152517;65782,152805;67614,153208;69632,153648;69789,153612;71678,153900;71735,153785;74483,153900;74941,153958;79177,153958;82268,154073;85931,153785;86389,153785;86561,154246;90167,153785;92571,153208;93945,152978;94804,152863;96693,152401;98239,152056;99784,151652;102619,151158;102990,151018;100013,151537;98467,151940;96922,152286;95033,152747;94174,152863;92800,153093;89080,153439;86561,153670;86103,153670;82440,153958;79348,153842;75112,153842;74654,153785;72880,153035;71907,153670;71904,153675;72708,153151;74483,153900;71735,153785;71757,153771;69961,153497;67843,153035;66011,152632;64351,152344;62805,152056;56566,150442;53417,149519;52502,148712;50384,148309;47235,146695;46319,146753;43056,145081;42484,144044;42599,143986;44602,145081;46606,146176;47178,145830;44831,144274;42885,143410;40194,141853;37905,140355;34298,138798;32925,137645;33211,137530;34585,137934;31722,134936;30120,133611;28631,132285;26742,130729;23995,127674;23806,127080;23250,126521;21361,124446;21133,123408;20388,122371;20300,122231;19415,121621;17698,119143;16725,116837;16610,116837;15294,114301;14034,111765;12718,108825;11516,105828;12718,107845;13920,110382;14321,111765;14486,112009;14282,110942;13751,109971;12885,108012;11859,106289;10600,102831;9521,99286;9167,98252;7624,92050;6941,87547;6936,87671;6994,88593;7280,90726;7623,92916;7051,91014;6650,88593;6192,88593;5906,86403;5505,85020;5162,83694;4189,82656;3902,82656;3616,81215;3502,79371;3731,76777;3845,75855;4040,75222;3945,73780;4074,71647;4303,71215;4303,70955;3845,71820;3444,71244;2700,70206;2564,69385;2529,69457;2300,71762;2128,74068;1956,75855;1956,79544;2013,81446;2128,83348;1613,85135;1498,85135;1155,81677;1155,78103;1441,75336;1956,75855;1498,75278;1384,73203;1498,70033;1555,69169;1727,67728;2414,65134;2756,63411;2643,63001;2242,65307;1555,67900;1384,69341;1326,70206;1212,73376;1326,75451;1040,78218;1040,81792;1384,85250;1498,85250;2242,88536;2643,91245;3502,94012;4854,99961;4972,101101;5219,101101;6478,104156;6936,105713;6078,104387;5162,102312;5105,102888;4607,101334;4246,101390;3845,100064;2471,96894;1613,94069;1555,91706;1155,88939;869,86173;239,84155;640,73434;1040,70667;697,69169;1384,65018;1555,64039;2013,60695;3216,58275;2929,61560;3215,60997;3387,59651;3444,58159;3960,56257;4761,53375;5734,50435;5807,50353;6249,48014;6879,46343;7623,44960;9112,42077;10314,39484;12031,36141;13290,34700;14321,32682;15179,31414;16095,30953;16324,30607;17240,28763;19015,26688;19063,27555;18933,27919;20789,25996;21705,24785;22907,23633;23011,23748;22964,23690;24453,22192;25941,20808;27544,19079;29776,17407;32180,15621;33618,14611;34585,13718;36302,12681;38134,11701;38376,11575;38999,10959;40023,10202;41146,9626;41941,9442;42083,9338;57653,2997;58231,2871;59829,2306;60931,2082;61505,2077;61718,2017;74769,288;78475,274;82440,346;82513,402;84443,173;86218,461;87992,807;88908,1016;87935,749;86160,403;84386,115;84386,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o:lock v:ext="edit" aspectratio="t"/>
                </v:shape>
              </v:group>
              <v:rect id="Rectangle 40" o:spid="_x0000_s1032" style="position:absolute;left:64987;width:34078;height:776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" fillcolor="#a5300f [3204]" stroked="f"/>
              <v:line id="Straight Connector 99" o:spid="_x0000_s1033" style="position:absolute;visibility:visible;mso-wrap-style:square" from="2286,4136" to="2286,547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" strokecolor="#d8d8d8 [2732]" strokeweight=".5pt">
                <v:stroke joinstyle="miter"/>
              </v:line>
              <v:group id="Group 49" o:spid="_x0000_s1034" style="position:absolute;top:1632;width:4472;height:3887" coordsize="447276,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">
                <v:shape id="Freeform: Shape 10" o:spid="_x0000_s1035" alt="decorative element" style="position:absolute;left:53340;width:393936;height:388620;rotation:180;flip:x;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white [3212]" stroked="f">
                  <v:fill color2="#d55816 [3205]" o:opacity2="19005f" focusposition="1" focussize="" focus="100%" type="gradientRadial"/>
                  <v:stroke joinstyle="miter"/>
                  <v:path arrowok="t" o:connecttype="custom" o:connectlocs="214172,386512;212331,387503;212441,387551;229480,376452;223528,377869;214599,379002;214174,377869;220410,377302;229480,376452;244964,374969;244600,375072;244787,375035;133885,372839;140192,374468;142885,374610;150396,378294;153798,379002;154011,379073;154790,378294;157766,379144;160743,379852;166607,381216;166695,381128;173498,382261;176758,382828;180017,383111;186678,383395;195749,383253;196143,383253;197025,382757;199009,382119;201028,382084;202410,382261;202782,383253;205953,383253;204961,384670;204394,385378;202552,386228;199150,386228;194757,385945;185261,385662;178175,385095;171939,384245;165703,383253;156207,381836;148838,379427;148923,379366;144586,378011;140759,376310;136366,374894;131830,373335;133885,372839;217313,369802;215148,370132;200172,370888;205103,371493;206379,371210;215166,370218;216612,369937;230768,367749;223413,368871;225937,368943;229569,368270;257616,367421;234548,373562;246222,370962;109721,364551;126019,371493;131830,373335;136224,374893;140617,376310;144444,378010;143594,378719;141326,378294;133248,375319;129279,373760;125311,372060;120067,370218;115532,368234;111989,366392;109721,364551;116382,361009;124177,364976;123185,365543;114115,361150;116382,361009;87612,351374;97249,356758;99233,359025;94698,356616;91297,354491;87612,351374;104511,347739;104513,347779;104991,348358;105044,348115;311488,338438;310973,338481;302469,344573;294107,349107;288155,352649;284895,354066;281494,355483;277384,357608;274266,359450;269730,361292;265053,362992;263778,364267;261794,364976;256833,365826;250455,367809;244645,369651;238267,371493;230330,373477;219134,375319;218851,375744;213467,377089;213607,377161;219585,375666;219701,375319;230897,373477;238834,371493;245212,369651;251023,367809;257400,365826;262361,364976;259003,366990;259101,366959;262644,364834;264628,364126;264760,364089;265620,363134;270297,361434;274833,359592;277951,357750;282061,355625;285462,354208;287795,353194;289005,352366;294958,348824;303320,344290;68454,336479;68992,336940;69176,337034;312439,332780;312390,332814;312390,332854;312615,332886;312674,332814;315501,330665;314664,331243;314516,331397;315090,331030;56882,323529;62235,329829;57991,324738;325535,323525;325523,323529;325429,324171;323161,326721;320468,329697;320631,329659;323161,326863;325429,324313;325535,323525;70735,320334;71015,320676;71030,320629;49771,317087;53456,319495;53637,319708;55316,320080;59124,323604;64368,327855;66636,330972;67912,332530;73297,337064;71738,338339;66723,332768;66494,332814;71241,338086;71738,338339;73297,337064;86761,347690;84069,348540;85061,349249;81092,349391;78541,347690;76132,345848;70179,340890;64652,335931;59550,330972;57140,328563;54873,326013;55723,324879;58558,327430;61676,329838;65502,333947;65828,334226;61676,329838;58699,327430;55865,324879;52747,321054;49771,317087;361994,294559;361923,294590;360375,298304;360507,276809;356751,282233;354908,285633;353066,288750;348672,294559;344846,300368;341444,305044;341161,305217;340928,305561;341302,305327;344704,300652;348530,294843;352924,289034;354766,285917;356609,282516;360436,276990;375175,274865;373333,280391;370073,286342;366813,292434;363837,296259;365821,292292;367522,288325;368797,286200;370498,283366;372057,280533;375175,274865;366001,262720;362561,268773;362498,268918;365963,262822;367888,249012;363754,260305;355056,278078;353782,280091;353774,280108;350798,285208;347822,290734;344420,294984;341586,299802;324862,318645;319335,323321;318804,323724;318576,323956;316264,325839;314374,327996;307430,333239;306341,333926;303386,336335;302959,336612;302327,337206;296800,340890;291273,344290;290640,344611;286898,347041;285737,347626;284612,348399;280785,350524;277210,351926;269241,355944;250545,362915;237518,366264;248046,364267;250030,363842;256408,361575;260376,360300;266754,357041;273982,354491;278613,352676;280643,351516;282486,350949;285037,349532;285707,349067;287446,347407;291273,345140;295626,343007;297225,342023;302753,338339;305162,336072;307855,334372;314799,329130;319760,324454;325287,319779;342011,300935;344312,297024;344420,296684;348105,291017;349239,289317;350747,287226;351223,286342;354199,281241;360010,269198;365679,256305;367345,251062;383395,236469;382970,236752;382970,236752;384734,228072;384683,228323;385096,228818;386371,230235;387222,229668;387243,229560;386655,229952;385238,228676;383471,211977;383372,211983;383192,211993;383253,212666;383112,216208;382545,218334;379143,223718;378293,228393;377443,229952;376025,236752;374466,242136;372766,247379;371774,251488;370640,255738;371544,254332;372341,251346;373049,247095;374750,241853;376309,236469;377726,229668;378577,228110;379427,223434;382828,218050;380561,228960;378860,238028;375033,249646;374276,250823;373953,252586;372907,255596;368939,264239;367097,268773;365963,271182;364546,273732;360719,280533;356609,287192;351365,296118;345554,304902;341728,309861;337617,314678;336200,316662;334641,318645;332232,320629;328291,324991;328405,325446;324295,329697;319902,332814;316358,335647;313002,338099;313524,338056;317209,335364;320752,332530;325146,329413;329256,325163;329114,324596;333082,320204;335492,318220;337051,316237;338468,314253;342578,309436;346405,304477;352215,295693;357459,286767;361569,280108;365396,273307;366813,270756;367947,268348;369789,263814;373758,255171;375317,249362;379143,237744;380844,228677;383112,217767;383623,215851;383253,215783;383395,212241;386513,208983;384863,215857;384863,215857;386513,208983;387789,207566;386938,209408;386744,213268;386655,216917;385238,221277;385238,221775;386938,216917;387222,209408;387883,207976;381694,201473;380766,203668;380419,206857;379972,205367;379808,205578;380277,207141;379994,209408;380561,211250;381000,211225;380702,210258;380986,207991;381694,201473;393600,197648;393883,197790;393741,203740;393883,207849;393458,215358;393033,219609;391757,225843;391332,231085;389206,240720;387222,249079;383679,250637;383962,249787;384529,243837;386655,237603;388356,236611;388356,236611;390198,225843;391190,220742;392041,215500;392749,210541;393033,205866;393174,201898;393458,199773;393600,197648;19961,131954;20031,131989;20038,131970;28512,111646;25394,117455;22843,119581;22837,119716;22590,125140;22597,125127;22843,119722;25394,117597;28512,111788;28618,111859;28671,111753;30212,99320;28228,100737;25252,106971;25933,107515;25955,107420;25394,106971;28370,100737;30127,99482;41125,91244;40946,91387;40186,94308;39708,95778;26669,119581;24827,125390;23126,131340;19441,143808;17032,152309;15898,158685;15331,161944;14906,165203;13630,173987;13205,179371;13914,185038;14246,181950;14197,180929;14764,174979;16040,166194;17051,164981;18520,155152;18449,153443;19849,149430;20682,146061;20433,146642;19583,146359;17457,152451;17599,155851;16606,162369;16465,163502;15048,165203;15473,161944;16040,158685;17173,152309;19583,143808;23268,131340;24968,125390;26811,119581;39850,95778;41125,91244;43677,77076;43676,77076;44385,77642;44385,77642;69215,56904;69187,56926;69105,57019;67947,58232;67654,58657;67463,58873;66636,60074;57991,70275;55581,73109;53172,76084;42518,87856;53314,75942;55723,72967;58132,70133;66778,59932;67654,58657;69105,57019;72812,47134;71589,47560;70679,47898;70463,48172;68904,49589;64935,52139;62243,55115;59692,58090;57991,59649;57933,59576;56326,61508;53597,64891;49204,69708;49912,70558;49926,70546;49345,69850;53739,65032;58132,59649;59833,58090;62384,55115;65077,52139;69045,49589;70604,48172;72305,47535;72842,47368;278092,21536;285320,24794;288438,27345;281494,23944;278092,21536;254566,11193;260235,12468;268171,16435;254566,11193;169246,10254;166270,10626;159892,11476;153656,12893;150964,13743;147846,14593;141023,15933;139767,16435;131122,19411;122618,22811;116666,25503;112697,27061;102918,31595;98241,34571;93706,37546;86478,42930;79675,48314;73164,53992;73722,54690;75104,53742;76280,52866;80525,49164;87328,43780;94556,38396;99091,35421;103768,32445;113548,27912;117374,25928;123327,23236;131830,19835;140476,16860;144107,16147;145862,15548;169739,10398;219931,7208;222961,7509;227071,8926;223953,8501;217433,7226;219931,7208;236425,6092;242235,6517;249322,9351;240535,7792;236425,6092;189017,6057;172648,6942;161309,8501;155924,9918;151247,11618;144727,12468;120067,21961;111138,25928;108445,26920;106036,28195;101501,30603;94415,34287;89029,38538;73439,50722;70181,53555;66994,56464;67061,56532;42543,85293;37582,92094;35314,96203;33047,100028;28795,107962;24170,115248;24118,115472;22559,119722;21425,121706;21142,121989;19884,126169;19583,128648;19299,132190;17315,137999;15473,143808;13489,152309;12355,160102;11646,167894;12638,162510;12730,162066;12922,159960;14055,152168;14410,152286;14441,152154;14056,152026;16040,143525;17882,137716;19857,131934;19725,131907;20008,128365;21567,121706;22701,119722;22739,119619;24260,115472;28937,108104;33189,100170;35456,96345;37724,92236;42684,85435;67203,56673;73722,50723;89312,38538;94698,34287;101784,30604;106320,28195;108729,26920;111422,25928;120351,21961;145011,12468;151530,11618;156207,9918;161593,8501;172931,6942;189301,6110;202458,6551;208930,0;215591,425;222394,1133;226929,2267;229905,3684;233590,2975;239117,4250;242519,5242;242377,5384;242235,6376;236425,5951;234440,5384;232456,4959;228630,4109;224803,3259;220835,2692;216441,2692;212898,2692;207371,2692;207111,2609;204678,3825;205528,5242;214032,6942;210248,7008;210312,7013;214315,6942;217717,7368;224236,8643;227354,9068;232598,10201;237984,11335;243228,12610;248471,14168;251023,14877;253574,15727;253607,15757;255436,16072;259869,17719;260489,18657;260660,18702;264628,20261;268030,21677;271431,23236;273982,24653;275683,25503;277525,26495;283761,30037;291698,35137;295808,37971;295927,38056;298028,39332;378010,189714;377950,190899;379569,191130;381127,192264;381836,196089;384529,200623;385663,200726;385663,199631;386815,196432;386797,195806;387930,191981;389489,191981;391899,190422;392182,196656;391474,199631;390623,202465;390198,207141;390056,209549;389773,211958;389169,212361;389206,212525;389785,212139;390056,209833;390198,207424;390623,202749;391474,199915;392182,196940;393316,197790;393174,199915;392891,202040;392749,206007;392466,210683;391757,215642;390907,220884;389915,225985;388072,236752;386371,237744;384245,243978;383679,249929;383395,250779;380986,257297;380277,257863;377301,264806;380419,257863;381127,257297;376592,270190;374183,271465;373683,272464;373758,272598;374325,271465;376734,270190;375033,275007;371915,280674;370356,283508;368656,286342;367380,288467;365538,292576;363554,296543;360436,300793;357318,304760;357447,304493;353916,309294;346263,317654;344756,319971;346263,317795;353916,309436;348105,318220;345111,321355;342708,323121;342578,323321;341075,324477;341019,324879;334358,331680;327271,338198;326944,338435;324579,341456;318910,345707;313611,349679;313592,349702;318910,345848;324579,341598;319902,346273;316093,348753;313458,349865;313382,349957;310548,351799;309480,352294;306792,354474;304170,356333;300202,358883;298926,359025;297508,359655;297288,359822;299068,359167;300343,359025;295241,362850;291981,364551;288722,366109;286419,366455;286029,366676;275258,371351;274709,371476;271431,373618;273274,374185;266471,377161;267038,375177;264770,376027;262644,376735;258251,378152;257664,377448;255558,377869;253007,378436;247763,379711;247590,379791;252581,378577;255133,378010;257258,377586;258109,378294;262502,376877;264628,376169;266896,375319;266329,377302;260376,380136;260085,380054;255983,381694;252581,382686;247479,383961;245371,383784;240962,384642;240818,384953;229055,387220;226362,386511;224094,386511;220126,387787;216583,388070;213040,388212;212655,388047;209426,388619;205528,387928;205670,387787;206379,386795;203119,386370;204678,385520;209355,385378;213890,385236;220409,385378;224945,384953;233448,383111;239117,381836;243369,381694;243665,381557;239543,381694;233874,382969;225370,384811;220835,385236;214315,385095;209780,385236;205103,385378;205245,384811;206237,383395;249889,376169;279510,364976;287304,360867;291698,358600;296233,356191;304737,351091;311540,345848;324295,335931;327838,333097;331240,330122;336342,325446;338468,321904;341522,319106;341546,318930;338610,321621;336484,325163;331381,329838;327980,332814;324437,335647;311682,345565;304879,350807;296375,355908;291840,358317;287446,360584;279651,364692;250030,375885;206379,383111;203119,383111;202694,381978;199292,381836;196174,383111;187104,383253;180443,382969;177183,382686;173923,382119;175887,380026;175482,380136;168166,378781;167829,378861;153798,376310;148271,375177;143452,374327;137641,371635;130413,368943;122902,365968;124177,364976;129421,365968;131689,367951;139484,370218;154932,374185;158758,374894;162869,375602;167404,376594;172402,377674;172789,377586;177466,378294;177608,378011;184411,378294;185545,378436;196032,378436;203686,378719;212756,378011;213890,378011;214315,379144;223244,378011;229196,376594;232598,376027;234724,375744;239401,374610;243228,373760;247054,372768;254073,371554;254991,371210;247621,372485;243794,373477;239968,374327;235291,375460;233165,375744;229764,376310;220551,377161;214315,377727;213181,377727;204111,378436;196458,378152;185970,378152;184836,378011;180443,376169;178033,377727;178027,377739;180017,376452;184411,378294;177608,378010;177662,377976;173215,377302;167971,376169;163435,375177;159325,374468;155499,373760;140050,369793;132256,367526;129988,365543;124744,364551;116949,360584;114681,360725;106603,356616;105186,354066;105469,353925;110430,356616;115390,359308;116807,358458;110997,354633;106178,352508;99517,348682;93848,344998;84919,341173;81517,338339;82226,338056;85627,339048;78541,331680;74573,328422;70888,325163;66211,321337;59408,313828;58941,312370;57566,310994;52889,305894;52322,303344;50479,300793;50260,300449;48070,298951;43818,292859;41409,287192;41125,287192;37866,280958;34748,274724;31488,267498;28512,260130;31488,265089;34464,271323;35456,274724;35866,275325;35362,272701;34045,270314;31903,265498;29362,261264;26244,252763;23573,244048;22695,241508;18875,226263;17185,215196;17173,215500;17315,217767;18024,223009;18874,228393;17457,223718;16465,217767;15331,217767;14622,212383;13630,208983;12780,205724;10371,203174;9662,203174;8953,199631;8670,195098;9237,188722;9520,186455;10003,184900;9768,181354;10087,176112;10654,175050;10654,174412;9520,176537;8528,175120;6686,172570;6349,170551;6261,170728;5694,176395;5268,182063;4843,186455;4843,195523;4985,200198;5268,204874;3993,209266;3709,209266;2859,200765;2859,191981;3568,185180;4843,186454;3709,185038;3426,179938;3709,172145;3851,170020;4276,166478;5977,160102;6824,155866;6544,154860;5552,160527;3851,166903;3426,170445;3284,172570;3001,180363;3284,185463;2576,192264;2576,201048;3426,209549;3709,209549;5552,217625;6544,224284;8670,231085;12018,245710;12310,248512;12922,248512;16040,256021;17174,259847;15048,256588;12780,251488;12638,252904;11405,249083;10512,249221;9520,245962;6119,238169;3993,231227;3851,225418;2859,218617;2150,211816;591,206857;1583,180504;2576,173704;1725,170020;3426,159819;3851,157410;4985,149192;7961,143242;7253,151318;7961,149933;8386,146624;8528,142958;9804,138283;11788,131198;14197,123973;14378,123770;15473,118022;17032,113913;18874,110513;22559,103429;25535,97053;29787,88835;32905,85293;35456,80334;37582,77217;39850,76084;40417,75234;42684,70700;47078,65599;47197,67731;46877,68627;51471,63899;53739,60924;56715,58090;56972,58375;56857,58232;60542,54548;64227,51148;68195,46897;73722,42788;79675,38396;83234,35914;85627,33720;89879,31170;94415,28762;95015,28453;96558,26937;99092,25078;101873,23661;103841,23208;104194,22953;142743,7367;144174,7056;148129,5667;150857,5118;152280,5106;152806,4959;185120,708;194296,673;204111,850;204294,987;209071,425;213465,1133;217859,1983;220125,2499;217717,1842;213323,992;208930,283;208930,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Freeform: Shape 21" o:spid="_x0000_s1036" alt="decorative element" style="position:absolute;left:53340;width:348897;height:344170;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" path="m1439383,2598425r-12373,6662l1427751,2605405r11632,-6980xm1542263,2530792v-15240,3810,-25718,7620,-40005,9525c1487970,2542222,1470825,2545079,1442250,2547937v,-2858,-1905,-4763,-2857,-7620c1452728,2540317,1465110,2538412,1481303,2536507v15240,-1905,34290,-2858,60960,-5715xm1646323,2520821r-2442,690l1645133,2521267r1190,-446xm899801,2506503v8811,1429,22384,5239,42386,10954c947902,2518409,954570,2518409,960285,2518409v17145,8573,33337,17146,50482,24766c1017435,2544127,1026007,2546032,1033627,2547937r1430,477l1040295,2543175v6667,1905,13335,3810,20002,5715c1066965,2550795,1073632,2551747,1080300,2553652r39412,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1,2486082r-14552,2221l1345293,2493385r33139,4069c1380337,2496502,1383195,2496502,1387005,2495549v20002,-2857,39052,-4762,59055,-6667c1448203,2488406,1451715,2487751,1455778,2486992r4713,-910xm1550918,2472281r-49430,7544l1518450,2480309v10478,-476,18336,-2381,24408,-4524l1550918,2472281xm1731355,2470078r-155033,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3r354,-1631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5,2535075r938,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0,2265793r-4850,-3731xm2099801,2237197r-326,225l2099475,2237694r1514,216l2101380,2237422r-1579,-225xm2120379,2222979r-5623,3885l2113762,2227897r3856,-2468l2120379,2222979xm382287,2175002r35972,42353l389737,2183129r-7450,-8127xm2187820,2174974r-85,30l2187105,2179320v-7620,7620,-10478,12382,-15240,17145c2168055,2201227,2163292,2206942,2153767,2216467r1091,-252l2171865,2197417v3810,-4762,7620,-9525,15240,-17145c2188296,2177177,2188474,2175510,2187820,2174974xm475386,2153526r1886,2295l477367,2155507r-1981,-1981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46888,2237422r31899,35443l482130,2274569v2858,-2857,6668,-5715,10478,-8572c521183,2290762,551663,2315527,583095,2337434v-5715,1905,-10477,3810,-18097,5715c567855,2345054,568808,2346007,571665,2347912v-9525,,-17145,952,-26670,952c539280,2345054,533565,2341244,527850,2337434v-5715,-3810,-10477,-8572,-16192,-12382c498323,2313622,484035,2303144,471653,2291714v-12383,-11430,-24765,-22860,-37148,-33337c422123,2246947,411645,2235517,400215,2225039v-5715,-5715,-11430,-11430,-16192,-16192c379260,2203132,373545,2197417,368783,2191702v952,-1905,10477,3810,5715,-7620c381165,2189797,387833,2195512,393548,2201227v7620,5715,14287,11430,20955,16192c423075,2226944,431648,2235517,440220,2245042r2186,1875l414503,2217419v-6668,-5715,-13335,-10477,-20003,-16192c387833,2195512,382118,2189797,375450,2184082v-6667,-8573,-14287,-17145,-20955,-25718c347828,2149792,341160,2140267,334493,2131694xm2432850,1980247r-483,207l2421963,2005422r10887,-25175xm2422850,1860918r-25242,36461c2392845,1904999,2389035,1912619,2385225,1920239v-4762,7620,-8572,14288,-12382,20955c2363318,1954529,2353793,1967864,2343315,1980247v-8572,13335,-16192,25717,-25717,39052c2309978,2029777,2302358,2040254,2294738,2050732r-1907,1165l2291271,2054208r2514,-1571c2301405,2042160,2309025,2031682,2316645,2021205v8573,-13335,17145,-25718,25718,-39053c2352840,1969770,2362365,1956435,2371890,1943100v3810,-6668,8573,-13335,12383,-20955c2388083,1914525,2392845,1906905,2396655,1899285v8573,-15240,18098,-28575,25718,-37148l2422850,1860918xm2498930,1857612v-4405,8097,-7977,15003,-7977,17860c2486190,1885949,2480475,1898332,2473808,1909762v6667,-12383,12382,-23813,17145,-34290c2490953,1872615,2494525,1865709,2498930,1857612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0,1790989,2407787,1830865,2386218,1869449r-8559,13531l2377605,1883092v-3810,9525,-11430,21908,-20003,34290c2349030,1929765,2341410,1943100,2337600,1954530v-6668,8572,-15240,18097,-22860,28575c2307120,1993582,2300452,2005012,2295690,2015490v-27623,38100,-72390,86677,-112395,126682c2170912,2152650,2158530,2163127,2146147,2173605r-3564,2709l2141045,2177871r-15533,12663l2112810,2205037v-15240,12383,-30480,23813,-46673,35243l2058824,2244899r-19864,16194l2036091,2262956r-4244,3994c2019465,2275522,2007082,2284095,1994700,2291715v-12383,7620,-24765,15240,-37148,22860l1953301,2316730r-25153,16337l1920350,2337000r-7565,5197c1905165,2346960,1896592,2351722,1887067,2356485r-24028,9423l1809482,2392922v-40767,17835,-82698,33504,-125646,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09r5353,-20075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2,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2,46215l2586541,1451152r11092,-46214l2597632,1404937xm2606205,1395412v-1905,3810,-3810,6668,-5715,12383l2600490,1407795r-1310,25955c2599062,1441132,2599062,1448276,2598585,1458277r-9525,29309l2589060,1490934r11430,-32657c2601443,1438274,2600490,1429702,2602395,1407794r4441,-9621l2606205,1395412xm2565247,1354454r-6242,14754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7,-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1r5599,-22650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1,383323r-7781,8154l454683,394339r-1284,1451c451546,398815,450698,401003,447840,403860v-19050,21907,-39052,43815,-58102,68580c384023,479107,378308,484822,373545,491490v-5715,6667,-10477,13335,-16192,20002l285782,590597r72523,-80057c364020,503872,368782,497205,374497,490537v5715,-6667,11430,-12382,16193,-19050c409740,446722,429742,425767,448792,402907r5891,-8568l464431,383323r738,-773xm489348,316869v-1585,-200,-4878,1306,-8221,2864l475013,322003r-1455,1846c469748,326707,465938,329564,463080,333374v-9525,5715,-17145,10478,-26670,17145l418313,370522r-17145,20002c397358,393382,394500,396239,389738,401002r-389,-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8,-3393,9287,-6370l512656,355403r28529,-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7,48458v6549,357,13693,1072,20360,2024c1511782,52387,1523212,56197,1526070,60007v-5715,-952,-11430,-1905,-20955,-2857c1495590,56197,1482255,53340,1461300,48577v4286,-476,10239,-476,16787,-119xm1588935,40957v13335,952,25717,1905,39052,2857c1644180,48577,1659420,56197,1675612,62864v-22860,-2857,-43815,-7620,-59055,-10477c1601317,48577,1590840,44767,1588935,40957xm1270324,40719v-36672,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0l162090,776287v-3810,8573,-6668,19050,-10478,28575c148755,810577,146850,814387,143992,818197r-1905,1905l133634,848201v-1548,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799,571l2002949,264417v324309,219099,537534,590139,537534,1010980l2540080,1283368r10880,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8,1427648r252,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r-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5,2151085r10127,-14628c2341410,2120264,2372842,2075497,2378557,2080259v-2857,20003,-30480,45720,-39052,59055c2331885,2148363,2325455,2155031,2319383,2160388r-16154,11875l2302357,2173605r-10099,7769l2291880,2184082v-14288,15240,-28575,31433,-44768,45720c2231872,2245042,2216632,2260282,2199487,2273617r-2203,1598l2181390,2295524v-11430,10478,-24765,19050,-38100,28575l2107680,2350806r-127,155l2143290,2325052v12382,-9525,25717,-19050,38100,-28575c2173770,2309812,2163292,2318384,2149957,2327909v-10953,10002,-18811,14050,-25598,16669l2106651,2352057r-509,618c2099475,2357437,2093760,2361247,2087092,2365057r-7179,3327l2061852,2383036v-6668,5120,-12383,9168,-17622,12501c2034705,2403157,2027085,2407920,2017560,2412682v1905,-2857,-2857,-952,-8572,953l1999459,2417870r-1481,1124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79,2554816r-2719,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5,4041l237654,1833304r-8846,-16053l214410,1784873r-17078,-28464c190665,1737359,183045,1718309,176377,1699259r-17951,-58580l152529,1623596v-9989,-33579,-18571,-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7,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6,9822,804,14332l315045,461363r30877,-31786c348780,423862,354495,417195,361162,409575v6668,-6668,14288,-13335,20003,-19050l382888,392440r-770,-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2,-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a5300f [3204]" stroked="f">
                  <v:stroke joinstyle="miter"/>
                  <v:path arrowok="t" o:connecttype="custom" o:connectlocs="189686,342303;188055,343181;188153,343223;203243,333394;197972,334649;190063,335652;189687,334649;195210,334147;203243,333394;216957,332080;216635,332171;216800,332139;118578,330194;124164,331637;126549,331763;133202,335025;136214,335652;136403,335715;137093,335025;139729,335778;142365,336405;147559,337613;147637,337535;153662,338538;156549,339040;159436,339291;165335,339542;173369,339417;173718,339417;174499,338978;176256,338413;178045,338382;179269,338538;179598,339417;182407,339417;181528,340672;181026,341299;179394,342052;176381,342052;172490,341801;164080,341550;157804,341048;152281,340295;146758,339417;138348,338162;131821,336029;131896,335974;128055,334774;124666,333268;120775,332014;116758,330633;118578,330194;192467,327504;190550,327797;177286,328466;181653,329002;182783,328751;190566,327873;191846,327624;204384,325686;197870,326680;200105,326743;203322,326147;228163,325396;207732,330834;218071,328532;97177,322854;111612,329002;116758,330633;120649,332013;124541,333268;127930,334774;127176,335401;125168,335025;118013,332390;114499,331010;110984,329504;106340,327873;102323,326116;99185,324485;97177,322854;103076,319717;109980,323230;109101,323732;101068,319842;103076,319717;77595,311184;86130,315953;87888,317960;83871,315827;80859,313945;77595,311184;92562,307965;92564,308000;92988,308513;93034,308298;275875,299728;275419,299766;267888,305161;260482,309177;255210,312314;252323,313568;249310,314823;245670,316705;242909,318337;238892,319968;234750,321474;233620,322603;231863,323230;227469,323983;221821,325740;216674,327371;211026,329002;203996,330759;194080,332390;193829,332766;189061,333958;189185,334021;194480,332698;194582,332390;204499,330759;211528,329002;217176,327371;222323,325740;227971,323983;232365,323230;229391,325014;229478,324987;232616,323105;234373,322477;234490,322445;235252,321599;239394,320093;243411,318462;246172,316831;249812,314949;252825,313694;254891,312796;255963,312063;261235,308926;268641,304910;60628,297993;61104,298401;61267,298484;276717,294717;276674,294747;276674,294783;276874,294811;276925,294747;279429,292844;278688,293356;278557,293492;279065,293167;50379,286524;55119,292103;51361,287594;288317,286520;288305,286524;288222,287093;286214,289351;283829,291986;283973,291953;286214,289477;288222,287218;288317,286520;62648,283695;62896,283997;62909,283956;44080,280819;47344,282952;47504,283140;48991,283469;52365,286591;57009,290355;59018,293115;60147,294496;64917,298511;63536,299640;59094,294706;58892,294747;58892,294747;63096,299416;63536,299640;64917,298511;76842,307922;74457,308675;75336,309302;71821,309428;69561,307922;67428,306291;62156,301899;57260,297507;52741,293115;50608,290982;48599,288724;49352,287720;51863,289979;54624,292112;58013,295751;58301,295998;54624,292112;51988,289979;49478,287720;46716,284332;44080,280819;320607,260868;320544,260895;319173,264184;319290,245148;315963,249951;314331,252963;312699,255723;308808,260868;305419,266012;302407,270153;302155,270307;301950,270611;302281,270404;305294,266263;308683,261119;312574,255974;314206,253214;315837,250202;319227,245309;329316,244712;328264,247065;326005,251582;328264,247065;329316,244712;332281,243426;330649,248320;327762,253590;324875,258986;322239,262374;323997,258860;325503,255347;326632,253465;328139,250955;329520,248446;332281,243426;324156,232671;321109,238031;321053,238160;324122,232761;325827,220530;322165,230532;314462,246272;313334,248054;313327,248069;310691,252586;308055,257480;305043,261244;302532,265511;287720,282199;282825,286340;282355,286697;282153,286902;280106,288570;278432,290480;272281,295123;271317,295732;268699,297865;268321,298110;267762,298637;262867,301899;257971,304910;257411,305194;254096,307347;253069,307865;252072,308549;248683,310431;245516,311673;238458,315232;221900,321405;210362,324371;219687,322603;221444,322226;227093,320219;230607,319089;236256,316203;242658,313945;246759,312337;248557,311310;250189,310808;252448,309553;253042,309141;254582,307671;257971,305663;261827,303774;263243,302903;268139,299640;270273,297633;272658,296127;278808,291484;283202,287343;288097,283203;302909,266514;304947,263050;305043,262750;308306,257731;309310,256225;310646,254374;311068,253590;313704,249073;318850,238407;323871,226989;325346,222346;339561,209422;339185,209673;339185,209673;340747,201985;340702,202207;341068,202646;342197,203901;342950,203399;342969,203303;342448,203650;341193,202521;339628,187732;339540,187736;339382,187745;339436,188342;339310,191479;338808,193361;335796,198129;335043,202270;334289,203650;333034,209673;331653,214441;330147,219084;329269,222723;328264,226487;329065,225242;329771,222597;330398,218833;331904,214190;333285,209422;334540,203399;335294,202019;336047,197878;339059,193110;337051,202772;335545,210802;332155,221091;331485,222134;331198,223695;330273,226362;326758,234016;325126,238031;324122,240164;322867,242423;319478,248446;315837,254343;311193,262248;306047,270028;302658,274419;299017,278686;297762,280442;296381,282199;294248,283956;290758,287818;290858,288222;287218,291986;283327,294747;280189,297256;277216,299428;277679,299389;280942,297005;284080,294496;287971,291735;291612,287971;291486,287469;295001,283579;297135,281823;298515,280066;299771,278309;303411,274043;306800,269651;311946,261872;316591,253967;320231,248069;323620,242046;324875,239788;325879,237655;327511,233639;331026,225985;332407,220841;335796,210551;337302,202521;339310,192859;339763,191162;339436,191102;339561,187965;342323,185079;340861,191167;340861,191167;342323,185079;343453,183825;342699,185456;342699,185456;342527,188875;342448,192106;341193,195967;341193,196408;342699,192106;342950,185456;343536,184188;338055,178429;337232,180373;336925,183197;336529,181878;336385,182064;336800,183448;336549,185456;337051,187087;337440,187065;337176,186209;337427,184201;338055,178429;348599,175041;348850,175167;348724,180437;348850,184076;348473,190726;348097,194490;346967,200011;346591,204654;344708,213186;342950,220589;339812,221970;340063,221217;340566,215947;342448,210426;343955,209548;343955,209547;345586,200011;346465,195494;347218,190851;347846,186460;348097,182319;348222,178805;348473,176923;348599,175041;17679,116861;17741,116893;17747,116875;25252,98876;22490,104021;20231,105903;20226,106023;20007,110827;20013,110815;20231,106028;22490,104146;25252,99002;25346,99064;25393,98970;26758,87960;25001,89214;22365,94735;22968,95218;22988,95133;22490,94735;25126,89214;26682,88103;36423,80808;36265,80934;35592,83521;35168,84823;23620,105903;21988,111048;20482,116318;17218,127360;15084,134888;14080,140535;13578,143421;13202,146307;12072,154086;11695,158855;12323,163874;12617,161139;12574,160235;13076,154965;14206,147185;15102,146110;16403,137406;16340,135892;17580,132338;18318,129355;18097,129869;17344,129618;15461,135014;15587,138025;14708,143797;14582,144801;13327,146307;13704,143421;14206,140535;15210,134888;17344,127360;20608,116318;22114,111048;23746,105903;35294,84823;36423,80808;38683,68260;38683,68260;39310,68762;39310,68762;61301,50395;61277,50414;61204,50497;60179,51571;59919,51948;59750,52139;59018,53202;51361,62237;49227,64746;47093,67381;37661,77802;47218,67256;49352,64621;51486,62111;59143,53077;59919,51948;61204,50497;64488,41743;63404,42120;62598,42419;62407,42662;61026,43917;57511,46176;55126,48811;52867,51446;51361,52826;51309,52762;49886,54473;47469,57469;43578,61735;44206,62488;44218,62477;43704,61860;47595,57594;51486,52826;52992,51446;55252,48811;57637,46176;61151,43917;62532,42662;64038,42098;64514,41950;246298,19073;252699,21959;255461,24217;249310,21206;246298,19073;225461,9913;230482,11042;237511,14555;225461,9913;149896,9081;147260,9411;141612,10164;136089,11418;133704,12171;130942,12924;124899,14111;123787,14555;116131,17190;108599,20202;103327,22586;99813,23966;91151,27981;87009,30617;82992,33251;76591,38020;70566,42788;64799,47816;65294,48434;66518,47595;67559,46819;71319,43541;77344,38773;83745,34004;87762,31369;91905,28734;100566,24719;103955,22962;109227,20578;116758,17567;124415,14932;127631,14300;129185,13769;150333,9209;194786,6384;197469,6650;201110,7905;198348,7529;192574,6399;194786,6384;209394,5395;214540,5772;220817,8281;213034,6901;209394,5395;167407,5364;152909,6148;142867,7529;138097,8783;133955,10289;128181,11042;106340,19449;98432,22962;96047,23841;93913,24970;89896,27103;83620,30365;78850,34130;65043,44921;62157,47429;59334,50006;59394,50065;37679,75537;33285,81560;31277,85199;29269,88587;25503,95614;21407,102066;21361,102264;19980,106028;18976,107785;18725,108036;17611,111738;17344,113934;17093,117070;15336,122215;13704,127360;11946,134888;10942,141790;10315,148691;11193,143923;11275,143529;11444,141664;12448,134763;12763,134868;12790,134751;12449,134637;14206,127109;15838,121964;17587,116843;17469,116820;17721,113683;19101,107785;20105,106028;20139,105937;21486,102264;25628,95739;29394,88713;31402,85325;33411,81686;37804,75663;59520,50191;65294,44921;79101,34130;83871,30366;90147,27103;94164,24970;96298,23841;98683,22962;106591,19449;128432,11042;134206,10289;138348,8783;143118,7529;153160,6148;167658,5411;179311,5802;185043,0;190942,376;196967,1004;200984,2008;203620,3262;206884,2635;211779,3764;214791,4643;214666,4768;214540,5646;209394,5270;207637,4768;205879,4392;202490,3639;199101,2886;195586,2384;191695,2384;188557,2384;183662,2384;183432,2311;181277,3388;182030,4643;189561,6148;186210,6207;186266,6211;189812,6148;192825,6525;198599,7654;201361,8031;206005,9034;210775,10038;215419,11167;220064,12548;222323,13175;224582,13928;224611,13955;226232,14234;230158,15692;230707,16523;230859,16563;234373,17943;237386,19198;240398,20578;242658,21833;244164,22586;245796,23464;251319,26601;258348,31118;261988,33628;262093,33703;263954,34833;334792,168014;334738,169064;336172,169269;337553,170273;338181,173661;340565,177676;341570,177767;341570,176798;342590,173964;342574,173410;343578,170022;344959,170022;347093,168642;347344,174163;346716,176798;345963,179307;345586,183448;345461,185581;345210,187714;344675,188071;344708,188216;345221,187874;345461,185832;345586,183699;345963,179558;346716,177049;347344,174414;348348,175167;348222,177049;347971,178931;347846,182444;347595,186585;346967,190977;346214,195619;345335,200137;343704,209673;342197,210551;340314,216072;339812,221342;339561,222095;337427,227867;336800,228369;334164,234517;336925,228369;337553,227867;333536,239286;331402,240415;330960,241300;331026,241419;331528,240415;333662,239286;332155,243552;329394,248571;328013,251081;326507,253590;325377,255472;323745,259111;321988,262624;319227,266389;316465,269902;316580,269665;313452,273917;306674,281321;305340,283373;306674,281446;313452,274043;308306,281822;305654,284599;303526,286163;303411,286340;302080,287363;302030,287720;296130,293743;289854,299515;289564,299725;287469,302401;282448,306165;277756,309683;277739,309704;282448,306291;287469,302526;283327,306667;279954,308863;277620,309848;277553,309930;275042,311561;274096,311999;271716,313929;269394,315576;265879,317835;264750,317960;263494,318518;263299,318666;264875,318086;266005,317960;261486,321348;258599,322854;255712,324234;253673,324540;253327,324736;243787,328877;243301,328987;240398,330884;242030,331386;236005,334021;236507,332265;234499,333017;232616,333645;228725,334900;228205,334276;226340,334649;224080,335151;219436,336280;219283,336351;223704,335276;225963,334774;227846,334398;228599,335025;232490,333770;234373,333143;236381,332390;235879,334147;230607,336656;230349,336584;226716,338036;223704,338915;219185,340044;217318,339887;213412,340647;213285,340922;202867,342930;200482,342303;198473,342303;194959,343432;191821,343683;188683,343808;188342,343662;185482,344169;182030,343557;182156,343432;182783,342554;179896,342177;181277,341424;185419,341299;189436,341173;195210,341299;199227,340922;206758,339291;211779,338162;215545,338036;215807,337915;212156,338037;207135,339166;199603,340797;195586,341173;189812,341048;185796,341173;181653,341299;181779,340797;182658,339542;221319,333143;247553,323230;254457,319591;258348,317584;262365,315451;269896,310933;275921,306291;287218,297507;290356,294998;293369,292363;297888,288222;299771,285085;302475,282607;302497,282451;299896,284834;298013,287971;293494,292112;290482,294747;287344,297256;276047,306040;270022,310682;262490,315200;258474,317333;254582,319340;247679,322979;221444,332892;182783,339291;179896,339291;179520,338288;176507,338162;173746,339291;165712,339417;159813,339166;156925,338915;154038,338413;155777,336559;155419,336656;148940,335457;148641,335527;136214,333268;131319,332265;127051,331512;121905,329128;115503,326744;108850,324108;109980,323230;114624,324108;116633,325865;123536,327873;137218,331386;140607,332014;144248,332641;148264,333519;152691,334476;153034,334398;157176,335025;157302,334774;163327,335025;164331,335151;173620,335151;180398,335401;188432,334774;189436,334774;189812,335778;197720,334774;202992,333519;206005,333017;207888,332766;212030,331763;215419,331010;218808,330131;225025,329056;225838,328751;219310,329880;215921,330759;212532,331512;208390,332516;206507,332766;203495,333268;195335,334021;189812,334523;188808,334523;180775,335151;173997,334900;164708,334900;163704,334774;159813,333143;157679,334523;157673,334534;159436,333394;163327,335025;157302,334774;157350,334743;153411,334147;148767,333143;144750,332265;141110,331637;137720,331010;124038,327496;117135,325489;115126,323732;110482,322854;103578,319340;101570,319466;94415,315827;93160,313568;93411,313443;97804,315827;102197,318211;103453,317458;98306,314070;94038,312188;88139,308800;83118,305538;75210,302150;72198,299640;72825,299389;75838,300268;69561,293743;66047,290857;62783,287971;58641,284583;52616,277933;52203,276641;50984,275423;46842,270906;46340,268647;44708,266389;44514,266084;42574,264758;38808,259362;36674,254343;36423,254343;33536,248822;30775,243301;27888,236902;25252,230377;27888,234768;30524,240289;31402,243301;31766,243833;31319,241510;30153,239396;28256,235130;26005,231380;23243,223852;20878,216135;20101,213884;16717,200383;15221,190582;15210,190851;15336,192859;15963,197502;16716,202270;15461,198129;14582,192859;13578,192859;12951,188091;12072,185079;11319,182193;9185,179935;8557,179935;7930,176798;7679,172783;8181,167136;8432,165128;8859,163751;8651,160611;8934,155969;9436,155028;9436,154463;8432,156345;7553,155090;5921,152832;5623,151044;5545,151200;5043,156219;4666,161239;4290,165128;4290,173159;4415,177300;4666,181440;3536,185330;3285,185330;2532,177802;2532,170022;3160,163999;4289,165128;3285,163874;3034,159357;3285,152455;3411,150573;3787,147436;5294,141790;6044,138039;5796,137147;4917,142166;3411,147813;3034,150949;2909,152832;2658,159733;2909,164250;2281,170273;2281,178053;3034,185581;3285,185581;4917,192734;5796,198631;7679,204654;10644,217605;10903,220088;11444,220088;14206,226738;15210,230126;13327,227240;11319,222723;11193,223977;10101,220593;9310,220715;8432,217829;5419,210928;3536,204779;3411,199635;2532,193612;1905,187589;524,183197;1402,159858;2281,153835;1528,150573;3034,141539;3411,139406;4415,132128;7051,126858;6423,134010;7051,132784;7428,129854;7553,126607;8683,122466;10440,116192;12574,109793;12734,109613;13704,104523;15084,100884;16716,97872;19980,91598;22616,85952;26382,78674;29143,75537;31402,71146;33285,68385;35294,67381;35796,66629;37804,62613;41695,58096;41801,59984;41517,60778;45587,56590;47595,53955;50231,51446;50458,51698;50357,51571;53620,48309;56884,45297;60398,41533;65294,37894;70566,34004;73718,31806;75838,29864;79603,27605;83620,25472;84152,25199;85519,23856;87762,22209;90226,20955;91968,20554;92281,20327;126423,6525;127690,6249;131193,5019;133610,4533;134869,4522;135335,4392;163955,627;172082,596;180775,753;180937,874;185168,376;189059,1004;192951,1757;194958,2213;192825,1631;188934,878;185043,251;185043,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o:lock v:ext="edit" aspectratio="t"/>
                </v:shape>
                <v:shape id="Freeform: Shape 142" o:spid="_x0000_s1037" alt="decorative element" style="position:absolute;top:53340;width:159149;height:158211;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" path="m1439383,2598425r-12373,6662l1427751,2605405r11632,-6980xm1542263,2530792v-15240,3810,-25718,7620,-40005,9525c1487970,2542222,1470825,2545079,1442250,2547937v,-2858,-1905,-4763,-2857,-7620c1452728,2540317,1465110,2538412,1481303,2536507v15240,-1905,34290,-2858,60960,-5715xm1646323,2520821r-2442,690l1645133,2521267r1190,-446xm899801,2506503v8811,1429,22384,5239,42386,10954c947902,2518409,954570,2518409,960285,2518409v17145,8573,33337,17146,50482,24766c1017435,2544127,1026007,2546032,1033627,2547937r1430,477l1040295,2543175v6667,1905,13335,3810,20002,5715c1066965,2550795,1073632,2551747,1080300,2553652r39412,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1,2486082r-14552,2221l1345293,2493385r33139,4069c1380337,2496502,1383195,2496502,1387005,2495549v20002,-2857,39052,-4762,59055,-6667c1448203,2488406,1451715,2487751,1455778,2486992r4713,-910xm1550918,2472281r-49430,7544l1518450,2480309v10478,-476,18336,-2381,24408,-4524l1550918,2472281xm1731355,2470078r-155033,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3r354,-1631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5,2535075r938,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0,2265793r-4850,-3731xm2099801,2237197r-326,225l2099475,2237694r1514,216l2101380,2237422r-1579,-225xm2120379,2222979r-5623,3885l2113762,2227897r3856,-2468l2120379,2222979xm382287,2175002r35972,42353l389737,2183129r-7450,-8127xm2187820,2174974r-85,30l2187105,2179320v-7620,7620,-10478,12382,-15240,17145c2168055,2201227,2163292,2206942,2153767,2216467r1091,-252l2171865,2197417v3810,-4762,7620,-9525,15240,-17145c2188296,2177177,2188474,2175510,2187820,2174974xm475386,2153526r1886,2295l477367,2155507r-1981,-1981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46888,2237422r31899,35443l482130,2274569v2858,-2857,6668,-5715,10478,-8572c521183,2290762,551663,2315527,583095,2337434v-5715,1905,-10477,3810,-18097,5715c567855,2345054,568808,2346007,571665,2347912v-9525,,-17145,952,-26670,952c539280,2345054,533565,2341244,527850,2337434v-5715,-3810,-10477,-8572,-16192,-12382c498323,2313622,484035,2303144,471653,2291714v-12383,-11430,-24765,-22860,-37148,-33337c422123,2246947,411645,2235517,400215,2225039v-5715,-5715,-11430,-11430,-16192,-16192c379260,2203132,373545,2197417,368783,2191702v952,-1905,10477,3810,5715,-7620c381165,2189797,387833,2195512,393548,2201227v7620,5715,14287,11430,20955,16192c423075,2226944,431648,2235517,440220,2245042r2186,1875l414503,2217419v-6668,-5715,-13335,-10477,-20003,-16192c387833,2195512,382118,2189797,375450,2184082v-6667,-8573,-14287,-17145,-20955,-25718c347828,2149792,341160,2140267,334493,2131694xm2432850,1980247r-483,207l2421963,2005422r10887,-25175xm2422850,1860918r-25242,36461c2392845,1904999,2389035,1912619,2385225,1920239v-4762,7620,-8572,14288,-12382,20955c2363318,1954529,2353793,1967864,2343315,1980247v-8572,13335,-16192,25717,-25717,39052c2309978,2029777,2302358,2040254,2294738,2050732r-1907,1165l2291271,2054208r2514,-1571c2301405,2042160,2309025,2031682,2316645,2021205v8573,-13335,17145,-25718,25718,-39053c2352840,1969770,2362365,1956435,2371890,1943100v3810,-6668,8573,-13335,12383,-20955c2388083,1914525,2392845,1906905,2396655,1899285v8573,-15240,18098,-28575,25718,-37148l2422850,1860918xm2498930,1857612v-4405,8097,-7977,15003,-7977,17860c2486190,1885949,2480475,1898332,2473808,1909762v6667,-12383,12382,-23813,17145,-34290c2490953,1872615,2494525,1865709,2498930,1857612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0,1790989,2407787,1830865,2386218,1869449r-8559,13531l2377605,1883092v-3810,9525,-11430,21908,-20003,34290c2349030,1929765,2341410,1943100,2337600,1954530v-6668,8572,-15240,18097,-22860,28575c2307120,1993582,2300452,2005012,2295690,2015490v-27623,38100,-72390,86677,-112395,126682c2170912,2152650,2158530,2163127,2146147,2173605r-3564,2709l2141045,2177871r-15533,12663l2112810,2205037v-15240,12383,-30480,23813,-46673,35243l2058824,2244899r-19864,16194l2036091,2262956r-4244,3994c2019465,2275522,2007082,2284095,1994700,2291715v-12383,7620,-24765,15240,-37148,22860l1953301,2316730r-25153,16337l1920350,2337000r-7565,5197c1905165,2346960,1896592,2351722,1887067,2356485r-24028,9423l1809482,2392922v-40767,17835,-82698,33504,-125646,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09r5353,-20075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2,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2,46215l2586541,1451152r11092,-46214l2597632,1404937xm2606205,1395412v-1905,3810,-3810,6668,-5715,12383l2600490,1407795r-1310,25955c2599062,1441132,2599062,1448276,2598585,1458277r-9525,29309l2589060,1490934r11430,-32657c2601443,1438274,2600490,1429702,2602395,1407794r4441,-9621l2606205,1395412xm2565247,1354454r-6242,14754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7,-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1r5599,-22650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1,383323r-7781,8154l454683,394339r-1284,1451c451546,398815,450698,401003,447840,403860v-19050,21907,-39052,43815,-58102,68580c384023,479107,378308,484822,373545,491490v-5715,6667,-10477,13335,-16192,20002l285782,590597r72523,-80057c364020,503872,368782,497205,374497,490537v5715,-6667,11430,-12382,16193,-19050c409740,446722,429742,425767,448792,402907r5891,-8568l464431,383323r738,-773xm489348,316869v-1585,-200,-4878,1306,-8221,2864l475013,322003r-1455,1846c469748,326707,465938,329564,463080,333374v-9525,5715,-17145,10478,-26670,17145l418313,370522r-17145,20002c397358,393382,394500,396239,389738,401002r-389,-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8,-3393,9287,-6370l512656,355403r28529,-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7,48458v6549,357,13693,1072,20360,2024c1511782,52387,1523212,56197,1526070,60007v-5715,-952,-11430,-1905,-20955,-2857c1495590,56197,1482255,53340,1461300,48577v4286,-476,10239,-476,16787,-119xm1588935,40957v13335,952,25717,1905,39052,2857c1644180,48577,1659420,56197,1675612,62864v-22860,-2857,-43815,-7620,-59055,-10477c1601317,48577,1590840,44767,1588935,40957xm1270324,40719v-36672,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0l162090,776287v-3810,8573,-6668,19050,-10478,28575c148755,810577,146850,814387,143992,818197r-1905,1905l133634,848201v-1548,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799,571l2002949,264417v324309,219099,537534,590139,537534,1010980l2540080,1283368r10880,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8,1427648r252,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r-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5,2151085r10127,-14628c2341410,2120264,2372842,2075497,2378557,2080259v-2857,20003,-30480,45720,-39052,59055c2331885,2148363,2325455,2155031,2319383,2160388r-16154,11875l2302357,2173605r-10099,7769l2291880,2184082v-14288,15240,-28575,31433,-44768,45720c2231872,2245042,2216632,2260282,2199487,2273617r-2203,1598l2181390,2295524v-11430,10478,-24765,19050,-38100,28575l2107680,2350806r-127,155l2143290,2325052v12382,-9525,25717,-19050,38100,-28575c2173770,2309812,2163292,2318384,2149957,2327909v-10953,10002,-18811,14050,-25598,16669l2106651,2352057r-509,618c2099475,2357437,2093760,2361247,2087092,2365057r-7179,3327l2061852,2383036v-6668,5120,-12383,9168,-17622,12501c2034705,2403157,2027085,2407920,2017560,2412682v1905,-2857,-2857,-952,-8572,953l1999459,2417870r-1481,1124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79,2554816r-2719,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5,4041l237654,1833304r-8846,-16053l214410,1784873r-17078,-28464c190665,1737359,183045,1718309,176377,1699259r-17951,-58580l152529,1623596v-9989,-33579,-18571,-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7,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6,9822,804,14332l315045,461363r30877,-31786c348780,423862,354495,417195,361162,409575v6668,-6668,14288,-13335,20003,-19050l382888,392440r-770,-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2,-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d55816 [3205]" stroked="f">
                  <v:fill opacity="32896f"/>
                  <v:stroke joinstyle="miter"/>
                  <v:path arrowok="t" o:connecttype="custom" o:connectlocs="86525,157353;85781,157756;85826,157776;92709,153257;90304,153834;86697,154296;86526,153834;89045,153603;92709,153257;98965,152653;98818,152695;98893,152681;54089,151786;56637,152450;57725,152507;60760,154007;62134,154296;62220,154324;62535,154007;63737,154353;64940,154642;67309,155197;67344,155161;70093,155622;71410,155853;72727,155968;75418,156084;79082,156026;79241,156026;79597,155824;80399,155565;81215,155550;81773,155622;81923,156026;83205,156026;82804,156603;82575,156891;81830,157237;80456,157237;78681,157122;74845,157007;71982,156776;69463,156430;66944,156026;63107,155449;60130,154469;60164,154443;58412,153892;56866,153200;55091,152623;53259,151988;54089,151786;87794,150550;86919,150684;80869,150992;82861,151238;83376,151123;86926,150719;87510,150605;93230,149714;90258,150171;91278,150200;92745,149926;104076,149581;94757,152081;99473,151022;44327,148412;50912,151238;53259,151988;55034,152623;56809,153200;58355,153892;58011,154180;57095,154007;53832,152796;52228,152161;50625,151469;48507,150719;46674,149912;45243,149162;44327,148412;47018,146970;50167,148585;49766,148816;46102,147028;47018,146970;35395,143048;39288,145240;40090,146163;38258,145182;36884,144317;35395,143048;42222,141568;42223,141584;42416,141820;42437,141721;125840,137781;125632,137799;122197,140279;118818,142125;116414,143567;115097,144144;113723,144721;112062,145586;110802,146336;108970,147086;107081,147778;106565,148297;105764,148585;103760,148931;101183,149739;98836,150489;96259,151239;93053,152046;88529,152796;88415,152969;86240,153517;86296,153546;88712,152937;88759,152796;93282,152046;96488,151239;99065,150489;101412,149739;103989,148931;105993,148585;104636,149405;104676,149393;106107,148528;106909,148239;106962,148224;107310,147835;109199,147143;111032,146393;112291,145643;113952,144778;115326,144201;116268,143789;116757,143452;119162,142010;122540,140164;27655,136984;27873,137172;27947,137210;126224,135478;126205,135492;126205,135508;126296,135521;126319,135492;127461,134617;127123,134852;127064,134915;127295,134765;22980,131712;25143,134276;23428,132204;131515,131710;131510,131712;131472,131973;130556,133011;129468,134223;129534,134207;130556,133069;131472,132031;131515,131710;28577,130411;28690,130550;28696,130531;20107,129089;21596,130070;21669,130156;22347,130308;23886,131742;26005,133473;26921,134742;27436,135376;29612,137222;28982,137741;26956,135473;26864,135492;26864,135492;28781,137638;28982,137741;29612,137222;35051,141548;33963,141894;34364,142183;32761,142240;31730,141548;30757,140798;28352,138779;26119,136761;24058,134742;23085,133761;22168,132723;22512,132262;23657,133300;24917,134280;26463,135953;26594,136067;24917,134280;23714,133300;22569,132262;21310,130704;20107,129089;146245,119918;146216,119930;145590,121442;145644,112692;144126,114900;143382,116284;142638,117553;140863,119918;139317,122283;137942,124186;137828,124257;137734,124397;137885,124302;139259,122398;140805,120033;142580,117668;143325,116399;144069,115015;145615,112766;150217,112492;149737,113573;148707,115650;149737,113573;150217,112492;151570,111900;150825,114150;149508,116572;148191,119053;146989,120610;147791,118995;148478,117380;148993,116515;149680,115361;150310,114208;151570,111900;147864,106956;146474,109420;146448,109479;147848,106997;148626,101375;146955,105973;143442,113208;142927,114028;142924,114035;141721,116111;140519,118361;139145,120091;138000,122052;131243,129724;129010,131627;128796,131791;128704,131885;127770,132652;127006,133531;124201,135665;123761,135944;122567,136925;122395,137038;122139,137280;119906,138780;117673,140164;117418,140294;115906,141284;115437,141522;114982,141837;113436,142702;111992,143272;108772,144908;101220,147746;95956,149109;100210,148297;101012,148124;103588,147201;105191,146682;107768,145355;110688,144317;112559,143578;113379,143106;114123,142875;115154,142298;115425,142108;116127,141433;117673,140510;119432,139641;120078,139241;122311,137741;123285,136818;124372,136126;127178,133992;129182,132089;131415,130185;138171,122514;139101,120921;139145,120783;140634,118476;141092,117784;141701,116933;141893,116572;143096,114496;145443,109593;147733,104344;148406,102210;154891,96269;154719,96384;154719,96384;155431,92850;155411,92952;155578,93154;156093,93731;156436,93500;156445,93456;156207,93616;155635,93096;154921,86298;154881,86300;154809,86304;154833,86579;154776,88021;154547,88886;153173,91078;152829,92981;152486,93616;151913,96384;151283,98576;150596,100710;150195,102383;149737,104113;150103,103541;150425,102325;150711,100595;151398,98461;152028,96269;152600,93500;152944,92866;153287,90962;154662,88770;153745,93212;153058,96903;151512,101633;151207,102112;151076,102830;150654,104056;149050,107574;148306,109420;147848,110401;147275,111439;145729,114208;144069,116919;141950,120552;139603,124129;138057,126147;136396,128109;135824,128916;135194,129724;134221,130531;132629,132307;132675,132492;131014,134223;129239,135492;127808,136645;126452,137644;126663,137626;128151,136530;129583,135376;131358,134107;133018,132377;132961,132146;134564,130358;135538,129551;136167,128743;136740,127936;138401,125974;139946,123956;142294,120379;144412,116746;146073,114035;147619,111266;148191,110228;148650,109247;149394,107401;150997,103883;151627,101518;153173,96788;153860,93096;154776,88655;154983,87875;154833,87848;154891,86406;156150,85079;155483,87877;155483,87877;156150,85079;156666,84502;156322,85252;156322,85252;156243,86824;156207,88309;155635,90084;155635,90287;156322,88309;156436,85252;156703,84669;154203,82022;153828,82915;153688,84214;153508,83607;153441,83693;153631,84329;153516,85252;153745,86002;153923,85992;153803,85598;153917,84675;154203,82022;159013,80464;159128,80522;159070,82945;159128,84617;158956,87674;158784,89405;158269,91943;158097,94077;157238,97999;156436,101402;155005,102037;155120,101691;155349,99268;156207,96730;156895,96327;156895,96327;157639,91943;158040,89866;158383,87732;158670,85713;158784,83810;158841,82195;158956,81330;159013,80464;8064,53720;8093,53734;8095,53726;11519,45452;10259,47817;9228,48682;9226,48738;9126,50946;9129,50941;9228,48740;10259,47875;11519,45510;11562,45539;11583,45496;12206,40434;11404,41011;10202,43549;10477,43771;10486,43732;10259,43549;11461,41011;12171,40500;16614,37146;16542,37205;16235,38394;16042,38992;10774,48682;10030,51047;9343,53470;7854,58546;6881,62007;6423,64602;6194,65929;6022,67256;5507,70832;5335,73024;5621,75331;5755,74074;5736,73658;5965,71236;6480,67659;6889,67165;7482,63164;7453,62468;8019,60834;8356,59463;8255,59699;7911,59584;7053,62064;7110,63449;6709,66102;6652,66563;6079,67256;6251,65929;6480,64602;6938,62007;7911,58546;9400,53470;10087,51047;10831,48682;16099,38992;16614,37146;17645,31378;17645,31378;17931,31609;17931,31609;27962,23166;27951,23175;27918,23213;27450,23707;27332,23880;27255,23968;26921,24457;23428,28610;22455,29763;21481,30974;17179,35765;21539,30917;22512,29705;23485,28552;26978,24399;27332,23880;27918,23213;29416,19189;28922,19362;28554,19500;28467,19611;27837,20188;26234,21226;25146,22438;24115,23649;23428,24284;23405,24254;22755,25041;21653,26418;19878,28379;20164,28725;20170,28720;19935,28437;21710,26475;23485,24284;24172,23649;25203,22438;26291,21226;27894,20188;28524,19611;29211,19352;29428,19284;112348,8767;115269,10094;116528,11132;113723,9748;112348,8767;102844,4557;105134,5076;108340,6691;102844,4557;68375,4175;67173,4326;64596,4672;62077,5249;60989,5595;59729,5941;56973,6487;56465,6691;52973,7902;49537,9287;47133,10383;45529,11017;41579,12863;39689,14074;37857,15285;34937,17477;32188,19669;29558,21981;29784,22265;30342,21879;30817,21522;32532,20015;35280,17823;38200,15631;40033,14420;41922,13209;45873,11363;47419,10556;49824,9460;53259,8075;56752,6864;58219,6574;58928,6330;68574,4233;88852,2934;90075,3057;91736,3634;90476,3461;87842,2942;88852,2934;95515,2480;97862,2653;100725,3807;97175,3172;95515,2480;76362,2466;69749,2826;65169,3461;62993,4038;61103,4730;58469,5076;48507,8940;44900,10556;43812,10959;42838,11478;41006,12459;38143,13959;35967,15689;29669,20650;28353,21803;27065,22987;27093,23015;17187,34724;15183,37492;14267,39165;13351,40722;11633,43953;9765,46919;9744,47010;9114,48740;8656,49548;8541,49663;8033,51365;7911,52374;7797,53816;6995,56181;6251,58546;5449,62007;4991,65179;4705,68351;5106,66160;5143,65979;5220,65121;5678,61949;5822,61997;5834,61944;5678,61891;6480,58430;7224,56065;8022,53711;7969,53701;8083,52259;8713,49548;9171,48740;9186,48698;9801,47010;11690,44010;13408,40780;14324,39223;15240,37550;17244,34781;27150,23072;29784,20650;36082,15689;38258,13959;41121,12459;42953,11478;43926,10959;45014,10556;48621,8940;58584,5076;61218,4730;63107,4038;65283,3461;69864,2826;76477,2487;81792,2667;84407,0;87098,173;89846,461;91679,923;92881,1500;94370,1211;96603,1730;97977,2134;97920,2192;97862,2596;95515,2423;94713,2192;93912,2019;92366,1673;90820,1327;89217,1096;87442,1096;86010,1096;83777,1096;83672,1062;82689,1557;83033,2134;86468,2826;84939,2853;84965,2855;86583,2826;87957,2999;90591,3518;91850,3692;93969,4153;96145,4614;98263,5134;100382,5768;101412,6056;102443,6403;102456,6415;103195,6543;104986,7214;105237,7595;105306,7614;106909,8248;108283,8825;109657,9460;110688,10036;111375,10383;112119,10786;114639,12228;117845,14305;119506,15458;119554,15493;120402,16012;152715,77234;152691,77717;153345,77811;153974,78273;154261,79830;155349,81676;155807,81718;155807,81272;156272,79969;156265,79715;156723,78157;157353,78157;158326,77523;158440,80061;158154,81272;157811,82426;157639,84329;157582,85310;157467,86290;157223,86454;157238,86521;157472,86364;157582,85425;157639,84444;157811,82541;158154,81387;158440,80176;158899,80522;158841,81387;158727,82253;158669,83868;158555,85771;158269,87790;157925,89924;157524,92001;156780,96384;156093,96788;155234,99326;155005,101749;154891,102095;153917,104748;153631,104979;152428,107805;153688,104979;153974,104748;152142,109997;151169,110516;150967,110923;150997,110977;151226,110516;152199,109997;151512,111958;150253,114265;149623,115419;148936,116572;148420,117438;147676,119110;146875,120725;145615,122456;144355,124071;144408,123962;142981,125917;139889,129320;139280,130263;139889,129378;142981,125974;140634,129551;139424,130827;138453,131546;138400,131627;137793,132098;137771,132262;135080,135030;132217,137684;132084,137780;131129,139010;128839,140741;126698,142358;126690,142367;128839,140798;131129,139068;129239,140971;127701,141981;126636,142434;126605,142471;125460,143221;125029,143422;123943,144310;122884,145067;121281,146105;120765,146163;120192,146419;120103,146487;120823,146220;121338,146163;119277,147720;117960,148412;116643,149047;115713,149187;115555,149277;111203,151181;110981,151232;109657,152104;110402,152334;107653,153546;107882,152738;106966,153084;106107,153373;104332,153949;104095,153663;103245,153834;102214,154065;100095,154584;100026,154617;102042,154122;103073,153892;103932,153719;104275,154007;106050,153430;106909,153142;107825,152796;107596,153603;105191,154757;105073,154724;103416,155391;102042,155795;99981,156314;99129,156242;97348,156591;97290,156718;92537,157641;91450,157353;90533,157353;88930,157872;87499,157987;86067,158045;85912,157978;84607,158211;83033,157929;83090,157872;83376,157468;82059,157295;82689,156949;84579,156891;86411,156834;89045,156891;90877,156718;94312,155968;96603,155449;98320,155391;98440,155336;96775,155392;94484,155911;91049,156660;89217,156834;86583,156776;84751,156834;82861,156891;82918,156660;83319,156084;100954,153142;112921,148585;116070,146912;117845,145990;119677,145009;123113,142933;125861,140798;131014,136761;132446,135607;133820,134396;135881,132492;136740,131050;137974,129911;137984,129839;136797,130935;135938,132377;133877,134280;132503,135492;131072,136645;125918,140683;123170,142817;119735,144894;117902,145874;116127,146797;112978,148470;101012,153027;83376,155968;82059,155968;81888,155507;80513,155449;79254,155968;75589,156026;72898,155911;71581,155795;70264,155565;71058,154712;70894,154757;67939,154206;67802,154238;62134,153200;59901,152738;57954,152392;55607,151296;52687,150200;49652,148989;50167,148585;52286,148989;53202,149796;56351,150719;62592,152334;64138,152623;65798,152911;67631,153315;69650,153755;69806,153719;71696,154007;71753,153892;74501,154007;74960,154065;79197,154065;82288,154180;85953,153892;86411,153892;86583,154353;90190,153892;92595,153315;93969,153084;94828,152969;96717,152507;98263,152161;99809,151758;102645,151263;103016,151123;100038,151642;98492,152046;96946,152392;95057,152854;94198,152969;92824,153200;89102,153546;86583,153776;86125,153776;82460,154065;79368,153949;75131,153949;74673,153892;72898,153142;71925,153776;71922,153781;72727,153257;74502,154007;71753,153892;71775,153878;69978,153603;67860,153142;66027,152738;64367,152450;62821,152161;56580,150546;53431,149623;52515,148816;50396,148412;47247,146797;46331,146855;43067,145182;42495,144144;42609,144086;44613,145182;46617,146278;47190,145932;44842,144375;42896,143509;40204,141952;37914,140452;34307,138895;32933,137741;33219,137626;34593,138030;31730,135030;30127,133704;28638,132377;26749,130820;24001,127762;23812,127169;23256,126609;21367,124532;21138,123494;20393,122456;20305,122316;19420,121706;17702,119226;16729,116919;16614,116919;15298,114381;14038,111843;12721,108901;11519,105902;12721,107920;13923,110458;14324,111843;14490,112087;14286,111019;13754,110047;12889,108087;11862,106363;10602,102902;9523,99355;9169,98320;7625,92114;6943,87608;6938,87732;6995,88655;7282,90789;7625,92981;7053,91078;6652,88655;6194,88655;5907,86463;5507,85079;5163,83752;4190,82714;3903,82714;3617,81272;3503,79426;3732,76831;3846,75908;4041,75275;3946,73831;4075,71697;4304,71264;4304,71005;3846,71870;3445,71293;2701,70255;2565,69433;2529,69505;2300,71812;2128,74120;1957,75908;1957,79599;2014,81503;2128,83406;1613,85194;1499,85194;1155,81733;1155,78157;1441,75389;1956,75907;1499,75331;1384,73254;1499,70082;1556,69217;1728,67775;2415,65179;2757,63455;2644,63045;2243,65352;1556,67948;1384,69390;1327,70255;1212,73427;1327,75504;1041,78273;1041,81849;1384,85310;1499,85310;2243,88597;2644,91308;3503,94077;4855,100031;4973,101172;5220,101172;6480,104229;6938,105786;6079,104460;5163,102383;5106,102960;4608,101404;4247,101460;3846,100134;2472,96961;1613,94135;1556,91770;1155,89001;869,86232;239,84214;640,73485;1041,70716;697,69217;1384,65064;1556,64083;2014,60738;3216,58315;2930,61603;3216,61039;3388,59692;3445,58200;3961,56296;4762,53412;5736,50470;5809,50388;6251,48048;6881,46375;7625,44991;9114,42107;10316,39511;12034,36166;13294,34724;14324,32705;15183,31436;16099,30974;16328,30628;17244,28783;19019,26706;19068,27574;18938,27939;20794,26014;21710,24803;22913,23649;23016,23765;22970,23707;24459,22207;25947,20823;27551,19092;29784,17419;32188,15631;33626,14621;34593,13728;36311,12690;38143,11709;38386,11583;39009,10967;40033,10209;41156,9633;41951,9448;42094,9344;57668,2999;58246,2873;59844,2307;60946,2084;61521,2079;61733,2019;74788,288;78495,274;82460,346;82534,402;84464,173;86239,461;88014,807;88930,1017;87957,750;86182,404;84407,115;84407,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o:lock v:ext="edit" aspectratio="t"/>
                </v:shape>
              </v:group>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352C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1C74428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3330E49"/>
    <w:multiLevelType w:val="multilevel"/>
    <w:tmpl w:val="52A4F67A"/>
    <w:numStyleLink w:val="Style1"/>
  </w:abstractNum>
  <w:abstractNum w:abstractNumId="3" w15:restartNumberingAfterBreak="0">
    <w:nsid w:val="346E2CFD"/>
    <w:multiLevelType w:val="hybridMultilevel"/>
    <w:tmpl w:val="52A4F67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22D6D92"/>
    <w:multiLevelType w:val="multilevel"/>
    <w:tmpl w:val="52A4F67A"/>
    <w:styleLink w:val="Style1"/>
    <w:lvl w:ilvl="0">
      <w:start w:val="1"/>
      <w:numFmt w:val="bullet"/>
      <w:lvlText w:val=""/>
      <w:lvlJc w:val="left"/>
      <w:pPr>
        <w:ind w:left="720" w:hanging="360"/>
      </w:pPr>
      <w:rPr>
        <w:rFonts w:ascii="Wingdings" w:hAnsi="Wingdings" w:hint="default"/>
        <w:color w:val="323232" w:themeColor="text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5F57554E"/>
    <w:multiLevelType w:val="hybridMultilevel"/>
    <w:tmpl w:val="CA26B004"/>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625A566B"/>
    <w:multiLevelType w:val="hybridMultilevel"/>
    <w:tmpl w:val="FFF05F82"/>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70EC4AD6"/>
    <w:multiLevelType w:val="hybridMultilevel"/>
    <w:tmpl w:val="6BAC1D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7755397B"/>
    <w:multiLevelType w:val="hybridMultilevel"/>
    <w:tmpl w:val="8D849FB4"/>
    <w:lvl w:ilvl="0" w:tplc="4BC09390">
      <w:start w:val="1"/>
      <w:numFmt w:val="bullet"/>
      <w:lvlText w:val=""/>
      <w:lvlJc w:val="left"/>
      <w:pPr>
        <w:ind w:left="720" w:hanging="360"/>
      </w:pPr>
      <w:rPr>
        <w:rFonts w:ascii="Symbol" w:hAnsi="Symbol" w:hint="default"/>
        <w:color w:val="FF339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A2066E5"/>
    <w:multiLevelType w:val="hybridMultilevel"/>
    <w:tmpl w:val="4BB6E55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7CEA7FB9"/>
    <w:multiLevelType w:val="hybridMultilevel"/>
    <w:tmpl w:val="6ED2F072"/>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7E1D6E3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7FDE3617"/>
    <w:multiLevelType w:val="hybridMultilevel"/>
    <w:tmpl w:val="BC3AB0C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92434817">
    <w:abstractNumId w:val="1"/>
  </w:num>
  <w:num w:numId="2" w16cid:durableId="978725151">
    <w:abstractNumId w:val="0"/>
  </w:num>
  <w:num w:numId="3" w16cid:durableId="1751808360">
    <w:abstractNumId w:val="11"/>
  </w:num>
  <w:num w:numId="4" w16cid:durableId="1448503698">
    <w:abstractNumId w:val="12"/>
  </w:num>
  <w:num w:numId="5" w16cid:durableId="1390036087">
    <w:abstractNumId w:val="3"/>
  </w:num>
  <w:num w:numId="6" w16cid:durableId="1207716553">
    <w:abstractNumId w:val="4"/>
  </w:num>
  <w:num w:numId="7" w16cid:durableId="1742172630">
    <w:abstractNumId w:val="2"/>
  </w:num>
  <w:num w:numId="8" w16cid:durableId="579875544">
    <w:abstractNumId w:val="8"/>
  </w:num>
  <w:num w:numId="9" w16cid:durableId="468209252">
    <w:abstractNumId w:val="7"/>
  </w:num>
  <w:num w:numId="10" w16cid:durableId="2049186798">
    <w:abstractNumId w:val="5"/>
  </w:num>
  <w:num w:numId="11" w16cid:durableId="417798561">
    <w:abstractNumId w:val="6"/>
  </w:num>
  <w:num w:numId="12" w16cid:durableId="290553578">
    <w:abstractNumId w:val="9"/>
  </w:num>
  <w:num w:numId="13" w16cid:durableId="24257284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oNotDisplayPageBoundaries/>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drawingGridHorizontalSpacing w:val="120"/>
  <w:displayHorizontalDrawingGridEvery w:val="2"/>
  <w:displayVerticalDrawingGridEvery w:val="2"/>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35BD"/>
    <w:rsid w:val="0000140F"/>
    <w:rsid w:val="00023293"/>
    <w:rsid w:val="000326CC"/>
    <w:rsid w:val="000412DF"/>
    <w:rsid w:val="000470C3"/>
    <w:rsid w:val="0005081D"/>
    <w:rsid w:val="00061977"/>
    <w:rsid w:val="00086422"/>
    <w:rsid w:val="0008782A"/>
    <w:rsid w:val="000A065A"/>
    <w:rsid w:val="000B22AB"/>
    <w:rsid w:val="000D151A"/>
    <w:rsid w:val="00120DEC"/>
    <w:rsid w:val="00126C13"/>
    <w:rsid w:val="0014700A"/>
    <w:rsid w:val="00182D9F"/>
    <w:rsid w:val="0019018B"/>
    <w:rsid w:val="001B6C0D"/>
    <w:rsid w:val="001C47DF"/>
    <w:rsid w:val="001D6CC4"/>
    <w:rsid w:val="00231C6A"/>
    <w:rsid w:val="00242A78"/>
    <w:rsid w:val="00265E48"/>
    <w:rsid w:val="002802CE"/>
    <w:rsid w:val="00283EEA"/>
    <w:rsid w:val="003007A7"/>
    <w:rsid w:val="003222DC"/>
    <w:rsid w:val="003257E1"/>
    <w:rsid w:val="00325DEC"/>
    <w:rsid w:val="0037154D"/>
    <w:rsid w:val="003A504D"/>
    <w:rsid w:val="003A592D"/>
    <w:rsid w:val="003D3938"/>
    <w:rsid w:val="003E7A21"/>
    <w:rsid w:val="003F4FD8"/>
    <w:rsid w:val="004045E5"/>
    <w:rsid w:val="00421496"/>
    <w:rsid w:val="004421C0"/>
    <w:rsid w:val="0044367C"/>
    <w:rsid w:val="00477697"/>
    <w:rsid w:val="004E09D3"/>
    <w:rsid w:val="00500564"/>
    <w:rsid w:val="00592497"/>
    <w:rsid w:val="005B4D9C"/>
    <w:rsid w:val="005E5B15"/>
    <w:rsid w:val="0062123A"/>
    <w:rsid w:val="006676A1"/>
    <w:rsid w:val="006764DE"/>
    <w:rsid w:val="006E2D42"/>
    <w:rsid w:val="006F6183"/>
    <w:rsid w:val="00722E07"/>
    <w:rsid w:val="00733159"/>
    <w:rsid w:val="00747893"/>
    <w:rsid w:val="00780BF8"/>
    <w:rsid w:val="00796B1F"/>
    <w:rsid w:val="007D4928"/>
    <w:rsid w:val="007D76D9"/>
    <w:rsid w:val="007F525E"/>
    <w:rsid w:val="00806D18"/>
    <w:rsid w:val="0083044C"/>
    <w:rsid w:val="008426AB"/>
    <w:rsid w:val="0085182D"/>
    <w:rsid w:val="00863AA7"/>
    <w:rsid w:val="008709F5"/>
    <w:rsid w:val="00877A91"/>
    <w:rsid w:val="008B721A"/>
    <w:rsid w:val="008C7B2B"/>
    <w:rsid w:val="008D262C"/>
    <w:rsid w:val="008E3921"/>
    <w:rsid w:val="008F3386"/>
    <w:rsid w:val="00911148"/>
    <w:rsid w:val="00925552"/>
    <w:rsid w:val="0094511B"/>
    <w:rsid w:val="009469B5"/>
    <w:rsid w:val="00947471"/>
    <w:rsid w:val="00972104"/>
    <w:rsid w:val="00991A53"/>
    <w:rsid w:val="00993023"/>
    <w:rsid w:val="009D1198"/>
    <w:rsid w:val="00A302D1"/>
    <w:rsid w:val="00A71DA8"/>
    <w:rsid w:val="00AB1F66"/>
    <w:rsid w:val="00AE1C2A"/>
    <w:rsid w:val="00AF3A6B"/>
    <w:rsid w:val="00AF5FB0"/>
    <w:rsid w:val="00B10630"/>
    <w:rsid w:val="00B1336D"/>
    <w:rsid w:val="00B2200E"/>
    <w:rsid w:val="00B34E8D"/>
    <w:rsid w:val="00BB7D10"/>
    <w:rsid w:val="00BE15BA"/>
    <w:rsid w:val="00BE6E05"/>
    <w:rsid w:val="00C04F2A"/>
    <w:rsid w:val="00C11ECE"/>
    <w:rsid w:val="00C226A3"/>
    <w:rsid w:val="00C56163"/>
    <w:rsid w:val="00CB0D1D"/>
    <w:rsid w:val="00CC24B6"/>
    <w:rsid w:val="00CD3B21"/>
    <w:rsid w:val="00CD5D33"/>
    <w:rsid w:val="00CE6550"/>
    <w:rsid w:val="00D0268F"/>
    <w:rsid w:val="00D056B2"/>
    <w:rsid w:val="00D0664A"/>
    <w:rsid w:val="00D23062"/>
    <w:rsid w:val="00D30F1D"/>
    <w:rsid w:val="00D3659F"/>
    <w:rsid w:val="00D4030A"/>
    <w:rsid w:val="00D50AFD"/>
    <w:rsid w:val="00D673DC"/>
    <w:rsid w:val="00D9737C"/>
    <w:rsid w:val="00DA0DE0"/>
    <w:rsid w:val="00E0645C"/>
    <w:rsid w:val="00E06623"/>
    <w:rsid w:val="00E11D44"/>
    <w:rsid w:val="00E24A5A"/>
    <w:rsid w:val="00E41759"/>
    <w:rsid w:val="00E55D74"/>
    <w:rsid w:val="00E76EAD"/>
    <w:rsid w:val="00E81234"/>
    <w:rsid w:val="00EA120D"/>
    <w:rsid w:val="00EA49C3"/>
    <w:rsid w:val="00EB0D1E"/>
    <w:rsid w:val="00EF0027"/>
    <w:rsid w:val="00EF541D"/>
    <w:rsid w:val="00F06936"/>
    <w:rsid w:val="00F1493B"/>
    <w:rsid w:val="00F30107"/>
    <w:rsid w:val="00F41328"/>
    <w:rsid w:val="00F61360"/>
    <w:rsid w:val="00F716FF"/>
    <w:rsid w:val="00F805D6"/>
    <w:rsid w:val="00F935BD"/>
    <w:rsid w:val="00FC538A"/>
    <w:rsid w:val="00FF5B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F156DA"/>
  <w14:defaultImageDpi w14:val="327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0" w:unhideWhenUsed="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lsdException w:name="Emphasis" w:semiHidden="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6550"/>
    <w:pPr>
      <w:spacing w:after="200"/>
    </w:pPr>
    <w:rPr>
      <w:rFonts w:eastAsia="Times New Roman" w:cs="Arial"/>
      <w:color w:val="222222"/>
      <w:sz w:val="22"/>
      <w:szCs w:val="22"/>
    </w:rPr>
  </w:style>
  <w:style w:type="paragraph" w:styleId="Heading1">
    <w:name w:val="heading 1"/>
    <w:basedOn w:val="Title"/>
    <w:next w:val="Normal"/>
    <w:link w:val="Heading1Char"/>
    <w:uiPriority w:val="9"/>
    <w:qFormat/>
    <w:rsid w:val="00265E48"/>
    <w:pPr>
      <w:outlineLvl w:val="0"/>
    </w:pPr>
    <w:rPr>
      <w:b/>
      <w:color w:val="A5300F" w:themeColor="accent1"/>
      <w:sz w:val="32"/>
      <w:szCs w:val="100"/>
    </w:rPr>
  </w:style>
  <w:style w:type="paragraph" w:styleId="Heading2">
    <w:name w:val="heading 2"/>
    <w:basedOn w:val="Normal"/>
    <w:next w:val="Normal"/>
    <w:link w:val="Heading2Char"/>
    <w:uiPriority w:val="9"/>
    <w:semiHidden/>
    <w:rsid w:val="003222DC"/>
    <w:pPr>
      <w:keepNext/>
      <w:keepLines/>
      <w:spacing w:before="40"/>
      <w:outlineLvl w:val="1"/>
    </w:pPr>
    <w:rPr>
      <w:rFonts w:asciiTheme="majorHAnsi" w:eastAsiaTheme="majorEastAsia" w:hAnsiTheme="majorHAnsi" w:cstheme="majorBidi"/>
      <w:color w:val="7B230B" w:themeColor="accent1" w:themeShade="BF"/>
      <w:sz w:val="26"/>
      <w:szCs w:val="26"/>
    </w:rPr>
  </w:style>
  <w:style w:type="paragraph" w:styleId="Heading3">
    <w:name w:val="heading 3"/>
    <w:basedOn w:val="Normal"/>
    <w:next w:val="Normal"/>
    <w:link w:val="Heading3Char"/>
    <w:uiPriority w:val="9"/>
    <w:semiHidden/>
    <w:qFormat/>
    <w:rsid w:val="009D1198"/>
    <w:pPr>
      <w:keepNext/>
      <w:keepLines/>
      <w:spacing w:before="40" w:after="0"/>
      <w:outlineLvl w:val="2"/>
    </w:pPr>
    <w:rPr>
      <w:rFonts w:asciiTheme="majorHAnsi" w:eastAsiaTheme="majorEastAsia" w:hAnsiTheme="majorHAnsi" w:cstheme="majorBidi"/>
      <w:color w:val="511707" w:themeColor="accent1" w:themeShade="7F"/>
      <w:sz w:val="24"/>
      <w:szCs w:val="24"/>
    </w:rPr>
  </w:style>
  <w:style w:type="paragraph" w:styleId="Heading4">
    <w:name w:val="heading 4"/>
    <w:next w:val="Normal"/>
    <w:link w:val="Heading4Char"/>
    <w:semiHidden/>
    <w:rsid w:val="0085182D"/>
    <w:pPr>
      <w:spacing w:after="240"/>
      <w:outlineLvl w:val="3"/>
    </w:pPr>
    <w:rPr>
      <w:rFonts w:eastAsia="Times New Roman" w:cs="Arial"/>
      <w:b/>
      <w:noProof/>
      <w:color w:val="D55816" w:themeColor="accent2"/>
      <w:spacing w:val="10"/>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D6C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semiHidden/>
    <w:rsid w:val="00CE6550"/>
    <w:rPr>
      <w:rFonts w:eastAsia="Times New Roman" w:cs="Arial"/>
      <w:b/>
      <w:noProof/>
      <w:color w:val="D55816" w:themeColor="accent2"/>
      <w:spacing w:val="10"/>
      <w:sz w:val="28"/>
      <w:szCs w:val="32"/>
    </w:rPr>
  </w:style>
  <w:style w:type="paragraph" w:styleId="Title">
    <w:name w:val="Title"/>
    <w:basedOn w:val="Normal"/>
    <w:next w:val="Normal"/>
    <w:link w:val="TitleChar"/>
    <w:uiPriority w:val="10"/>
    <w:rsid w:val="00991A53"/>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91A53"/>
    <w:rPr>
      <w:rFonts w:asciiTheme="majorHAnsi" w:eastAsiaTheme="majorEastAsia" w:hAnsiTheme="majorHAnsi" w:cstheme="majorBidi"/>
      <w:spacing w:val="-10"/>
      <w:kern w:val="28"/>
      <w:sz w:val="56"/>
      <w:szCs w:val="56"/>
    </w:rPr>
  </w:style>
  <w:style w:type="paragraph" w:styleId="ListParagraph">
    <w:name w:val="List Paragraph"/>
    <w:basedOn w:val="Normal"/>
    <w:uiPriority w:val="34"/>
    <w:semiHidden/>
    <w:rsid w:val="00877A91"/>
    <w:pPr>
      <w:ind w:left="720"/>
      <w:contextualSpacing/>
    </w:pPr>
  </w:style>
  <w:style w:type="numbering" w:customStyle="1" w:styleId="Style1">
    <w:name w:val="Style1"/>
    <w:uiPriority w:val="99"/>
    <w:rsid w:val="006676A1"/>
    <w:pPr>
      <w:numPr>
        <w:numId w:val="6"/>
      </w:numPr>
    </w:pPr>
  </w:style>
  <w:style w:type="character" w:customStyle="1" w:styleId="Heading2Char">
    <w:name w:val="Heading 2 Char"/>
    <w:basedOn w:val="DefaultParagraphFont"/>
    <w:link w:val="Heading2"/>
    <w:uiPriority w:val="9"/>
    <w:semiHidden/>
    <w:rsid w:val="00CE6550"/>
    <w:rPr>
      <w:rFonts w:asciiTheme="majorHAnsi" w:eastAsiaTheme="majorEastAsia" w:hAnsiTheme="majorHAnsi" w:cstheme="majorBidi"/>
      <w:noProof/>
      <w:color w:val="7B230B" w:themeColor="accent1" w:themeShade="BF"/>
      <w:sz w:val="26"/>
      <w:szCs w:val="26"/>
    </w:rPr>
  </w:style>
  <w:style w:type="paragraph" w:customStyle="1" w:styleId="Address3">
    <w:name w:val="Address 3"/>
    <w:basedOn w:val="Subtitle"/>
    <w:link w:val="Address3Char"/>
    <w:semiHidden/>
    <w:rsid w:val="00CD5D33"/>
    <w:pPr>
      <w:spacing w:after="0"/>
      <w:jc w:val="center"/>
    </w:pPr>
    <w:rPr>
      <w:rFonts w:ascii="Century Gothic" w:hAnsi="Century Gothic"/>
      <w:color w:val="D55816" w:themeColor="accent2"/>
    </w:rPr>
  </w:style>
  <w:style w:type="character" w:customStyle="1" w:styleId="Address3Char">
    <w:name w:val="Address 3 Char"/>
    <w:basedOn w:val="SubtitleChar"/>
    <w:link w:val="Address3"/>
    <w:semiHidden/>
    <w:rsid w:val="00CE6550"/>
    <w:rPr>
      <w:rFonts w:ascii="Century Gothic" w:eastAsiaTheme="minorEastAsia" w:hAnsi="Century Gothic"/>
      <w:noProof/>
      <w:color w:val="D55816" w:themeColor="accent2"/>
      <w:spacing w:val="15"/>
      <w:sz w:val="22"/>
      <w:szCs w:val="22"/>
    </w:rPr>
  </w:style>
  <w:style w:type="paragraph" w:styleId="Subtitle">
    <w:name w:val="Subtitle"/>
    <w:basedOn w:val="Normal"/>
    <w:next w:val="Normal"/>
    <w:link w:val="SubtitleChar"/>
    <w:uiPriority w:val="11"/>
    <w:semiHidden/>
    <w:rsid w:val="00CD5D33"/>
    <w:pPr>
      <w:numPr>
        <w:ilvl w:val="1"/>
      </w:numPr>
      <w:spacing w:after="160"/>
    </w:pPr>
    <w:rPr>
      <w:rFonts w:eastAsiaTheme="minorEastAsia" w:cstheme="minorBidi"/>
      <w:color w:val="5A5A5A" w:themeColor="text1" w:themeTint="A5"/>
      <w:spacing w:val="15"/>
    </w:rPr>
  </w:style>
  <w:style w:type="character" w:customStyle="1" w:styleId="SubtitleChar">
    <w:name w:val="Subtitle Char"/>
    <w:basedOn w:val="DefaultParagraphFont"/>
    <w:link w:val="Subtitle"/>
    <w:uiPriority w:val="11"/>
    <w:semiHidden/>
    <w:rsid w:val="00CE6550"/>
    <w:rPr>
      <w:rFonts w:eastAsiaTheme="minorEastAsia"/>
      <w:noProof/>
      <w:color w:val="5A5A5A" w:themeColor="text1" w:themeTint="A5"/>
      <w:spacing w:val="15"/>
      <w:sz w:val="22"/>
      <w:szCs w:val="22"/>
    </w:rPr>
  </w:style>
  <w:style w:type="character" w:customStyle="1" w:styleId="Heading1Char">
    <w:name w:val="Heading 1 Char"/>
    <w:basedOn w:val="DefaultParagraphFont"/>
    <w:link w:val="Heading1"/>
    <w:uiPriority w:val="9"/>
    <w:rsid w:val="00265E48"/>
    <w:rPr>
      <w:rFonts w:asciiTheme="majorHAnsi" w:eastAsiaTheme="majorEastAsia" w:hAnsiTheme="majorHAnsi" w:cstheme="majorBidi"/>
      <w:b/>
      <w:noProof/>
      <w:color w:val="A5300F" w:themeColor="accent1"/>
      <w:spacing w:val="-10"/>
      <w:kern w:val="28"/>
      <w:sz w:val="32"/>
      <w:szCs w:val="100"/>
    </w:rPr>
  </w:style>
  <w:style w:type="paragraph" w:styleId="Header">
    <w:name w:val="header"/>
    <w:basedOn w:val="Normal"/>
    <w:link w:val="HeaderChar"/>
    <w:uiPriority w:val="99"/>
    <w:semiHidden/>
    <w:rsid w:val="007D76D9"/>
    <w:pPr>
      <w:tabs>
        <w:tab w:val="center" w:pos="4680"/>
        <w:tab w:val="right" w:pos="9360"/>
      </w:tabs>
      <w:spacing w:after="0"/>
    </w:pPr>
    <w:rPr>
      <w:sz w:val="16"/>
    </w:rPr>
  </w:style>
  <w:style w:type="character" w:customStyle="1" w:styleId="HeaderChar">
    <w:name w:val="Header Char"/>
    <w:basedOn w:val="DefaultParagraphFont"/>
    <w:link w:val="Header"/>
    <w:uiPriority w:val="99"/>
    <w:semiHidden/>
    <w:rsid w:val="00CE6550"/>
    <w:rPr>
      <w:rFonts w:eastAsia="Times New Roman" w:cs="Arial"/>
      <w:noProof/>
      <w:color w:val="222222"/>
      <w:sz w:val="16"/>
      <w:szCs w:val="22"/>
    </w:rPr>
  </w:style>
  <w:style w:type="paragraph" w:styleId="Footer">
    <w:name w:val="footer"/>
    <w:basedOn w:val="Normal"/>
    <w:link w:val="FooterChar"/>
    <w:uiPriority w:val="99"/>
    <w:semiHidden/>
    <w:rsid w:val="007D76D9"/>
    <w:pPr>
      <w:tabs>
        <w:tab w:val="center" w:pos="4680"/>
        <w:tab w:val="right" w:pos="9360"/>
      </w:tabs>
    </w:pPr>
  </w:style>
  <w:style w:type="character" w:customStyle="1" w:styleId="FooterChar">
    <w:name w:val="Footer Char"/>
    <w:basedOn w:val="DefaultParagraphFont"/>
    <w:link w:val="Footer"/>
    <w:uiPriority w:val="99"/>
    <w:semiHidden/>
    <w:rsid w:val="00CE6550"/>
    <w:rPr>
      <w:rFonts w:eastAsia="Times New Roman" w:cs="Arial"/>
      <w:noProof/>
      <w:color w:val="222222"/>
      <w:sz w:val="22"/>
      <w:szCs w:val="22"/>
    </w:rPr>
  </w:style>
  <w:style w:type="paragraph" w:styleId="Quote">
    <w:name w:val="Quote"/>
    <w:basedOn w:val="Heading2"/>
    <w:next w:val="Normal"/>
    <w:link w:val="QuoteChar"/>
    <w:uiPriority w:val="29"/>
    <w:qFormat/>
    <w:rsid w:val="0000140F"/>
    <w:pPr>
      <w:jc w:val="center"/>
    </w:pPr>
    <w:rPr>
      <w:b/>
      <w:color w:val="A5300F" w:themeColor="accent1"/>
      <w:sz w:val="56"/>
    </w:rPr>
  </w:style>
  <w:style w:type="character" w:customStyle="1" w:styleId="QuoteChar">
    <w:name w:val="Quote Char"/>
    <w:basedOn w:val="DefaultParagraphFont"/>
    <w:link w:val="Quote"/>
    <w:uiPriority w:val="29"/>
    <w:rsid w:val="0000140F"/>
    <w:rPr>
      <w:rFonts w:asciiTheme="majorHAnsi" w:eastAsiaTheme="majorEastAsia" w:hAnsiTheme="majorHAnsi" w:cstheme="majorBidi"/>
      <w:b/>
      <w:noProof/>
      <w:color w:val="A5300F" w:themeColor="accent1"/>
      <w:sz w:val="56"/>
      <w:szCs w:val="26"/>
    </w:rPr>
  </w:style>
  <w:style w:type="character" w:styleId="PlaceholderText">
    <w:name w:val="Placeholder Text"/>
    <w:basedOn w:val="DefaultParagraphFont"/>
    <w:uiPriority w:val="99"/>
    <w:semiHidden/>
    <w:rsid w:val="007D76D9"/>
    <w:rPr>
      <w:color w:val="808080"/>
    </w:rPr>
  </w:style>
  <w:style w:type="character" w:customStyle="1" w:styleId="Heading3Char">
    <w:name w:val="Heading 3 Char"/>
    <w:basedOn w:val="DefaultParagraphFont"/>
    <w:link w:val="Heading3"/>
    <w:uiPriority w:val="9"/>
    <w:semiHidden/>
    <w:rsid w:val="00CE6550"/>
    <w:rPr>
      <w:rFonts w:asciiTheme="majorHAnsi" w:eastAsiaTheme="majorEastAsia" w:hAnsiTheme="majorHAnsi" w:cstheme="majorBidi"/>
      <w:noProof/>
      <w:color w:val="511707" w:themeColor="accent1" w:themeShade="7F"/>
    </w:rPr>
  </w:style>
  <w:style w:type="paragraph" w:customStyle="1" w:styleId="ContactInfo">
    <w:name w:val="Contact Info"/>
    <w:basedOn w:val="Normal"/>
    <w:qFormat/>
    <w:rsid w:val="009D1198"/>
    <w:pPr>
      <w:spacing w:after="120"/>
      <w:jc w:val="center"/>
    </w:pPr>
    <w:rPr>
      <w:rFonts w:asciiTheme="majorHAnsi" w:hAnsiTheme="majorHAnsi"/>
      <w:b/>
      <w:color w:val="FFFFFF" w:themeColor="background1"/>
      <w:spacing w:val="20"/>
      <w:sz w:val="24"/>
    </w:rPr>
  </w:style>
  <w:style w:type="paragraph" w:styleId="NoSpacing">
    <w:name w:val="No Spacing"/>
    <w:uiPriority w:val="1"/>
    <w:semiHidden/>
    <w:rsid w:val="009D1198"/>
    <w:rPr>
      <w:rFonts w:eastAsia="Times New Roman" w:cs="Arial"/>
      <w:noProof/>
      <w:color w:val="222222"/>
      <w:sz w:val="22"/>
      <w:szCs w:val="22"/>
    </w:rPr>
  </w:style>
  <w:style w:type="character" w:styleId="Hyperlink">
    <w:name w:val="Hyperlink"/>
    <w:basedOn w:val="DefaultParagraphFont"/>
    <w:uiPriority w:val="99"/>
    <w:unhideWhenUsed/>
    <w:rsid w:val="00EB0D1E"/>
    <w:rPr>
      <w:color w:val="6B9F25"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6.jpeg"/><Relationship Id="rId26" Type="http://schemas.openxmlformats.org/officeDocument/2006/relationships/image" Target="media/image14.png"/><Relationship Id="rId3" Type="http://schemas.openxmlformats.org/officeDocument/2006/relationships/customXml" Target="../customXml/item3.xml"/><Relationship Id="rId21" Type="http://schemas.openxmlformats.org/officeDocument/2006/relationships/image" Target="media/image9.png"/><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yperlink" Target="mailto:oneillsfoylecup@gmail.com" TargetMode="External"/><Relationship Id="rId25" Type="http://schemas.openxmlformats.org/officeDocument/2006/relationships/image" Target="media/image13.png"/><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oneillsfoylecup@gmail.com" TargetMode="External"/><Relationship Id="rId20" Type="http://schemas.openxmlformats.org/officeDocument/2006/relationships/image" Target="media/image8.pn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image" Target="media/image12.png"/><Relationship Id="rId32" Type="http://schemas.openxmlformats.org/officeDocument/2006/relationships/glossaryDocument" Target="glossary/document.xml"/><Relationship Id="rId5" Type="http://schemas.openxmlformats.org/officeDocument/2006/relationships/numbering" Target="numbering.xml"/><Relationship Id="rId15" Type="http://schemas.openxmlformats.org/officeDocument/2006/relationships/image" Target="media/image5.jpeg"/><Relationship Id="rId23" Type="http://schemas.openxmlformats.org/officeDocument/2006/relationships/image" Target="media/image11.png"/><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image" Target="media/image7.png"/><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0.png"/><Relationship Id="rId27" Type="http://schemas.openxmlformats.org/officeDocument/2006/relationships/image" Target="media/image15.jpeg"/><Relationship Id="rId30" Type="http://schemas.openxmlformats.org/officeDocument/2006/relationships/header" Target="header2.xml"/><Relationship Id="rId8"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iolain.ward\AppData\Roaming\Microsoft\Templates\Bubbles%20brochur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E35F4A48E774264AB0250FEB8F195AE"/>
        <w:category>
          <w:name w:val="General"/>
          <w:gallery w:val="placeholder"/>
        </w:category>
        <w:types>
          <w:type w:val="bbPlcHdr"/>
        </w:types>
        <w:behaviors>
          <w:behavior w:val="content"/>
        </w:behaviors>
        <w:guid w:val="{8F2DEB3C-2368-440D-99B5-989E956BE38E}"/>
      </w:docPartPr>
      <w:docPartBody>
        <w:p w:rsidR="00CB7EF0" w:rsidRDefault="00CB7EF0">
          <w:pPr>
            <w:pStyle w:val="9E35F4A48E774264AB0250FEB8F195AE"/>
          </w:pPr>
          <w:r w:rsidRPr="0000140F">
            <w:t>Stree Address</w:t>
          </w:r>
        </w:p>
      </w:docPartBody>
    </w:docPart>
    <w:docPart>
      <w:docPartPr>
        <w:name w:val="8EFA1B41A647431EADCEFC58D54575C6"/>
        <w:category>
          <w:name w:val="General"/>
          <w:gallery w:val="placeholder"/>
        </w:category>
        <w:types>
          <w:type w:val="bbPlcHdr"/>
        </w:types>
        <w:behaviors>
          <w:behavior w:val="content"/>
        </w:behaviors>
        <w:guid w:val="{65735EC9-D2D8-43B8-8222-E701EEA8C65B}"/>
      </w:docPartPr>
      <w:docPartBody>
        <w:p w:rsidR="00CB7EF0" w:rsidRDefault="00CB7EF0">
          <w:pPr>
            <w:pStyle w:val="8EFA1B41A647431EADCEFC58D54575C6"/>
          </w:pPr>
          <w:r w:rsidRPr="0000140F">
            <w:t>City, ST  ZIP Code</w:t>
          </w:r>
        </w:p>
      </w:docPartBody>
    </w:docPart>
    <w:docPart>
      <w:docPartPr>
        <w:name w:val="E6422AADCE81408D8CA8BAC6D8D4C5DA"/>
        <w:category>
          <w:name w:val="General"/>
          <w:gallery w:val="placeholder"/>
        </w:category>
        <w:types>
          <w:type w:val="bbPlcHdr"/>
        </w:types>
        <w:behaviors>
          <w:behavior w:val="content"/>
        </w:behaviors>
        <w:guid w:val="{B8178FDC-8550-49BE-8974-DCDB3F69FF00}"/>
      </w:docPartPr>
      <w:docPartBody>
        <w:p w:rsidR="00CB7EF0" w:rsidRDefault="00CB7EF0">
          <w:pPr>
            <w:pStyle w:val="E6422AADCE81408D8CA8BAC6D8D4C5DA"/>
          </w:pPr>
          <w:r w:rsidRPr="0000140F">
            <w:rPr>
              <w:rStyle w:val="PlaceholderText"/>
              <w:rFonts w:eastAsiaTheme="minorHAnsi"/>
            </w:rPr>
            <w:t>Phone Number</w:t>
          </w:r>
        </w:p>
      </w:docPartBody>
    </w:docPart>
    <w:docPart>
      <w:docPartPr>
        <w:name w:val="23E1AF14890544F9971C569BD3E01A52"/>
        <w:category>
          <w:name w:val="General"/>
          <w:gallery w:val="placeholder"/>
        </w:category>
        <w:types>
          <w:type w:val="bbPlcHdr"/>
        </w:types>
        <w:behaviors>
          <w:behavior w:val="content"/>
        </w:behaviors>
        <w:guid w:val="{B6482E98-4F9D-486D-978D-3B89724CB7D6}"/>
      </w:docPartPr>
      <w:docPartBody>
        <w:p w:rsidR="00CB7EF0" w:rsidRDefault="00CB7EF0">
          <w:pPr>
            <w:pStyle w:val="23E1AF14890544F9971C569BD3E01A52"/>
          </w:pPr>
          <w:r w:rsidRPr="0000140F">
            <w:rPr>
              <w:rStyle w:val="PlaceholderText"/>
              <w:rFonts w:eastAsiaTheme="minorHAnsi"/>
            </w:rPr>
            <w:t>Fax Number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Century Schoolbook">
    <w:panose1 w:val="02040604050505020304"/>
    <w:charset w:val="00"/>
    <w:family w:val="roman"/>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Kristen ITC">
    <w:panose1 w:val="03050502040202030202"/>
    <w:charset w:val="00"/>
    <w:family w:val="script"/>
    <w:pitch w:val="variable"/>
    <w:sig w:usb0="00000003" w:usb1="00000000" w:usb2="00000000" w:usb3="00000000" w:csb0="00000001" w:csb1="00000000"/>
  </w:font>
  <w:font w:name="Bodoni MT">
    <w:panose1 w:val="02070603080606020203"/>
    <w:charset w:val="00"/>
    <w:family w:val="roman"/>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7EF0"/>
    <w:rsid w:val="002F2634"/>
    <w:rsid w:val="004421C0"/>
    <w:rsid w:val="008B0865"/>
    <w:rsid w:val="00C226A3"/>
    <w:rsid w:val="00CB7E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Title"/>
    <w:next w:val="Normal"/>
    <w:link w:val="Heading1Char"/>
    <w:uiPriority w:val="9"/>
    <w:qFormat/>
    <w:pPr>
      <w:spacing w:after="200"/>
      <w:outlineLvl w:val="0"/>
    </w:pPr>
    <w:rPr>
      <w:b/>
      <w:noProof/>
      <w:color w:val="156082" w:themeColor="accent1"/>
      <w:sz w:val="32"/>
      <w:szCs w:val="100"/>
      <w:lang w:val="en-US" w:eastAsia="en-US"/>
    </w:rPr>
  </w:style>
  <w:style w:type="paragraph" w:styleId="Heading2">
    <w:name w:val="heading 2"/>
    <w:basedOn w:val="Normal"/>
    <w:next w:val="Normal"/>
    <w:link w:val="Heading2Char"/>
    <w:uiPriority w:val="9"/>
    <w:semiHidden/>
    <w:unhideWhenUsed/>
    <w:qFormat/>
    <w:pPr>
      <w:keepNext/>
      <w:keepLines/>
      <w:spacing w:before="40" w:after="0"/>
      <w:outlineLvl w:val="1"/>
    </w:pPr>
    <w:rPr>
      <w:rFonts w:asciiTheme="majorHAnsi" w:eastAsiaTheme="majorEastAsia" w:hAnsiTheme="majorHAnsi" w:cstheme="majorBidi"/>
      <w:color w:val="0F476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Quote">
    <w:name w:val="Quote"/>
    <w:basedOn w:val="Heading2"/>
    <w:next w:val="Normal"/>
    <w:link w:val="QuoteChar"/>
    <w:uiPriority w:val="29"/>
    <w:qFormat/>
    <w:pPr>
      <w:spacing w:after="200" w:line="240" w:lineRule="auto"/>
      <w:jc w:val="center"/>
    </w:pPr>
    <w:rPr>
      <w:b/>
      <w:noProof/>
      <w:color w:val="156082" w:themeColor="accent1"/>
      <w:sz w:val="56"/>
      <w:lang w:val="en-US" w:eastAsia="en-US"/>
    </w:rPr>
  </w:style>
  <w:style w:type="character" w:customStyle="1" w:styleId="QuoteChar">
    <w:name w:val="Quote Char"/>
    <w:basedOn w:val="DefaultParagraphFont"/>
    <w:link w:val="Quote"/>
    <w:uiPriority w:val="29"/>
    <w:rPr>
      <w:rFonts w:asciiTheme="majorHAnsi" w:eastAsiaTheme="majorEastAsia" w:hAnsiTheme="majorHAnsi" w:cstheme="majorBidi"/>
      <w:b/>
      <w:noProof/>
      <w:color w:val="156082" w:themeColor="accent1"/>
      <w:sz w:val="56"/>
      <w:szCs w:val="26"/>
      <w:lang w:val="en-US" w:eastAsia="en-US"/>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color w:val="0F4761" w:themeColor="accent1" w:themeShade="BF"/>
      <w:sz w:val="26"/>
      <w:szCs w:val="26"/>
    </w:rPr>
  </w:style>
  <w:style w:type="paragraph" w:customStyle="1" w:styleId="9E35F4A48E774264AB0250FEB8F195AE">
    <w:name w:val="9E35F4A48E774264AB0250FEB8F195AE"/>
  </w:style>
  <w:style w:type="paragraph" w:customStyle="1" w:styleId="8EFA1B41A647431EADCEFC58D54575C6">
    <w:name w:val="8EFA1B41A647431EADCEFC58D54575C6"/>
  </w:style>
  <w:style w:type="character" w:styleId="PlaceholderText">
    <w:name w:val="Placeholder Text"/>
    <w:basedOn w:val="DefaultParagraphFont"/>
    <w:uiPriority w:val="99"/>
    <w:semiHidden/>
    <w:rPr>
      <w:color w:val="808080"/>
    </w:rPr>
  </w:style>
  <w:style w:type="paragraph" w:customStyle="1" w:styleId="E6422AADCE81408D8CA8BAC6D8D4C5DA">
    <w:name w:val="E6422AADCE81408D8CA8BAC6D8D4C5DA"/>
  </w:style>
  <w:style w:type="paragraph" w:customStyle="1" w:styleId="23E1AF14890544F9971C569BD3E01A52">
    <w:name w:val="23E1AF14890544F9971C569BD3E01A52"/>
  </w:style>
  <w:style w:type="character" w:customStyle="1" w:styleId="Heading1Char">
    <w:name w:val="Heading 1 Char"/>
    <w:basedOn w:val="DefaultParagraphFont"/>
    <w:link w:val="Heading1"/>
    <w:uiPriority w:val="9"/>
    <w:rPr>
      <w:rFonts w:asciiTheme="majorHAnsi" w:eastAsiaTheme="majorEastAsia" w:hAnsiTheme="majorHAnsi" w:cstheme="majorBidi"/>
      <w:b/>
      <w:noProof/>
      <w:color w:val="156082" w:themeColor="accent1"/>
      <w:spacing w:val="-10"/>
      <w:kern w:val="28"/>
      <w:sz w:val="32"/>
      <w:szCs w:val="100"/>
      <w:lang w:val="en-US" w:eastAsia="en-US"/>
    </w:rPr>
  </w:style>
  <w:style w:type="paragraph" w:styleId="Title">
    <w:name w:val="Title"/>
    <w:basedOn w:val="Normal"/>
    <w:next w:val="Normal"/>
    <w:link w:val="TitleChar"/>
    <w:uiPriority w:val="10"/>
    <w:qFormat/>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Red">
      <a:dk1>
        <a:sysClr val="windowText" lastClr="000000"/>
      </a:dk1>
      <a:lt1>
        <a:sysClr val="window" lastClr="FFFFFF"/>
      </a:lt1>
      <a:dk2>
        <a:srgbClr val="323232"/>
      </a:dk2>
      <a:lt2>
        <a:srgbClr val="E5C243"/>
      </a:lt2>
      <a:accent1>
        <a:srgbClr val="A5300F"/>
      </a:accent1>
      <a:accent2>
        <a:srgbClr val="D55816"/>
      </a:accent2>
      <a:accent3>
        <a:srgbClr val="E19825"/>
      </a:accent3>
      <a:accent4>
        <a:srgbClr val="B19C7D"/>
      </a:accent4>
      <a:accent5>
        <a:srgbClr val="7F5F52"/>
      </a:accent5>
      <a:accent6>
        <a:srgbClr val="B27D49"/>
      </a:accent6>
      <a:hlink>
        <a:srgbClr val="6B9F25"/>
      </a:hlink>
      <a:folHlink>
        <a:srgbClr val="B26B02"/>
      </a:folHlink>
    </a:clrScheme>
    <a:fontScheme name="Contoso v1">
      <a:majorFont>
        <a:latin typeface="Corbel"/>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8" ma:contentTypeDescription="Create a new document." ma:contentTypeScope="" ma:versionID="0f12cf464957118729b6c32269c3bef6">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a3cd9a7ce2c5f9b2e78bd9172391e822"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80402B8-67BB-41F6-97A3-9154006B69A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D1F1C9-77FA-4FD5-9C33-5F57A53E35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3BAD98A-A094-4535-9FEA-36770ECFDD47}">
  <ds:schemaRefs>
    <ds:schemaRef ds:uri="http://schemas.openxmlformats.org/officeDocument/2006/bibliography"/>
  </ds:schemaRefs>
</ds:datastoreItem>
</file>

<file path=customXml/itemProps4.xml><?xml version="1.0" encoding="utf-8"?>
<ds:datastoreItem xmlns:ds="http://schemas.openxmlformats.org/officeDocument/2006/customXml" ds:itemID="{178166F9-BCC9-4C7F-A506-8D7C8E1890D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Bubbles brochure.dotx</Template>
  <TotalTime>0</TotalTime>
  <Pages>4</Pages>
  <Words>497</Words>
  <Characters>2834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2025-10-06T17:42:00Z</dcterms:created>
  <dcterms:modified xsi:type="dcterms:W3CDTF">2025-10-06T17:42:00Z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